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4BAFEF4E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DC28A3">
              <w:rPr>
                <w:b/>
                <w:szCs w:val="24"/>
              </w:rPr>
              <w:t>2</w:t>
            </w:r>
            <w:r w:rsidR="00E61778">
              <w:rPr>
                <w:b/>
                <w:szCs w:val="24"/>
              </w:rPr>
              <w:t>4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289DB7EF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01</w:t>
            </w:r>
            <w:r>
              <w:rPr>
                <w:szCs w:val="24"/>
              </w:rPr>
              <w:t>-</w:t>
            </w:r>
            <w:r w:rsidR="00D30355">
              <w:rPr>
                <w:szCs w:val="24"/>
              </w:rPr>
              <w:t>2</w:t>
            </w:r>
            <w:r w:rsidR="00E61778">
              <w:rPr>
                <w:szCs w:val="24"/>
              </w:rPr>
              <w:t>7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70168A39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61778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866E82">
              <w:rPr>
                <w:szCs w:val="24"/>
              </w:rPr>
              <w:t>–</w:t>
            </w:r>
            <w:r w:rsidR="0004282F" w:rsidRPr="0004282F">
              <w:rPr>
                <w:szCs w:val="24"/>
              </w:rPr>
              <w:t>11</w:t>
            </w:r>
            <w:r w:rsidR="00A97E26" w:rsidRPr="0004282F">
              <w:rPr>
                <w:szCs w:val="24"/>
              </w:rPr>
              <w:t>.</w:t>
            </w:r>
            <w:r w:rsidR="0004282F" w:rsidRPr="0004282F">
              <w:rPr>
                <w:szCs w:val="24"/>
              </w:rPr>
              <w:t>4</w:t>
            </w:r>
            <w:r w:rsidR="002014DB" w:rsidRPr="0004282F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6D35346B" w14:textId="77777777" w:rsidR="008A4BC6" w:rsidRPr="00CD7BA8" w:rsidRDefault="008A4BC6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81D58" w:rsidRPr="00CD7BA8" w14:paraId="0EE81994" w14:textId="77777777" w:rsidTr="00B10A33">
        <w:tc>
          <w:tcPr>
            <w:tcW w:w="567" w:type="dxa"/>
          </w:tcPr>
          <w:p w14:paraId="1AAE6856" w14:textId="5B00E054" w:rsidR="00081D58" w:rsidRPr="008F1000" w:rsidRDefault="00081D5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F1000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7B52A757" w14:textId="3DB26ED5" w:rsidR="002014DB" w:rsidRDefault="00E02366" w:rsidP="002014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02366">
              <w:rPr>
                <w:b/>
                <w:snapToGrid w:val="0"/>
                <w:szCs w:val="24"/>
              </w:rPr>
              <w:t>Information från Socialdepartementet</w:t>
            </w:r>
          </w:p>
          <w:p w14:paraId="2CEABFD3" w14:textId="77777777" w:rsidR="002014DB" w:rsidRDefault="002014DB" w:rsidP="002014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DD9A3B5" w14:textId="2F5FCD03" w:rsidR="00E02366" w:rsidRPr="0004282F" w:rsidRDefault="005F0A63" w:rsidP="00994F4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4282F">
              <w:rPr>
                <w:bCs/>
                <w:snapToGrid w:val="0"/>
                <w:szCs w:val="24"/>
              </w:rPr>
              <w:t xml:space="preserve">Socialtjänstminister Camilla Waltersson Grönvall, </w:t>
            </w:r>
            <w:r w:rsidRPr="0004282F">
              <w:rPr>
                <w:bCs/>
              </w:rPr>
              <w:t xml:space="preserve">biträdd av medarbetare från Socialdepartementet, </w:t>
            </w:r>
            <w:r w:rsidRPr="0004282F">
              <w:rPr>
                <w:bCs/>
                <w:snapToGrid w:val="0"/>
                <w:szCs w:val="24"/>
              </w:rPr>
              <w:t>informerade om ledsagning för synskadade</w:t>
            </w:r>
            <w:r w:rsidR="002E0C5D" w:rsidRPr="0004282F">
              <w:rPr>
                <w:bCs/>
                <w:snapToGrid w:val="0"/>
                <w:szCs w:val="24"/>
              </w:rPr>
              <w:t xml:space="preserve"> och </w:t>
            </w:r>
            <w:r w:rsidR="008A4BC6" w:rsidRPr="0004282F">
              <w:rPr>
                <w:bCs/>
                <w:snapToGrid w:val="0"/>
                <w:szCs w:val="24"/>
              </w:rPr>
              <w:t xml:space="preserve">frågan om </w:t>
            </w:r>
            <w:r w:rsidR="008A4BC6" w:rsidRPr="0004282F">
              <w:t>väktare som tjänstgör i LSS-boenden</w:t>
            </w:r>
            <w:r w:rsidRPr="0004282F">
              <w:rPr>
                <w:bCs/>
                <w:snapToGrid w:val="0"/>
                <w:szCs w:val="24"/>
              </w:rPr>
              <w:t>.</w:t>
            </w:r>
          </w:p>
          <w:p w14:paraId="2FE56889" w14:textId="3BBFF2FD" w:rsidR="005F0A63" w:rsidRPr="005F0A63" w:rsidRDefault="005F0A63" w:rsidP="00994F4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75AB8656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1D5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717E64B" w14:textId="77777777" w:rsidR="00994F47" w:rsidRPr="0004282F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4282F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04282F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54694B46" w:rsidR="00994F47" w:rsidRPr="0004282F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04282F">
              <w:rPr>
                <w:snapToGrid w:val="0"/>
                <w:szCs w:val="24"/>
              </w:rPr>
              <w:t>Utskottet justerade protokoll 2025/26:</w:t>
            </w:r>
            <w:r w:rsidR="00DC28A3" w:rsidRPr="0004282F">
              <w:rPr>
                <w:snapToGrid w:val="0"/>
                <w:szCs w:val="24"/>
              </w:rPr>
              <w:t>2</w:t>
            </w:r>
            <w:r w:rsidR="005F0A63" w:rsidRPr="0004282F">
              <w:rPr>
                <w:snapToGrid w:val="0"/>
                <w:szCs w:val="24"/>
              </w:rPr>
              <w:t>3</w:t>
            </w:r>
            <w:r w:rsidRPr="0004282F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04282F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0C5D" w:rsidRPr="00CD7BA8" w14:paraId="1EBD7AD0" w14:textId="77777777" w:rsidTr="00B10A33">
        <w:tc>
          <w:tcPr>
            <w:tcW w:w="567" w:type="dxa"/>
          </w:tcPr>
          <w:p w14:paraId="3EC4626B" w14:textId="547FF12E" w:rsidR="002E0C5D" w:rsidRDefault="002E0C5D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661D353B" w14:textId="77777777" w:rsidR="002E0C5D" w:rsidRPr="0004282F" w:rsidRDefault="002E0C5D" w:rsidP="002E0C5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4282F">
              <w:rPr>
                <w:b/>
                <w:snapToGrid w:val="0"/>
                <w:szCs w:val="24"/>
              </w:rPr>
              <w:t>Stöd till personer med funktionsnedsättning (SoU15)</w:t>
            </w:r>
          </w:p>
          <w:p w14:paraId="09901711" w14:textId="77777777" w:rsidR="002E0C5D" w:rsidRPr="0004282F" w:rsidRDefault="002E0C5D" w:rsidP="002E0C5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7D19999" w14:textId="2B97ADCA" w:rsidR="002E0C5D" w:rsidRPr="0004282F" w:rsidRDefault="002E0C5D" w:rsidP="002E0C5D">
            <w:pPr>
              <w:tabs>
                <w:tab w:val="left" w:pos="1701"/>
              </w:tabs>
              <w:rPr>
                <w:bCs/>
              </w:rPr>
            </w:pPr>
            <w:r w:rsidRPr="0004282F">
              <w:rPr>
                <w:bCs/>
                <w:snapToGrid w:val="0"/>
              </w:rPr>
              <w:t xml:space="preserve">Utskottet </w:t>
            </w:r>
            <w:r w:rsidR="00DF7D77" w:rsidRPr="0004282F">
              <w:rPr>
                <w:bCs/>
                <w:snapToGrid w:val="0"/>
              </w:rPr>
              <w:t>fortsatte</w:t>
            </w:r>
            <w:r w:rsidRPr="0004282F">
              <w:rPr>
                <w:bCs/>
                <w:snapToGrid w:val="0"/>
              </w:rPr>
              <w:t xml:space="preserve"> beredningen av motioner om stöd till personer med funktionsnedsättning.</w:t>
            </w:r>
          </w:p>
          <w:p w14:paraId="3EFE8C27" w14:textId="77777777" w:rsidR="002E0C5D" w:rsidRPr="0004282F" w:rsidRDefault="002E0C5D" w:rsidP="002E0C5D">
            <w:pPr>
              <w:tabs>
                <w:tab w:val="left" w:pos="1701"/>
              </w:tabs>
              <w:rPr>
                <w:bCs/>
              </w:rPr>
            </w:pPr>
          </w:p>
          <w:p w14:paraId="46537A87" w14:textId="77777777" w:rsidR="002E0C5D" w:rsidRPr="0004282F" w:rsidRDefault="002E0C5D" w:rsidP="002E0C5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4282F">
              <w:rPr>
                <w:bCs/>
              </w:rPr>
              <w:t>Ärendet bordlades.</w:t>
            </w:r>
          </w:p>
          <w:p w14:paraId="0F006F60" w14:textId="77777777" w:rsidR="002E0C5D" w:rsidRPr="0004282F" w:rsidRDefault="002E0C5D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B08C5" w:rsidRPr="00CD7BA8" w14:paraId="4288A694" w14:textId="77777777" w:rsidTr="00B10A33">
        <w:tc>
          <w:tcPr>
            <w:tcW w:w="567" w:type="dxa"/>
          </w:tcPr>
          <w:p w14:paraId="59B628CF" w14:textId="406E0B6C" w:rsidR="005B08C5" w:rsidRDefault="005B08C5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623A350E" w14:textId="77777777" w:rsidR="005B08C5" w:rsidRPr="0004282F" w:rsidRDefault="005B08C5" w:rsidP="005B08C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4282F">
              <w:rPr>
                <w:b/>
                <w:snapToGrid w:val="0"/>
                <w:szCs w:val="24"/>
              </w:rPr>
              <w:t>Äldreomsorg (SoU21)</w:t>
            </w:r>
          </w:p>
          <w:p w14:paraId="6E1235DF" w14:textId="77777777" w:rsidR="005B08C5" w:rsidRPr="0004282F" w:rsidRDefault="005B08C5" w:rsidP="005B08C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BA99968" w14:textId="77777777" w:rsidR="005B08C5" w:rsidRPr="0004282F" w:rsidRDefault="005B08C5" w:rsidP="005B08C5">
            <w:pPr>
              <w:tabs>
                <w:tab w:val="left" w:pos="1701"/>
              </w:tabs>
              <w:rPr>
                <w:bCs/>
              </w:rPr>
            </w:pPr>
            <w:r w:rsidRPr="0004282F">
              <w:rPr>
                <w:bCs/>
                <w:snapToGrid w:val="0"/>
              </w:rPr>
              <w:t>Utskottet fortsatte beredningen av motioner om äldreomsorg.</w:t>
            </w:r>
          </w:p>
          <w:p w14:paraId="446F0C1D" w14:textId="77777777" w:rsidR="005B08C5" w:rsidRPr="0004282F" w:rsidRDefault="005B08C5" w:rsidP="005B08C5">
            <w:pPr>
              <w:tabs>
                <w:tab w:val="left" w:pos="1701"/>
              </w:tabs>
              <w:rPr>
                <w:bCs/>
              </w:rPr>
            </w:pPr>
          </w:p>
          <w:p w14:paraId="73308C80" w14:textId="77777777" w:rsidR="005B08C5" w:rsidRPr="0004282F" w:rsidRDefault="005B08C5" w:rsidP="005B08C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4282F">
              <w:rPr>
                <w:bCs/>
              </w:rPr>
              <w:t>Ärendet bordlades.</w:t>
            </w:r>
          </w:p>
          <w:p w14:paraId="3C4873A0" w14:textId="77777777" w:rsidR="005B08C5" w:rsidRPr="0004282F" w:rsidRDefault="005B08C5" w:rsidP="002E0C5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E02366" w:rsidRPr="00CD7BA8" w14:paraId="381E3F6B" w14:textId="77777777" w:rsidTr="00B10A33">
        <w:tc>
          <w:tcPr>
            <w:tcW w:w="567" w:type="dxa"/>
          </w:tcPr>
          <w:p w14:paraId="096EAE84" w14:textId="4CBF9ADA" w:rsidR="00E02366" w:rsidRDefault="00E02366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B08C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21516D2A" w14:textId="3F352A76" w:rsidR="00023644" w:rsidRPr="0004282F" w:rsidRDefault="005F0A63" w:rsidP="0002364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4282F">
              <w:rPr>
                <w:b/>
                <w:snapToGrid w:val="0"/>
                <w:szCs w:val="24"/>
              </w:rPr>
              <w:t>Socialtjänstens ansvar för våldsutsatta m.m. (SoU20)</w:t>
            </w:r>
          </w:p>
          <w:p w14:paraId="75AAC16A" w14:textId="77777777" w:rsidR="005F0A63" w:rsidRPr="0004282F" w:rsidRDefault="005F0A63" w:rsidP="0002364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C32B090" w14:textId="4C2FF918" w:rsidR="00023644" w:rsidRPr="0004282F" w:rsidRDefault="00023644" w:rsidP="00023644">
            <w:pPr>
              <w:tabs>
                <w:tab w:val="left" w:pos="1701"/>
              </w:tabs>
              <w:rPr>
                <w:bCs/>
              </w:rPr>
            </w:pPr>
            <w:r w:rsidRPr="0004282F">
              <w:rPr>
                <w:bCs/>
                <w:snapToGrid w:val="0"/>
              </w:rPr>
              <w:t xml:space="preserve">Utskottet </w:t>
            </w:r>
            <w:r w:rsidR="00DF7D77" w:rsidRPr="0004282F">
              <w:rPr>
                <w:bCs/>
                <w:snapToGrid w:val="0"/>
              </w:rPr>
              <w:t>inledde</w:t>
            </w:r>
            <w:r w:rsidRPr="0004282F">
              <w:rPr>
                <w:bCs/>
                <w:snapToGrid w:val="0"/>
              </w:rPr>
              <w:t xml:space="preserve"> beredningen av motioner om </w:t>
            </w:r>
            <w:r w:rsidR="005F0A63" w:rsidRPr="0004282F">
              <w:rPr>
                <w:bCs/>
                <w:snapToGrid w:val="0"/>
              </w:rPr>
              <w:t>socialtjänstens ansvar för våldsutsatta m.m.</w:t>
            </w:r>
          </w:p>
          <w:p w14:paraId="4FAC535C" w14:textId="77777777" w:rsidR="00023644" w:rsidRPr="0004282F" w:rsidRDefault="00023644" w:rsidP="00023644">
            <w:pPr>
              <w:tabs>
                <w:tab w:val="left" w:pos="1701"/>
              </w:tabs>
              <w:rPr>
                <w:bCs/>
              </w:rPr>
            </w:pPr>
          </w:p>
          <w:p w14:paraId="2106E277" w14:textId="77777777" w:rsidR="00023644" w:rsidRPr="0004282F" w:rsidRDefault="00023644" w:rsidP="0002364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4282F">
              <w:rPr>
                <w:bCs/>
              </w:rPr>
              <w:t>Ärendet bordlades.</w:t>
            </w:r>
          </w:p>
          <w:p w14:paraId="7629AEA7" w14:textId="24A78ED1" w:rsidR="00E02366" w:rsidRPr="0004282F" w:rsidRDefault="00E02366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B08C5" w:rsidRPr="00CD7BA8" w14:paraId="5D9A6D50" w14:textId="77777777" w:rsidTr="00B10A33">
        <w:tc>
          <w:tcPr>
            <w:tcW w:w="567" w:type="dxa"/>
          </w:tcPr>
          <w:p w14:paraId="3D233837" w14:textId="7522E2CA" w:rsidR="005B08C5" w:rsidRDefault="005B08C5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7017" w:type="dxa"/>
          </w:tcPr>
          <w:p w14:paraId="1928B1F3" w14:textId="5D83DCF2" w:rsidR="005B08C5" w:rsidRPr="0004282F" w:rsidRDefault="005B08C5" w:rsidP="0002364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4282F">
              <w:rPr>
                <w:b/>
                <w:snapToGrid w:val="0"/>
                <w:szCs w:val="24"/>
              </w:rPr>
              <w:t>Överläggning om EU-fråga</w:t>
            </w:r>
          </w:p>
          <w:p w14:paraId="26C00B07" w14:textId="3073E096" w:rsidR="006323F3" w:rsidRPr="0004282F" w:rsidRDefault="006323F3" w:rsidP="0002364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CBF1F17" w14:textId="77777777" w:rsidR="005511D0" w:rsidRPr="0004282F" w:rsidRDefault="005511D0" w:rsidP="005511D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4282F">
              <w:rPr>
                <w:bCs/>
                <w:snapToGrid w:val="0"/>
              </w:rPr>
              <w:t>Utskottet beslutade att den 29 januari 2026 ha överläggning med regeringen om:</w:t>
            </w:r>
            <w:r w:rsidRPr="0004282F">
              <w:rPr>
                <w:bCs/>
                <w:snapToGrid w:val="0"/>
              </w:rPr>
              <w:br/>
            </w:r>
          </w:p>
          <w:p w14:paraId="5B188753" w14:textId="11F07B11" w:rsidR="005511D0" w:rsidRPr="0004282F" w:rsidRDefault="005511D0" w:rsidP="005511D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4282F">
              <w:rPr>
                <w:bCs/>
                <w:snapToGrid w:val="0"/>
              </w:rPr>
              <w:t>Utkast till rådsslutsatser om</w:t>
            </w:r>
            <w:r w:rsidRPr="0004282F">
              <w:t xml:space="preserve"> investeringar i barn: stärkande av barns välbefinnande, social inkludering och bekämpning av barnfattigdom i Europeiska unionen</w:t>
            </w:r>
            <w:r w:rsidRPr="0004282F">
              <w:rPr>
                <w:bCs/>
                <w:snapToGrid w:val="0"/>
                <w:szCs w:val="24"/>
              </w:rPr>
              <w:t>.</w:t>
            </w:r>
          </w:p>
          <w:p w14:paraId="570C706A" w14:textId="77777777" w:rsidR="005511D0" w:rsidRPr="0004282F" w:rsidRDefault="005511D0" w:rsidP="005511D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341769D" w14:textId="77777777" w:rsidR="005511D0" w:rsidRPr="0004282F" w:rsidRDefault="005511D0" w:rsidP="005511D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4282F">
              <w:rPr>
                <w:bCs/>
                <w:snapToGrid w:val="0"/>
              </w:rPr>
              <w:t>Denna paragraf förklarades omedelbart justerad.</w:t>
            </w:r>
          </w:p>
          <w:p w14:paraId="0B3078E4" w14:textId="56F53CC2" w:rsidR="005B08C5" w:rsidRPr="0004282F" w:rsidRDefault="005B08C5" w:rsidP="0002364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3B516685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B08C5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1D863554" w14:textId="77777777" w:rsidR="005C1BFC" w:rsidRPr="0004282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4282F">
              <w:rPr>
                <w:b/>
              </w:rPr>
              <w:t>Inkomna skrivelser</w:t>
            </w:r>
          </w:p>
          <w:p w14:paraId="704E332A" w14:textId="77777777" w:rsidR="005C1BFC" w:rsidRPr="0004282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3622CC69" w:rsidR="005C1BFC" w:rsidRPr="0004282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4282F">
              <w:rPr>
                <w:szCs w:val="24"/>
              </w:rPr>
              <w:t xml:space="preserve">Inkomna skrivelser anmäldes (dnr </w:t>
            </w:r>
            <w:r w:rsidR="00DF7D77" w:rsidRPr="0004282F">
              <w:rPr>
                <w:szCs w:val="24"/>
              </w:rPr>
              <w:t>1028</w:t>
            </w:r>
            <w:r w:rsidR="00206038" w:rsidRPr="0004282F">
              <w:rPr>
                <w:szCs w:val="24"/>
              </w:rPr>
              <w:t>-202</w:t>
            </w:r>
            <w:r w:rsidR="00791959" w:rsidRPr="0004282F">
              <w:rPr>
                <w:szCs w:val="24"/>
              </w:rPr>
              <w:t>5</w:t>
            </w:r>
            <w:r w:rsidR="00206038" w:rsidRPr="0004282F">
              <w:rPr>
                <w:szCs w:val="24"/>
              </w:rPr>
              <w:t>/2</w:t>
            </w:r>
            <w:r w:rsidR="00791959" w:rsidRPr="0004282F">
              <w:rPr>
                <w:szCs w:val="24"/>
              </w:rPr>
              <w:t>6</w:t>
            </w:r>
            <w:r w:rsidR="00D30355" w:rsidRPr="0004282F">
              <w:rPr>
                <w:szCs w:val="24"/>
              </w:rPr>
              <w:t xml:space="preserve"> och </w:t>
            </w:r>
            <w:r w:rsidR="00DF7D77" w:rsidRPr="0004282F">
              <w:rPr>
                <w:szCs w:val="24"/>
              </w:rPr>
              <w:t>1051</w:t>
            </w:r>
            <w:r w:rsidR="00D30355" w:rsidRPr="0004282F">
              <w:rPr>
                <w:szCs w:val="24"/>
              </w:rPr>
              <w:t>-2025/26</w:t>
            </w:r>
            <w:r w:rsidRPr="0004282F">
              <w:rPr>
                <w:szCs w:val="24"/>
              </w:rPr>
              <w:t>).</w:t>
            </w:r>
            <w:r w:rsidRPr="0004282F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160B4EED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B08C5">
              <w:rPr>
                <w:b/>
                <w:snapToGrid w:val="0"/>
                <w:szCs w:val="24"/>
              </w:rPr>
              <w:t>8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04282F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4282F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04282F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04282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4282F">
              <w:rPr>
                <w:bCs/>
                <w:szCs w:val="24"/>
              </w:rPr>
              <w:t>Kanslichefen informerade om planeringen.</w:t>
            </w:r>
            <w:r w:rsidRPr="0004282F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7E3B6714" w:rsidR="005C1BFC" w:rsidRPr="00A67C15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67C15">
              <w:rPr>
                <w:b/>
                <w:snapToGrid w:val="0"/>
                <w:szCs w:val="24"/>
              </w:rPr>
              <w:t xml:space="preserve">§ </w:t>
            </w:r>
            <w:r w:rsidR="005B08C5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7017" w:type="dxa"/>
          </w:tcPr>
          <w:p w14:paraId="04E45745" w14:textId="77777777" w:rsidR="005C1BFC" w:rsidRPr="0004282F" w:rsidRDefault="005C1BFC" w:rsidP="005C1BFC">
            <w:pPr>
              <w:rPr>
                <w:b/>
                <w:snapToGrid w:val="0"/>
                <w:szCs w:val="24"/>
              </w:rPr>
            </w:pPr>
            <w:r w:rsidRPr="0004282F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04282F" w:rsidRDefault="005C1BFC" w:rsidP="005C1BFC">
            <w:pPr>
              <w:rPr>
                <w:snapToGrid w:val="0"/>
                <w:szCs w:val="24"/>
              </w:rPr>
            </w:pPr>
          </w:p>
          <w:p w14:paraId="7CF6E935" w14:textId="7B82A8F0" w:rsidR="005C1BFC" w:rsidRPr="0004282F" w:rsidRDefault="005C1BFC" w:rsidP="005C1BFC">
            <w:pPr>
              <w:rPr>
                <w:bCs/>
                <w:snapToGrid w:val="0"/>
                <w:szCs w:val="24"/>
              </w:rPr>
            </w:pPr>
            <w:r w:rsidRPr="0004282F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04282F">
              <w:rPr>
                <w:bCs/>
                <w:snapToGrid w:val="0"/>
                <w:szCs w:val="24"/>
              </w:rPr>
              <w:t>t</w:t>
            </w:r>
            <w:r w:rsidR="00E61778" w:rsidRPr="0004282F">
              <w:rPr>
                <w:bCs/>
                <w:snapToGrid w:val="0"/>
                <w:szCs w:val="24"/>
              </w:rPr>
              <w:t>or</w:t>
            </w:r>
            <w:r w:rsidR="00206038" w:rsidRPr="0004282F">
              <w:rPr>
                <w:bCs/>
                <w:snapToGrid w:val="0"/>
                <w:szCs w:val="24"/>
              </w:rPr>
              <w:t>s</w:t>
            </w:r>
            <w:r w:rsidRPr="0004282F">
              <w:rPr>
                <w:bCs/>
                <w:snapToGrid w:val="0"/>
                <w:szCs w:val="24"/>
              </w:rPr>
              <w:t xml:space="preserve">dagen den </w:t>
            </w:r>
            <w:r w:rsidR="002014DB" w:rsidRPr="0004282F">
              <w:rPr>
                <w:bCs/>
                <w:snapToGrid w:val="0"/>
                <w:szCs w:val="24"/>
              </w:rPr>
              <w:t>2</w:t>
            </w:r>
            <w:r w:rsidR="00E61778" w:rsidRPr="0004282F">
              <w:rPr>
                <w:bCs/>
                <w:snapToGrid w:val="0"/>
                <w:szCs w:val="24"/>
              </w:rPr>
              <w:t>9</w:t>
            </w:r>
            <w:r w:rsidRPr="0004282F">
              <w:rPr>
                <w:bCs/>
                <w:snapToGrid w:val="0"/>
                <w:szCs w:val="24"/>
              </w:rPr>
              <w:t xml:space="preserve"> </w:t>
            </w:r>
            <w:r w:rsidR="00DC28A3" w:rsidRPr="0004282F">
              <w:rPr>
                <w:bCs/>
                <w:snapToGrid w:val="0"/>
                <w:szCs w:val="24"/>
              </w:rPr>
              <w:t>januari</w:t>
            </w:r>
            <w:r w:rsidRPr="0004282F">
              <w:rPr>
                <w:bCs/>
                <w:snapToGrid w:val="0"/>
                <w:szCs w:val="24"/>
              </w:rPr>
              <w:t xml:space="preserve"> 202</w:t>
            </w:r>
            <w:r w:rsidR="00DC28A3" w:rsidRPr="0004282F">
              <w:rPr>
                <w:bCs/>
                <w:snapToGrid w:val="0"/>
                <w:szCs w:val="24"/>
              </w:rPr>
              <w:t>6</w:t>
            </w:r>
            <w:r w:rsidRPr="0004282F">
              <w:rPr>
                <w:bCs/>
                <w:snapToGrid w:val="0"/>
                <w:szCs w:val="24"/>
              </w:rPr>
              <w:t xml:space="preserve"> kl. 1</w:t>
            </w:r>
            <w:r w:rsidR="00E61778" w:rsidRPr="0004282F">
              <w:rPr>
                <w:bCs/>
                <w:snapToGrid w:val="0"/>
                <w:szCs w:val="24"/>
              </w:rPr>
              <w:t>0</w:t>
            </w:r>
            <w:r w:rsidRPr="0004282F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04282F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04282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04282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04282F">
              <w:rPr>
                <w:szCs w:val="24"/>
              </w:rPr>
              <w:t>Vid protokollet</w:t>
            </w:r>
          </w:p>
          <w:p w14:paraId="5A7907BE" w14:textId="77777777" w:rsidR="005C1BFC" w:rsidRPr="0004282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04282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04282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04282F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0575D060" w:rsidR="005C1BFC" w:rsidRPr="0004282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04282F">
              <w:rPr>
                <w:szCs w:val="24"/>
              </w:rPr>
              <w:t xml:space="preserve">Justeras den </w:t>
            </w:r>
            <w:r w:rsidR="002014DB" w:rsidRPr="0004282F">
              <w:rPr>
                <w:szCs w:val="24"/>
              </w:rPr>
              <w:t>2</w:t>
            </w:r>
            <w:r w:rsidR="00E61778" w:rsidRPr="0004282F">
              <w:rPr>
                <w:szCs w:val="24"/>
              </w:rPr>
              <w:t>9</w:t>
            </w:r>
            <w:r w:rsidR="00755220" w:rsidRPr="0004282F">
              <w:rPr>
                <w:szCs w:val="24"/>
              </w:rPr>
              <w:t xml:space="preserve"> </w:t>
            </w:r>
            <w:r w:rsidR="00DC28A3" w:rsidRPr="0004282F">
              <w:rPr>
                <w:szCs w:val="24"/>
              </w:rPr>
              <w:t>januari</w:t>
            </w:r>
            <w:r w:rsidRPr="0004282F">
              <w:rPr>
                <w:szCs w:val="24"/>
              </w:rPr>
              <w:t xml:space="preserve"> 202</w:t>
            </w:r>
            <w:r w:rsidR="00DC28A3" w:rsidRPr="0004282F">
              <w:rPr>
                <w:szCs w:val="24"/>
              </w:rPr>
              <w:t>6</w:t>
            </w:r>
          </w:p>
          <w:p w14:paraId="4D75E4D0" w14:textId="77777777" w:rsidR="005C1BFC" w:rsidRPr="0004282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04282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04282F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04282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04282F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3A14ED40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DC28A3">
              <w:rPr>
                <w:sz w:val="20"/>
              </w:rPr>
              <w:t>2</w:t>
            </w:r>
            <w:r w:rsidR="00E61778">
              <w:rPr>
                <w:sz w:val="20"/>
              </w:rPr>
              <w:t>4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0253162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04282F">
              <w:rPr>
                <w:sz w:val="20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4884F476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04282F">
              <w:rPr>
                <w:sz w:val="20"/>
              </w:rPr>
              <w:t>4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203F886A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04282F">
              <w:rPr>
                <w:sz w:val="20"/>
              </w:rPr>
              <w:t>5-9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73EC5C1D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2055043E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2D9A9776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653C9B17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4CA41961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23A8B82C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3BE771C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05463B6F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4C54435F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5513532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7E2CCA3C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663EC33B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39B5A241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7C756C99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369CE03A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311418CA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7EFCC377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40F425B9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269F33DE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0DB69465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434591D1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A6E9EA6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38ED221B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5805F640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084775FB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6C4EEB93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66679574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52101396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6F9AE2D6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15E4BD73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3CD22AF4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4CCA710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D5F810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185E2F09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40EA3E70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08C8C5B4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76245C5E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9763F74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4E9034BD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3944B6D5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2F24CE0C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4BE7FF08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70CDD410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C883A48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3FA86414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1F448201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53A91D71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1A301F0A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75BACB4A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1F861220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5384F94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01259CD4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654E0993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2217E7E3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07AB3E57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03788DE2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1D532ED5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00F65720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6CCD905B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105CB95C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765E2845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263BBC9B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2C4F66B3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D0712F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236EF60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1B3A4297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1FD0F619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13813073" w:rsidR="002D60E9" w:rsidRPr="00E40C0C" w:rsidRDefault="0004282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282F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0C5D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11D0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08C5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23F3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1526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4BC6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4996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D77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A5E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B69D0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779</TotalTime>
  <Pages>3</Pages>
  <Words>462</Words>
  <Characters>3208</Characters>
  <Application>Microsoft Office Word</Application>
  <DocSecurity>0</DocSecurity>
  <Lines>1604</Lines>
  <Paragraphs>282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238</cp:revision>
  <cp:lastPrinted>2025-04-29T15:03:00Z</cp:lastPrinted>
  <dcterms:created xsi:type="dcterms:W3CDTF">2024-12-19T08:10:00Z</dcterms:created>
  <dcterms:modified xsi:type="dcterms:W3CDTF">2026-01-29T11:40:00Z</dcterms:modified>
</cp:coreProperties>
</file>