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83401" w:rsidRPr="00FF74B5" w:rsidTr="0018340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83401" w:rsidRPr="00FF74B5" w:rsidRDefault="00183401" w:rsidP="00183401">
            <w:pPr>
              <w:pStyle w:val="RSKRbeteckning"/>
              <w:spacing w:before="240"/>
            </w:pPr>
            <w:r w:rsidRPr="00FF74B5">
              <w:t>Riksdagsskrivelse</w:t>
            </w:r>
          </w:p>
          <w:p w:rsidR="00183401" w:rsidRPr="00FF74B5" w:rsidRDefault="00183401" w:rsidP="00183401">
            <w:pPr>
              <w:pStyle w:val="RSKRbeteckning"/>
            </w:pPr>
            <w:r w:rsidRPr="00FF74B5">
              <w:t>2008/09:31</w:t>
            </w:r>
          </w:p>
        </w:tc>
        <w:tc>
          <w:tcPr>
            <w:tcW w:w="1134" w:type="dxa"/>
          </w:tcPr>
          <w:p w:rsidR="00183401" w:rsidRPr="00FF74B5" w:rsidRDefault="00FF74B5" w:rsidP="00183401">
            <w:pPr>
              <w:jc w:val="right"/>
            </w:pPr>
            <w:r w:rsidRPr="00FF74B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401" w:rsidRPr="00FF74B5" w:rsidTr="0018340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83401" w:rsidRPr="00FF74B5" w:rsidRDefault="00183401">
            <w:pPr>
              <w:rPr>
                <w:sz w:val="10"/>
              </w:rPr>
            </w:pPr>
          </w:p>
        </w:tc>
      </w:tr>
    </w:tbl>
    <w:p w:rsidR="00183401" w:rsidRPr="00FF74B5" w:rsidRDefault="00183401"/>
    <w:p w:rsidR="00183401" w:rsidRPr="00FF74B5" w:rsidRDefault="00183401" w:rsidP="00183401">
      <w:pPr>
        <w:pStyle w:val="Mottagare1"/>
      </w:pPr>
      <w:r w:rsidRPr="00FF74B5">
        <w:t>Regeringen</w:t>
      </w:r>
    </w:p>
    <w:p w:rsidR="00183401" w:rsidRPr="00FF74B5" w:rsidRDefault="00183401" w:rsidP="00183401">
      <w:pPr>
        <w:pStyle w:val="Mottagare2"/>
      </w:pPr>
      <w:r w:rsidRPr="00FF74B5">
        <w:t>Justitiedepartementet</w:t>
      </w:r>
    </w:p>
    <w:p w:rsidR="00183401" w:rsidRPr="00FF74B5" w:rsidRDefault="00183401" w:rsidP="00183401">
      <w:r w:rsidRPr="00FF74B5">
        <w:t>Med överlämnande av justitieutskottets betänkande 2008/09:JuU9 Rambeslut om utevarodomar får jag anmäla att riksdagen denna dag bifallit utskottets förslag till riksdagsbeslut.</w:t>
      </w:r>
    </w:p>
    <w:p w:rsidR="00183401" w:rsidRPr="00FF74B5" w:rsidRDefault="00183401" w:rsidP="00183401">
      <w:pPr>
        <w:pStyle w:val="Stockholm"/>
      </w:pPr>
      <w:r w:rsidRPr="00FF74B5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3401" w:rsidRPr="00FF74B5" w:rsidTr="0018340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83401" w:rsidRPr="00FF74B5" w:rsidRDefault="00183401" w:rsidP="00183401">
            <w:pPr>
              <w:pStyle w:val="AvsTalman"/>
            </w:pPr>
            <w:r w:rsidRPr="00FF74B5">
              <w:t>Per Westerberg</w:t>
            </w:r>
          </w:p>
        </w:tc>
        <w:tc>
          <w:tcPr>
            <w:tcW w:w="3628" w:type="dxa"/>
          </w:tcPr>
          <w:p w:rsidR="00183401" w:rsidRPr="00FF74B5" w:rsidRDefault="00183401" w:rsidP="00183401">
            <w:pPr>
              <w:pStyle w:val="AvsTjnsteman"/>
            </w:pPr>
            <w:r w:rsidRPr="00FF74B5">
              <w:t>Ulf Christoffersson</w:t>
            </w:r>
          </w:p>
        </w:tc>
      </w:tr>
    </w:tbl>
    <w:p w:rsidR="00D85057" w:rsidRPr="00FF74B5" w:rsidRDefault="00D85057" w:rsidP="00183401"/>
    <w:sectPr w:rsidR="00D85057" w:rsidRPr="00FF74B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01"/>
    <w:rsid w:val="0009098F"/>
    <w:rsid w:val="000C2D8D"/>
    <w:rsid w:val="001667BD"/>
    <w:rsid w:val="00183401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7718"/>
    <w:rsid w:val="00860608"/>
    <w:rsid w:val="008D022D"/>
    <w:rsid w:val="009417EF"/>
    <w:rsid w:val="009F0EC7"/>
    <w:rsid w:val="00A16D59"/>
    <w:rsid w:val="00AC3A6D"/>
    <w:rsid w:val="00BB222A"/>
    <w:rsid w:val="00BB66ED"/>
    <w:rsid w:val="00BE36F2"/>
    <w:rsid w:val="00C1040E"/>
    <w:rsid w:val="00C72B82"/>
    <w:rsid w:val="00D644E9"/>
    <w:rsid w:val="00D85057"/>
    <w:rsid w:val="00DC0766"/>
    <w:rsid w:val="00E570D1"/>
    <w:rsid w:val="00F520C1"/>
    <w:rsid w:val="00FD6193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2C240B9-C040-44F7-A843-3785C70C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31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Rambeslut om utevarodomar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