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706AC6" w:rsidRPr="002C5AA5" w:rsidTr="00706AC6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706AC6" w:rsidRPr="002C5AA5" w:rsidRDefault="006A4BAB" w:rsidP="00706AC6">
            <w:pPr>
              <w:pStyle w:val="RSKRbeteckning"/>
              <w:spacing w:before="240"/>
            </w:pPr>
            <w:r w:rsidRPr="002C5AA5">
              <w:t>Riksdagsskrivelse</w:t>
            </w:r>
          </w:p>
          <w:p w:rsidR="00706AC6" w:rsidRPr="002C5AA5" w:rsidRDefault="006A4BAB" w:rsidP="00706AC6">
            <w:pPr>
              <w:pStyle w:val="RSKRbeteckning"/>
            </w:pPr>
            <w:r w:rsidRPr="002C5AA5">
              <w:t>2009/10</w:t>
            </w:r>
            <w:r w:rsidR="00706AC6" w:rsidRPr="002C5AA5">
              <w:t>:</w:t>
            </w:r>
            <w:r w:rsidRPr="002C5AA5">
              <w:t>119</w:t>
            </w:r>
          </w:p>
        </w:tc>
        <w:tc>
          <w:tcPr>
            <w:tcW w:w="1134" w:type="dxa"/>
          </w:tcPr>
          <w:p w:rsidR="00706AC6" w:rsidRPr="002C5AA5" w:rsidRDefault="002C5AA5" w:rsidP="00706AC6">
            <w:pPr>
              <w:jc w:val="right"/>
            </w:pPr>
            <w:r w:rsidRPr="002C5AA5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6AC6" w:rsidRPr="002C5AA5" w:rsidTr="00706AC6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706AC6" w:rsidRPr="002C5AA5" w:rsidRDefault="00706AC6">
            <w:pPr>
              <w:rPr>
                <w:sz w:val="10"/>
              </w:rPr>
            </w:pPr>
          </w:p>
        </w:tc>
      </w:tr>
    </w:tbl>
    <w:p w:rsidR="00706AC6" w:rsidRPr="002C5AA5" w:rsidRDefault="00706AC6"/>
    <w:p w:rsidR="00706AC6" w:rsidRPr="002C5AA5" w:rsidRDefault="006A4BAB" w:rsidP="00706AC6">
      <w:pPr>
        <w:pStyle w:val="Mottagare1"/>
      </w:pPr>
      <w:r w:rsidRPr="002C5AA5">
        <w:t>Riksdagsstyrelsen</w:t>
      </w:r>
      <w:r w:rsidR="00706AC6" w:rsidRPr="002C5AA5">
        <w:rPr>
          <w:rStyle w:val="Fotnotsreferens"/>
        </w:rPr>
        <w:footnoteReference w:id="1"/>
      </w:r>
    </w:p>
    <w:p w:rsidR="00706AC6" w:rsidRPr="002C5AA5" w:rsidRDefault="006A4BAB" w:rsidP="00706AC6">
      <w:pPr>
        <w:pStyle w:val="Mottagare2"/>
      </w:pPr>
      <w:r w:rsidRPr="002C5AA5">
        <w:t xml:space="preserve"> </w:t>
      </w:r>
    </w:p>
    <w:p w:rsidR="00706AC6" w:rsidRPr="002C5AA5" w:rsidRDefault="00706AC6" w:rsidP="00706AC6">
      <w:r w:rsidRPr="002C5AA5">
        <w:t xml:space="preserve">Med överlämnande av </w:t>
      </w:r>
      <w:r w:rsidR="006A4BAB" w:rsidRPr="002C5AA5">
        <w:t>konstitutionsutskottet</w:t>
      </w:r>
      <w:r w:rsidRPr="002C5AA5">
        <w:t xml:space="preserve">s betänkande </w:t>
      </w:r>
      <w:r w:rsidR="006A4BAB" w:rsidRPr="002C5AA5">
        <w:t>2009/10</w:t>
      </w:r>
      <w:r w:rsidRPr="002C5AA5">
        <w:t>:</w:t>
      </w:r>
      <w:r w:rsidR="006A4BAB" w:rsidRPr="002C5AA5">
        <w:t>KU12</w:t>
      </w:r>
      <w:r w:rsidRPr="002C5AA5">
        <w:t xml:space="preserve"> </w:t>
      </w:r>
      <w:r w:rsidR="006A4BAB" w:rsidRPr="002C5AA5">
        <w:t>Riksdagsledamöternas pensionssystem</w:t>
      </w:r>
      <w:r w:rsidRPr="002C5AA5">
        <w:t xml:space="preserve"> får jag anmäla att riksdagen denna dag bifallit utskottets förslag till riksdagsbeslut.</w:t>
      </w:r>
    </w:p>
    <w:p w:rsidR="00706AC6" w:rsidRPr="002C5AA5" w:rsidRDefault="00706AC6" w:rsidP="00706AC6">
      <w:pPr>
        <w:pStyle w:val="Stockholm"/>
      </w:pPr>
      <w:r w:rsidRPr="002C5AA5">
        <w:t xml:space="preserve">Stockholm </w:t>
      </w:r>
      <w:r w:rsidR="006A4BAB" w:rsidRPr="002C5AA5">
        <w:t>den 9 december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06AC6" w:rsidRPr="002C5AA5" w:rsidTr="00706AC6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706AC6" w:rsidRPr="002C5AA5" w:rsidRDefault="006A4BAB" w:rsidP="00706AC6">
            <w:pPr>
              <w:pStyle w:val="AvsTalman"/>
            </w:pPr>
            <w:r w:rsidRPr="002C5AA5">
              <w:t>Per Westerberg</w:t>
            </w:r>
          </w:p>
        </w:tc>
        <w:tc>
          <w:tcPr>
            <w:tcW w:w="3628" w:type="dxa"/>
          </w:tcPr>
          <w:p w:rsidR="00706AC6" w:rsidRPr="002C5AA5" w:rsidRDefault="006A4BAB" w:rsidP="00706AC6">
            <w:pPr>
              <w:pStyle w:val="AvsTjnsteman"/>
            </w:pPr>
            <w:r w:rsidRPr="002C5AA5">
              <w:t>Ulf Christoffersson</w:t>
            </w:r>
          </w:p>
        </w:tc>
      </w:tr>
    </w:tbl>
    <w:p w:rsidR="00D85057" w:rsidRPr="002C5AA5" w:rsidRDefault="00D85057" w:rsidP="00706AC6"/>
    <w:sectPr w:rsidR="00D85057" w:rsidRPr="002C5AA5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06AC6" w:rsidRPr="002C5AA5" w:rsidRDefault="00706AC6">
      <w:r w:rsidRPr="002C5AA5">
        <w:separator/>
      </w:r>
    </w:p>
  </w:endnote>
  <w:endnote w:type="continuationSeparator" w:id="0">
    <w:p w:rsidR="00706AC6" w:rsidRPr="002C5AA5" w:rsidRDefault="00706AC6">
      <w:r w:rsidRPr="002C5AA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06AC6" w:rsidRPr="002C5AA5" w:rsidRDefault="00706AC6">
      <w:r w:rsidRPr="002C5AA5">
        <w:separator/>
      </w:r>
    </w:p>
  </w:footnote>
  <w:footnote w:type="continuationSeparator" w:id="0">
    <w:p w:rsidR="00706AC6" w:rsidRPr="002C5AA5" w:rsidRDefault="00706AC6">
      <w:r w:rsidRPr="002C5AA5">
        <w:continuationSeparator/>
      </w:r>
    </w:p>
  </w:footnote>
  <w:footnote w:id="1">
    <w:p w:rsidR="00706AC6" w:rsidRPr="002C5AA5" w:rsidRDefault="00706AC6">
      <w:pPr>
        <w:pStyle w:val="Fotnotstext"/>
      </w:pPr>
      <w:r w:rsidRPr="002C5AA5">
        <w:rPr>
          <w:rStyle w:val="Fotnotsreferens"/>
        </w:rPr>
        <w:footnoteRef/>
      </w:r>
      <w:r w:rsidRPr="002C5AA5">
        <w:t xml:space="preserve"> Riksdagsskrivelse 2009/10:118 till Justitiedepartementet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AC6"/>
    <w:rsid w:val="0009098F"/>
    <w:rsid w:val="000C2D8D"/>
    <w:rsid w:val="001667BD"/>
    <w:rsid w:val="001C2855"/>
    <w:rsid w:val="00224A43"/>
    <w:rsid w:val="00243D3C"/>
    <w:rsid w:val="00244660"/>
    <w:rsid w:val="0026798D"/>
    <w:rsid w:val="002C5AA5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A4BAB"/>
    <w:rsid w:val="00706AC6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C848FC"/>
    <w:rsid w:val="00D644E9"/>
    <w:rsid w:val="00D85057"/>
    <w:rsid w:val="00DC0766"/>
    <w:rsid w:val="00E11DE5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15B5EDA-26C4-40C1-B4DA-CCE935C34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706AC6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706AC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33</Words>
  <Characters>283</Characters>
  <Application>Microsoft Office Word</Application>
  <DocSecurity>4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dcterms:created xsi:type="dcterms:W3CDTF">2025-12-17T23:42:00Z</dcterms:created>
  <dcterms:modified xsi:type="dcterms:W3CDTF">2025-12-17T23:42:00Z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119</vt:lpwstr>
  </property>
  <property fmtid="{D5CDD505-2E9C-101B-9397-08002B2CF9AE}" pid="6" name="Datum">
    <vt:lpwstr>2009-12-09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Riksdagsstyrelsen</vt:lpwstr>
  </property>
  <property fmtid="{D5CDD505-2E9C-101B-9397-08002B2CF9AE}" pid="12" name="Mottagare2">
    <vt:lpwstr> 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2009/10</vt:lpwstr>
  </property>
  <property fmtid="{D5CDD505-2E9C-101B-9397-08002B2CF9AE}" pid="16" name="RefNr">
    <vt:lpwstr>12</vt:lpwstr>
  </property>
  <property fmtid="{D5CDD505-2E9C-101B-9397-08002B2CF9AE}" pid="17" name="RefRubrik">
    <vt:lpwstr>Riksdagsledamöternas pensionssystem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9 december 2009</vt:lpwstr>
  </property>
</Properties>
</file>