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758FC" w14:paraId="5EEC224D" w14:textId="77777777">
      <w:pPr>
        <w:pStyle w:val="RubrikFrslagTIllRiksdagsbeslut"/>
      </w:pPr>
      <w:sdt>
        <w:sdtPr>
          <w:alias w:val="CC_Boilerplate_4"/>
          <w:tag w:val="CC_Boilerplate_4"/>
          <w:id w:val="-1644581176"/>
          <w:lock w:val="sdtContentLocked"/>
          <w:placeholder>
            <w:docPart w:val="2BE5A97437BD41378FDC45F5EA013851"/>
          </w:placeholder>
          <w:text/>
        </w:sdtPr>
        <w:sdtContent>
          <w:r w:rsidRPr="009B062B">
            <w:t>Förslag till riksdagsbeslut</w:t>
          </w:r>
        </w:sdtContent>
      </w:sdt>
      <w:bookmarkEnd w:id="0"/>
      <w:bookmarkEnd w:id="1"/>
    </w:p>
    <w:sdt>
      <w:sdtPr>
        <w:alias w:val="Yrkande 1"/>
        <w:tag w:val="0c663825-af75-4fb4-8b18-e80d2f603228"/>
        <w:id w:val="-1505203143"/>
        <w:lock w:val="sdtLocked"/>
        <w:richText/>
      </w:sdtPr>
      <w:sdtContent>
        <w:p w:rsidR="00CD1D29" w14:paraId="76670AD2" w14:textId="77777777">
          <w:pPr>
            <w:pStyle w:val="Frslagstext"/>
            <w:numPr>
              <w:ilvl w:val="0"/>
              <w:numId w:val="0"/>
            </w:numPr>
          </w:pPr>
          <w:r>
            <w:t>Riksdagen ställer sig bakom det som anförs i motionen om att en person ska ha varit svensk medborgare i minst tio år för att vara valbar till riksdagen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A1DD14515DA4A9CAA99F4147D6D738D"/>
        </w:placeholder>
        <w:text/>
      </w:sdtPr>
      <w:sdtContent>
        <w:p w:rsidR="006D79C9" w:rsidRPr="009B062B" w:rsidP="00333E95" w14:paraId="4E09716A" w14:textId="77777777">
          <w:pPr>
            <w:pStyle w:val="Heading1"/>
          </w:pPr>
          <w:r>
            <w:t>Motivering</w:t>
          </w:r>
        </w:p>
      </w:sdtContent>
    </w:sdt>
    <w:bookmarkEnd w:id="3" w:displacedByCustomXml="prev"/>
    <w:bookmarkEnd w:id="4" w:displacedByCustomXml="prev"/>
    <w:p w:rsidR="008A1329" w:rsidP="008B4F18" w14:paraId="7549BB3B" w14:textId="7F8E3078">
      <w:pPr>
        <w:pStyle w:val="Normalutanindragellerluft"/>
      </w:pPr>
      <w:r>
        <w:t>Efter riksdagsvalet 2026 uppmärksammades ett fall där en kandidat i Dalarna person</w:t>
      </w:r>
      <w:r w:rsidR="008B4F18">
        <w:softHyphen/>
      </w:r>
      <w:r>
        <w:t>valdes till riksdagen endast omkring sju månader efter att han hade beviljats svenskt medborgarskap. År 2024 nekades kandidaten svenskt medborgarskap. Han hade då skulder hos Kronofogden, bland annat för obetalda skatter, studielån och privatlån. I skrivande stund har han skuldsanering hos Kronofogden. Migrationsdomstolen ansåg att han inte uppfyllde kravet på ett hederligt levnadssätt och nekade medborgarskapet.</w:t>
      </w:r>
    </w:p>
    <w:p w:rsidR="008A1329" w:rsidP="008C09D0" w14:paraId="397D5D4F" w14:textId="432045BA">
      <w:r w:rsidRPr="008B4F18">
        <w:rPr>
          <w:spacing w:val="-1"/>
        </w:rPr>
        <w:t>I februari i år gjorde Migrationsverket en ny bedömning och beviljade honom svenskt</w:t>
      </w:r>
      <w:r>
        <w:t xml:space="preserve"> medborgarskap. Sju månader senare valdes han alltså in i Sveriges riksdag. </w:t>
      </w:r>
    </w:p>
    <w:p w:rsidR="008C09D0" w:rsidP="008C09D0" w14:paraId="7BA8049E" w14:textId="77777777">
      <w:r>
        <w:t xml:space="preserve">Riksdagen är folkets främsta företrädare och stiftar de lagar som gäller för alla som </w:t>
      </w:r>
      <w:r w:rsidRPr="008B4F18">
        <w:rPr>
          <w:spacing w:val="-2"/>
        </w:rPr>
        <w:t>bor i Sverige. Riksdagen granskar regeringen, beslutar om statens budget och tar ställning</w:t>
      </w:r>
      <w:r>
        <w:t xml:space="preserve"> till frågor som rör Sveriges säkerhet och förhållande till andra länder. Uppdraget som riksdagsledamot är därför ett av de mest ansvarsfulla förtroendeuppdrag en person kan få.</w:t>
      </w:r>
    </w:p>
    <w:p w:rsidR="008A1329" w:rsidP="008A1329" w14:paraId="0B455BC8" w14:textId="3456A941">
      <w:pPr>
        <w:pStyle w:val="Normalutanindragellerluft"/>
      </w:pPr>
      <w:r>
        <w:t>I dag är den som har rösträtt i ett riksdagsval också valbar till riksdagen. Det innebär att en person i princip kan kandidera och väljas till riksdagen omedelbart efter att ha blivit svensk medborgare.</w:t>
      </w:r>
    </w:p>
    <w:p w:rsidR="008A1329" w:rsidP="008C09D0" w14:paraId="4244F2F2" w14:textId="6F95673F">
      <w:r>
        <w:t xml:space="preserve">Det svenska medborgarskapet medför både rättigheter och skyldigheter. Rösträtten bör inträda när en person blir svensk medborgare. Att själv kunna väljas till riksdagen är däremot ett särskilt förtroende som bör förenas med ytterligare kvalifikationskrav. En kvalifikationstid ger den enskilde möjlighet att under en längre period leva som svensk </w:t>
      </w:r>
      <w:r>
        <w:t>medborgare, delta i samhället och fördjupa sin förståelse för de institutioner och demokratiska principer som en riksdagsledamot ska företräda.</w:t>
      </w:r>
    </w:p>
    <w:p w:rsidR="008A1329" w:rsidP="008C09D0" w14:paraId="05E0BC11" w14:textId="77777777">
      <w:r>
        <w:t xml:space="preserve">Sådana krav finns också i andra länder. I USA krävs sju års medborgarskap för att väljas till representanthuset och nio år för att väljas till senaten. I Argentina krävs fyra års medborgarskap för val till deputeradekammaren och sex år för val till senaten. </w:t>
      </w:r>
    </w:p>
    <w:p w:rsidR="008A1329" w:rsidP="008C09D0" w14:paraId="6A290581" w14:textId="23200D3F">
      <w:r>
        <w:t>Sverige bör på motsvarande sätt införa en kvalifikationstid på tio år</w:t>
      </w:r>
      <w:r w:rsidR="00D948B3">
        <w:t xml:space="preserve"> som innebär att endast den som har varit svensk medborgare i minst tio år är valbar till riksdagen.</w:t>
      </w:r>
    </w:p>
    <w:p w:rsidR="008C09D0" w:rsidP="008C09D0" w14:paraId="04A27E1D" w14:textId="77777777">
      <w:r>
        <w:t>Förslaget kräver en</w:t>
      </w:r>
      <w:r w:rsidR="008A1329">
        <w:t xml:space="preserve"> ändring av regeringsformen </w:t>
      </w:r>
      <w:r>
        <w:t>och regeringen bör tillsätta en sådan grundlagsutredning.</w:t>
      </w:r>
    </w:p>
    <w:sdt>
      <w:sdtPr>
        <w:rPr>
          <w:i/>
          <w:noProof/>
        </w:rPr>
        <w:alias w:val="CC_Underskrifter"/>
        <w:tag w:val="CC_Underskrifter"/>
        <w:id w:val="583496634"/>
        <w:lock w:val="sdtContentLocked"/>
        <w:placeholder>
          <w:docPart w:val="A70029847362464D97204E9241C7EEFF"/>
        </w:placeholder>
        <w:richText/>
      </w:sdtPr>
      <w:sdtContent>
        <w:p w:rsidR="006758FC" w:rsidP="006758FC" w14:paraId="03747865" w14:textId="77777777"/>
        <w:p w:rsidR="006758FC" w:rsidP="006758FC" w14:paraId="6DFA283B" w14:textId="68389A2B"/>
      </w:sdtContent>
    </w:sdt>
    <w:tbl>
      <w:tblPr>
        <w:tblCaption w:val="underskrifter"/>
        <w:tblW w:w="5000" w:type="pct"/>
        <w:tblLook w:val="04A0"/>
      </w:tblPr>
      <w:tblGrid>
        <w:gridCol w:w="4252"/>
        <w:gridCol w:w="4252"/>
      </w:tblGrid>
      <w:tr w14:paraId="4D8697C9" w14:textId="77777777">
        <w:tblPrEx>
          <w:tblW w:w="5000" w:type="pct"/>
          <w:tblLook w:val="04A0"/>
        </w:tblPrEx>
        <w:trPr>
          <w:cantSplit/>
        </w:trPr>
        <w:tc>
          <w:tcPr>
            <w:tcW w:w="50" w:type="pct"/>
            <w:vAlign w:val="bottom"/>
          </w:tcPr>
          <w:p w:rsidR="00CD1D29" w14:paraId="0EA6F3AF" w14:textId="77777777">
            <w:pPr>
              <w:pStyle w:val="Underskrifter"/>
              <w:spacing w:after="0"/>
            </w:pPr>
            <w:r>
              <w:t>Louise Meijer (M)</w:t>
            </w:r>
          </w:p>
        </w:tc>
        <w:tc>
          <w:tcPr>
            <w:tcW w:w="50" w:type="pct"/>
            <w:vAlign w:val="bottom"/>
          </w:tcPr>
          <w:p w:rsidR="00CD1D29" w14:paraId="35DF2B22" w14:textId="77777777">
            <w:pPr>
              <w:pStyle w:val="Underskrifter"/>
              <w:spacing w:after="0"/>
            </w:pPr>
          </w:p>
        </w:tc>
      </w:tr>
    </w:tbl>
    <w:p w:rsidR="004801AC" w:rsidRPr="008E0FE2" w:rsidP="00DF3554" w14:paraId="569C828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75A088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D26040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758FC" w:rsidP="006758FC" w14:paraId="19FE1E70" w14:textId="3677503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B10072D" w14:textId="73B11423">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0A42C5B">
                          <w:pPr>
                            <w:jc w:val="right"/>
                          </w:pPr>
                          <w:sdt>
                            <w:sdtPr>
                              <w:alias w:val="CC_Noformat_Partikod"/>
                              <w:tag w:val="CC_Noformat_Partikod"/>
                              <w:id w:val="-53464382"/>
                              <w:placeholder>
                                <w:docPart w:val="C2E5395B3AF8470DB096F0ABB9B0E09E"/>
                              </w:placeholder>
                              <w:text/>
                            </w:sdtPr>
                            <w:sdtContent>
                              <w:r w:rsidR="008A1329">
                                <w:t>M</w:t>
                              </w:r>
                            </w:sdtContent>
                          </w:sdt>
                          <w:sdt>
                            <w:sdtPr>
                              <w:alias w:val="CC_Noformat_Partinummer"/>
                              <w:tag w:val="CC_Noformat_Partinummer"/>
                              <w:id w:val="-1709555926"/>
                              <w:placeholder>
                                <w:docPart w:val="ACB30386F0564C94A84D8EF54DCB8D76"/>
                              </w:placeholder>
                              <w:text/>
                            </w:sdtPr>
                            <w:sdtContent>
                              <w:r w:rsidR="00944C1C">
                                <w:t>1003</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C1B37DD" w14:textId="50A42C5B">
                    <w:pPr>
                      <w:jc w:val="right"/>
                    </w:pPr>
                    <w:sdt>
                      <w:sdtPr>
                        <w:alias w:val="CC_Noformat_Partikod"/>
                        <w:tag w:val="CC_Noformat_Partikod"/>
                        <w:id w:val="1122201731"/>
                        <w:placeholder>
                          <w:docPart w:val="C2E5395B3AF8470DB096F0ABB9B0E09E"/>
                        </w:placeholder>
                        <w:text/>
                      </w:sdtPr>
                      <w:sdtContent>
                        <w:r w:rsidR="008A1329">
                          <w:t>M</w:t>
                        </w:r>
                      </w:sdtContent>
                    </w:sdt>
                    <w:sdt>
                      <w:sdtPr>
                        <w:alias w:val="CC_Noformat_Partinummer"/>
                        <w:tag w:val="CC_Noformat_Partinummer"/>
                        <w:id w:val="342976320"/>
                        <w:placeholder>
                          <w:docPart w:val="ACB30386F0564C94A84D8EF54DCB8D76"/>
                        </w:placeholder>
                        <w:text/>
                      </w:sdtPr>
                      <w:sdtContent>
                        <w:r w:rsidR="00944C1C">
                          <w:t>1003</w:t>
                        </w:r>
                      </w:sdtContent>
                    </w:sdt>
                  </w:p>
                </w:txbxContent>
              </v:textbox>
            </v:shape>
          </w:pict>
        </mc:Fallback>
      </mc:AlternateContent>
    </w:r>
  </w:p>
  <w:p w:rsidR="00262EA3" w:rsidRPr="00293C4F" w:rsidP="00776B74" w14:paraId="10F0218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31D83F8" w14:textId="31145296">
    <w:pPr>
      <w:jc w:val="right"/>
    </w:pPr>
  </w:p>
  <w:p w:rsidR="00262EA3" w:rsidP="00776B74" w14:paraId="3E5C871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A7070A8" w14:textId="5FD60896">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69EA364" w14:textId="3E228400">
    <w:pPr>
      <w:pStyle w:val="FSHNormal"/>
      <w:spacing w:before="40"/>
    </w:pPr>
    <w:sdt>
      <w:sdtPr>
        <w:alias w:val="CC_Noformat_Motionstyp"/>
        <w:tag w:val="CC_Noformat_Motionstyp"/>
        <w:id w:val="1162973129"/>
        <w:lock w:val="sdtContentLocked"/>
        <w:text/>
        <w15:appearance w15:val="hidden"/>
      </w:sdtPr>
      <w:sdtContent>
        <w:r w:rsidR="003D1495">
          <w:t>Enskild motion</w:t>
        </w:r>
      </w:sdtContent>
    </w:sdt>
    <w:r w:rsidR="00821B36">
      <w:t xml:space="preserve"> </w:t>
    </w:r>
    <w:sdt>
      <w:sdtPr>
        <w:alias w:val="CC_Noformat_Partikod"/>
        <w:tag w:val="CC_Noformat_Partikod"/>
        <w:id w:val="1471015553"/>
        <w:text/>
      </w:sdtPr>
      <w:sdtContent>
        <w:r w:rsidR="008A1329">
          <w:t>M</w:t>
        </w:r>
      </w:sdtContent>
    </w:sdt>
    <w:sdt>
      <w:sdtPr>
        <w:alias w:val="CC_Noformat_Partinummer"/>
        <w:tag w:val="CC_Noformat_Partinummer"/>
        <w:id w:val="-2014525982"/>
        <w:text/>
      </w:sdtPr>
      <w:sdtContent>
        <w:r w:rsidR="00944C1C">
          <w:t>1003</w:t>
        </w:r>
      </w:sdtContent>
    </w:sdt>
  </w:p>
  <w:p w:rsidR="00262EA3" w:rsidRPr="008227B3" w:rsidP="008227B3" w14:paraId="5EEEFC4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1523965" w14:textId="484C3C2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D149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D1495">
          <w:t>:55</w:t>
        </w:r>
      </w:sdtContent>
    </w:sdt>
  </w:p>
  <w:p w:rsidR="00262EA3" w:rsidP="00E03A3D" w14:paraId="1A70913D" w14:textId="64E4EC8A">
    <w:pPr>
      <w:pStyle w:val="Motionr"/>
    </w:pPr>
    <w:sdt>
      <w:sdtPr>
        <w:alias w:val="CC_Noformat_Avtext"/>
        <w:tag w:val="CC_Noformat_Avtext"/>
        <w:id w:val="-2020768203"/>
        <w:lock w:val="sdtContentLocked"/>
        <w:placeholder>
          <w:docPart w:val="C2E5395B3AF8470DB096F0ABB9B0E09E"/>
        </w:placeholder>
        <w:text/>
        <w15:appearance w15:val="hidden"/>
      </w:sdtPr>
      <w:sdtContent>
        <w:r w:rsidR="003D1495">
          <w:t>av Louise Meijer (M)</w:t>
        </w:r>
      </w:sdtContent>
    </w:sdt>
  </w:p>
  <w:sdt>
    <w:sdtPr>
      <w:alias w:val="CC_Noformat_Rubtext"/>
      <w:tag w:val="CC_Noformat_Rubtext"/>
      <w:id w:val="-218060500"/>
      <w:lock w:val="sdtLocked"/>
      <w:placeholder>
        <w:docPart w:val="ACB30386F0564C94A84D8EF54DCB8D76"/>
      </w:placeholder>
      <w:text/>
    </w:sdtPr>
    <w:sdtContent>
      <w:p w:rsidR="00262EA3" w:rsidP="00283E0F" w14:paraId="6B8097D1" w14:textId="05A6591C">
        <w:pPr>
          <w:pStyle w:val="FSHRub2"/>
        </w:pPr>
        <w:r>
          <w:t>Krav för att väljas till riksdagen</w:t>
        </w:r>
      </w:p>
    </w:sdtContent>
  </w:sdt>
  <w:sdt>
    <w:sdtPr>
      <w:alias w:val="CC_Boilerplate_3"/>
      <w:tag w:val="CC_Boilerplate_3"/>
      <w:id w:val="1606463544"/>
      <w:lock w:val="sdtContentLocked"/>
      <w:text w:multiLine="1"/>
      <w15:appearance w15:val="hidden"/>
    </w:sdtPr>
    <w:sdtContent>
      <w:p w:rsidR="00262EA3" w:rsidP="00283E0F" w14:paraId="3F4D11C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32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163"/>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29DF"/>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420"/>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56BF"/>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6D05"/>
    <w:rsid w:val="003C6D38"/>
    <w:rsid w:val="003C709E"/>
    <w:rsid w:val="003C7235"/>
    <w:rsid w:val="003C72A0"/>
    <w:rsid w:val="003C77FA"/>
    <w:rsid w:val="003D0371"/>
    <w:rsid w:val="003D0D72"/>
    <w:rsid w:val="003D122F"/>
    <w:rsid w:val="003D1495"/>
    <w:rsid w:val="003D2C8C"/>
    <w:rsid w:val="003D3534"/>
    <w:rsid w:val="003D3D91"/>
    <w:rsid w:val="003D4127"/>
    <w:rsid w:val="003D47DF"/>
    <w:rsid w:val="003D4C5B"/>
    <w:rsid w:val="003D51A4"/>
    <w:rsid w:val="003D571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DBD"/>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B31"/>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E3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8FC"/>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87FC9"/>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1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6B1E"/>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22C"/>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6B6"/>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329"/>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4F18"/>
    <w:rsid w:val="008B50A2"/>
    <w:rsid w:val="008B577D"/>
    <w:rsid w:val="008B5B6A"/>
    <w:rsid w:val="008B6A0E"/>
    <w:rsid w:val="008B6D68"/>
    <w:rsid w:val="008B757A"/>
    <w:rsid w:val="008B78A9"/>
    <w:rsid w:val="008B7E5C"/>
    <w:rsid w:val="008C0018"/>
    <w:rsid w:val="008C09D0"/>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629"/>
    <w:rsid w:val="00920881"/>
    <w:rsid w:val="009211B9"/>
    <w:rsid w:val="00922833"/>
    <w:rsid w:val="0092284A"/>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4C1C"/>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0FC3"/>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9F8"/>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4FEC"/>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44F"/>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1D8"/>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1D29"/>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11A6"/>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4CD6"/>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48B3"/>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6E1"/>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8CC1BF1"/>
  <w15:chartTrackingRefBased/>
  <w15:docId w15:val="{799FDD4D-CEFD-428C-AB93-EA0DFD1B2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BE5A97437BD41378FDC45F5EA013851"/>
        <w:category>
          <w:name w:val="Allmänt"/>
          <w:gallery w:val="placeholder"/>
        </w:category>
        <w:types>
          <w:type w:val="bbPlcHdr"/>
        </w:types>
        <w:behaviors>
          <w:behavior w:val="content"/>
        </w:behaviors>
        <w:guid w:val="{1B3CC3A5-5792-4517-82C1-0D74AB74274A}"/>
      </w:docPartPr>
      <w:docPartBody>
        <w:p w:rsidR="00443DBD">
          <w:pPr>
            <w:pStyle w:val="2BE5A97437BD41378FDC45F5EA013851"/>
          </w:pPr>
          <w:r w:rsidRPr="005A0A93">
            <w:rPr>
              <w:rStyle w:val="PlaceholderText"/>
            </w:rPr>
            <w:t>Förslag till riksdagsbeslut</w:t>
          </w:r>
        </w:p>
      </w:docPartBody>
    </w:docPart>
    <w:docPart>
      <w:docPartPr>
        <w:name w:val="5A1DD14515DA4A9CAA99F4147D6D738D"/>
        <w:category>
          <w:name w:val="Allmänt"/>
          <w:gallery w:val="placeholder"/>
        </w:category>
        <w:types>
          <w:type w:val="bbPlcHdr"/>
        </w:types>
        <w:behaviors>
          <w:behavior w:val="content"/>
        </w:behaviors>
        <w:guid w:val="{ACA04847-D4D1-45AA-B8B5-E6AA654395CD}"/>
      </w:docPartPr>
      <w:docPartBody>
        <w:p w:rsidR="00443DBD">
          <w:pPr>
            <w:pStyle w:val="5A1DD14515DA4A9CAA99F4147D6D738D"/>
          </w:pPr>
          <w:r w:rsidRPr="005A0A93">
            <w:rPr>
              <w:rStyle w:val="PlaceholderText"/>
            </w:rPr>
            <w:t>Motivering</w:t>
          </w:r>
        </w:p>
      </w:docPartBody>
    </w:docPart>
    <w:docPart>
      <w:docPartPr>
        <w:name w:val="C2E5395B3AF8470DB096F0ABB9B0E09E"/>
        <w:category>
          <w:name w:val="Allmänt"/>
          <w:gallery w:val="placeholder"/>
        </w:category>
        <w:types>
          <w:type w:val="bbPlcHdr"/>
        </w:types>
        <w:behaviors>
          <w:behavior w:val="content"/>
        </w:behaviors>
        <w:guid w:val="{8C27D7CA-8B29-4B48-8398-76059A8C1047}"/>
      </w:docPartPr>
      <w:docPartBody>
        <w:p w:rsidR="00443DBD">
          <w:pPr>
            <w:pStyle w:val="C2E5395B3AF8470DB096F0ABB9B0E09E"/>
          </w:pPr>
          <w:r>
            <w:rPr>
              <w:rStyle w:val="PlaceholderText"/>
            </w:rPr>
            <w:t xml:space="preserve"> </w:t>
          </w:r>
        </w:p>
      </w:docPartBody>
    </w:docPart>
    <w:docPart>
      <w:docPartPr>
        <w:name w:val="ACB30386F0564C94A84D8EF54DCB8D76"/>
        <w:category>
          <w:name w:val="Allmänt"/>
          <w:gallery w:val="placeholder"/>
        </w:category>
        <w:types>
          <w:type w:val="bbPlcHdr"/>
        </w:types>
        <w:behaviors>
          <w:behavior w:val="content"/>
        </w:behaviors>
        <w:guid w:val="{A6BC3C6E-7EA9-444C-A274-EFFF49869955}"/>
      </w:docPartPr>
      <w:docPartBody>
        <w:p w:rsidR="00443DBD">
          <w:pPr>
            <w:pStyle w:val="ACB30386F0564C94A84D8EF54DCB8D76"/>
          </w:pPr>
          <w:r>
            <w:t xml:space="preserve"> </w:t>
          </w:r>
        </w:p>
      </w:docPartBody>
    </w:docPart>
    <w:docPart>
      <w:docPartPr>
        <w:name w:val="A70029847362464D97204E9241C7EEFF"/>
        <w:category>
          <w:name w:val="Allmänt"/>
          <w:gallery w:val="placeholder"/>
        </w:category>
        <w:types>
          <w:type w:val="bbPlcHdr"/>
        </w:types>
        <w:behaviors>
          <w:behavior w:val="content"/>
        </w:behaviors>
        <w:guid w:val="{DF571E5D-15BC-464F-9A44-9E2ACA79DF25}"/>
      </w:docPartPr>
      <w:docPartBody>
        <w:p w:rsidR="003C6D0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DBD"/>
    <w:rsid w:val="001A1420"/>
    <w:rsid w:val="003756BF"/>
    <w:rsid w:val="00376043"/>
    <w:rsid w:val="003C6D05"/>
    <w:rsid w:val="00443DBD"/>
    <w:rsid w:val="00466B31"/>
    <w:rsid w:val="0053404F"/>
    <w:rsid w:val="00595A49"/>
    <w:rsid w:val="00693A9B"/>
    <w:rsid w:val="006B6412"/>
    <w:rsid w:val="0084597C"/>
    <w:rsid w:val="0085222C"/>
    <w:rsid w:val="008726B6"/>
    <w:rsid w:val="0092284A"/>
    <w:rsid w:val="009A0FC3"/>
    <w:rsid w:val="00D91F13"/>
    <w:rsid w:val="00E700F9"/>
    <w:rsid w:val="00EB211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BE5A97437BD41378FDC45F5EA013851">
    <w:name w:val="2BE5A97437BD41378FDC45F5EA013851"/>
  </w:style>
  <w:style w:type="paragraph" w:customStyle="1" w:styleId="5A1DD14515DA4A9CAA99F4147D6D738D">
    <w:name w:val="5A1DD14515DA4A9CAA99F4147D6D738D"/>
  </w:style>
  <w:style w:type="paragraph" w:customStyle="1" w:styleId="C2E5395B3AF8470DB096F0ABB9B0E09E">
    <w:name w:val="C2E5395B3AF8470DB096F0ABB9B0E09E"/>
  </w:style>
  <w:style w:type="paragraph" w:customStyle="1" w:styleId="ACB30386F0564C94A84D8EF54DCB8D76">
    <w:name w:val="ACB30386F0564C94A84D8EF54DCB8D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E0FB7D-451A-42C7-AF19-861386553D80}"/>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372</Words>
  <Characters>2131</Characters>
  <Application>Microsoft Office Word</Application>
  <DocSecurity>0</DocSecurity>
  <Lines>38</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M1003 Krav för att väljas till riksdagen</vt:lpstr>
      <vt:lpstr>
      </vt:lpstr>
    </vt:vector>
  </TitlesOfParts>
  <Company>Sveriges riksdag</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