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3FD90F" w14:textId="77777777">
      <w:pPr>
        <w:pStyle w:val="Normalutanindragellerluft"/>
      </w:pPr>
      <w:r>
        <w:t xml:space="preserve"> </w:t>
      </w:r>
    </w:p>
    <w:sdt>
      <w:sdtPr>
        <w:alias w:val="CC_Boilerplate_4"/>
        <w:tag w:val="CC_Boilerplate_4"/>
        <w:id w:val="-1644581176"/>
        <w:lock w:val="sdtLocked"/>
        <w:placeholder>
          <w:docPart w:val="4A0E6EF849984AC8A20C208D4BED878A"/>
        </w:placeholder>
        <w15:appearance w15:val="hidden"/>
        <w:text/>
      </w:sdtPr>
      <w:sdtEndPr/>
      <w:sdtContent>
        <w:p w:rsidR="00AF30DD" w:rsidP="00CC4C93" w:rsidRDefault="00AF30DD" w14:paraId="053FD910" w14:textId="77777777">
          <w:pPr>
            <w:pStyle w:val="Rubrik1"/>
          </w:pPr>
          <w:r>
            <w:t>Förslag till riksdagsbeslut</w:t>
          </w:r>
        </w:p>
      </w:sdtContent>
    </w:sdt>
    <w:sdt>
      <w:sdtPr>
        <w:alias w:val="Yrkande 1"/>
        <w:tag w:val="7a087379-b264-4ee1-8ff2-337502cfc511"/>
        <w:id w:val="-1475448656"/>
        <w:lock w:val="sdtLocked"/>
      </w:sdtPr>
      <w:sdtEndPr/>
      <w:sdtContent>
        <w:p w:rsidR="00A71914" w:rsidRDefault="00360AC1" w14:paraId="053FD911" w14:textId="77777777">
          <w:pPr>
            <w:pStyle w:val="Frslagstext"/>
          </w:pPr>
          <w:r>
            <w:t>Riksdagen ställer sig bakom det som anförs i motionen om att förstärka intrångsskydd från passagerarutrymmet in till lokförarens hytt under färd och tillkännager detta för regeringen.</w:t>
          </w:r>
        </w:p>
      </w:sdtContent>
    </w:sdt>
    <w:p w:rsidR="00AF30DD" w:rsidP="00AF30DD" w:rsidRDefault="000156D9" w14:paraId="053FD912" w14:textId="77777777">
      <w:pPr>
        <w:pStyle w:val="Rubrik1"/>
      </w:pPr>
      <w:bookmarkStart w:name="MotionsStart" w:id="0"/>
      <w:bookmarkEnd w:id="0"/>
      <w:r>
        <w:t>Motivering</w:t>
      </w:r>
    </w:p>
    <w:p w:rsidR="00613FE4" w:rsidP="00613FE4" w:rsidRDefault="00B86F26" w14:paraId="053FD913" w14:textId="24891736">
      <w:pPr>
        <w:pStyle w:val="Normalutanindragellerluft"/>
      </w:pPr>
      <w:r>
        <w:t>Den 21</w:t>
      </w:r>
      <w:r w:rsidR="00613FE4">
        <w:t xml:space="preserve"> maj 2014 beslutade trafikutskottet och införde i protokollet TU13 ”Vissa säkerhetsfrågor”, avseende intrångsskydd till lokförarens hytt under färd att ”Enligt utskottets mening skulle det därför kunna finnas skäl för en översyn av nu gällande krav på området och behovet av nya eller ändrade sådana. Utskottet förutsätter att regeringen aktivt driver frågan om ökad säkerhet på järnväg och att adekvata åtgärder vidtas i detta syfte.”</w:t>
      </w:r>
    </w:p>
    <w:p w:rsidR="00613FE4" w:rsidP="00613FE4" w:rsidRDefault="00613FE4" w14:paraId="053FD914" w14:textId="77777777">
      <w:pPr>
        <w:pStyle w:val="Normalutanindragellerluft"/>
      </w:pPr>
    </w:p>
    <w:p w:rsidR="00613FE4" w:rsidP="00613FE4" w:rsidRDefault="00613FE4" w14:paraId="053FD915" w14:textId="1652B8E9">
      <w:pPr>
        <w:pStyle w:val="Normalutanindragellerluft"/>
      </w:pPr>
      <w:r>
        <w:t>Sedan trafikutskottets ställningstagande har det inte hänt någonting som har förstärkt intrångsskyddet till lokförare</w:t>
      </w:r>
      <w:r w:rsidR="00B86F26">
        <w:t>s</w:t>
      </w:r>
      <w:r>
        <w:t xml:space="preserve"> hytt under färd. Jag frågar mig, måste det ske en katastrof innan någonting görs?</w:t>
      </w:r>
    </w:p>
    <w:p w:rsidR="00613FE4" w:rsidP="00613FE4" w:rsidRDefault="00613FE4" w14:paraId="053FD916" w14:textId="77777777">
      <w:pPr>
        <w:pStyle w:val="Normalutanindragellerluft"/>
      </w:pPr>
    </w:p>
    <w:p w:rsidR="00613FE4" w:rsidP="00613FE4" w:rsidRDefault="00B86F26" w14:paraId="053FD917" w14:textId="70037941">
      <w:pPr>
        <w:pStyle w:val="Normalutanindragellerluft"/>
      </w:pPr>
      <w:r>
        <w:lastRenderedPageBreak/>
        <w:t>Efter 11 september-</w:t>
      </w:r>
      <w:bookmarkStart w:name="_GoBack" w:id="1"/>
      <w:bookmarkEnd w:id="1"/>
      <w:r w:rsidR="00613FE4">
        <w:t xml:space="preserve">katastroferna blev det nya direktiv från trafikflygets samtliga myndigheter och organ avseende flygpassagerares möjligheter att kunna ta sig in i cockpit och kapa flygplanet. Bland annat har många flygbolag installerat nya säkerhetsdörrar med kodlås. Även om någon kommer över koden går det inte att forcera dörren, ett avgörande handgrepp måste göras av piloterna efter kontroll av vem som vill in. </w:t>
      </w:r>
    </w:p>
    <w:p w:rsidR="00613FE4" w:rsidP="00613FE4" w:rsidRDefault="00613FE4" w14:paraId="053FD918" w14:textId="77777777">
      <w:pPr>
        <w:pStyle w:val="Normalutanindragellerluft"/>
      </w:pPr>
    </w:p>
    <w:p w:rsidR="00AF30DD" w:rsidP="00613FE4" w:rsidRDefault="00613FE4" w14:paraId="053FD919" w14:textId="77777777">
      <w:pPr>
        <w:pStyle w:val="Normalutanindragellerluft"/>
      </w:pPr>
      <w:r>
        <w:t>Det säkerhetstänk som i dag finns inom flygbranschen saknas inom den svenska järnvägsbranschen och måste implementeras även här, innan en katastrof sker. Det är i dag mycket enkelt att ta sig in i lokförarens hytt under färd och förorsaka en katastrof som ur svenska mått sett får allting annat att blekna. Det borde vara en självklarhet för en lokförare att kunna låsa om sig och ”behålla nyckeln på sin sida” liksom att dörren till lokförarens hytt inte ska gå att forcera så enkelt som i dag. På vissa tågfordon kan man ta sig in i förarhytten med hjälp av en liten skruvmejsel eller genom att avlägsna en liten plastkåpa.</w:t>
      </w:r>
    </w:p>
    <w:sdt>
      <w:sdtPr>
        <w:rPr>
          <w:i/>
          <w:noProof/>
        </w:rPr>
        <w:alias w:val="CC_Underskrifter"/>
        <w:tag w:val="CC_Underskrifter"/>
        <w:id w:val="583496634"/>
        <w:lock w:val="sdtContentLocked"/>
        <w:placeholder>
          <w:docPart w:val="7876E013C8B941E68374BDA19B4602A9"/>
        </w:placeholder>
        <w15:appearance w15:val="hidden"/>
      </w:sdtPr>
      <w:sdtEndPr>
        <w:rPr>
          <w:noProof w:val="0"/>
        </w:rPr>
      </w:sdtEndPr>
      <w:sdtContent>
        <w:p w:rsidRPr="00ED19F0" w:rsidR="00865E70" w:rsidP="00A809B0" w:rsidRDefault="00B86F26" w14:paraId="053FD9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C32F28" w:rsidRDefault="00C32F28" w14:paraId="053FD91E" w14:textId="77777777"/>
    <w:sectPr w:rsidR="00C32F2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FD920" w14:textId="77777777" w:rsidR="000B1D22" w:rsidRDefault="000B1D22" w:rsidP="000C1CAD">
      <w:pPr>
        <w:spacing w:line="240" w:lineRule="auto"/>
      </w:pPr>
      <w:r>
        <w:separator/>
      </w:r>
    </w:p>
  </w:endnote>
  <w:endnote w:type="continuationSeparator" w:id="0">
    <w:p w14:paraId="053FD921" w14:textId="77777777" w:rsidR="000B1D22" w:rsidRDefault="000B1D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FD9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6F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FD92C" w14:textId="77777777" w:rsidR="0090136B" w:rsidRDefault="009013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201510051827</w:instrText>
    </w:r>
    <w:r>
      <w:fldChar w:fldCharType="end"/>
    </w:r>
    <w:r>
      <w:instrText xml:space="preserve"> &gt; </w:instrText>
    </w:r>
    <w:r>
      <w:fldChar w:fldCharType="begin"/>
    </w:r>
    <w:r>
      <w:instrText xml:space="preserve"> PRINTDATE \@ "yyyyMMddHHmm" </w:instrText>
    </w:r>
    <w:r>
      <w:fldChar w:fldCharType="separate"/>
    </w:r>
    <w:r>
      <w:rPr>
        <w:noProof/>
      </w:rPr>
      <w:instrText>201510052356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23:56</w:instrText>
    </w:r>
    <w:r>
      <w:fldChar w:fldCharType="end"/>
    </w:r>
    <w:r>
      <w:instrText xml:space="preserve"> </w:instrText>
    </w:r>
    <w:r>
      <w:fldChar w:fldCharType="separate"/>
    </w:r>
    <w:r>
      <w:rPr>
        <w:noProof/>
      </w:rPr>
      <w:t>2015-10-05 23:56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FD91E" w14:textId="77777777" w:rsidR="000B1D22" w:rsidRDefault="000B1D22" w:rsidP="000C1CAD">
      <w:pPr>
        <w:spacing w:line="240" w:lineRule="auto"/>
      </w:pPr>
      <w:r>
        <w:separator/>
      </w:r>
    </w:p>
  </w:footnote>
  <w:footnote w:type="continuationSeparator" w:id="0">
    <w:p w14:paraId="053FD91F" w14:textId="77777777" w:rsidR="000B1D22" w:rsidRDefault="000B1D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3FD9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6F26" w14:paraId="053FD92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:1796</w:t>
        </w:r>
      </w:sdtContent>
    </w:sdt>
  </w:p>
  <w:p w:rsidR="00A42228" w:rsidP="00283E0F" w:rsidRDefault="00B86F26" w14:paraId="053FD929"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613FE4" w14:paraId="053FD92A" w14:textId="1FFF3805">
        <w:pPr>
          <w:pStyle w:val="FSHRub2"/>
        </w:pPr>
        <w:r>
          <w:t>Intrångsskydd</w:t>
        </w:r>
        <w:r w:rsidR="00157AFC">
          <w:t xml:space="preserve"> till lokförarens hytt</w:t>
        </w:r>
      </w:p>
    </w:sdtContent>
  </w:sdt>
  <w:sdt>
    <w:sdtPr>
      <w:alias w:val="CC_Boilerplate_3"/>
      <w:tag w:val="CC_Boilerplate_3"/>
      <w:id w:val="-1567486118"/>
      <w:lock w:val="sdtContentLocked"/>
      <w15:appearance w15:val="hidden"/>
      <w:text w:multiLine="1"/>
    </w:sdtPr>
    <w:sdtEndPr/>
    <w:sdtContent>
      <w:p w:rsidR="00A42228" w:rsidP="00283E0F" w:rsidRDefault="00A42228" w14:paraId="053FD9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3FE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D22"/>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AFC"/>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925"/>
    <w:rsid w:val="00237A4F"/>
    <w:rsid w:val="00237EA6"/>
    <w:rsid w:val="00247574"/>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958"/>
    <w:rsid w:val="002E500B"/>
    <w:rsid w:val="002E59A6"/>
    <w:rsid w:val="002E5B01"/>
    <w:rsid w:val="002E6FF5"/>
    <w:rsid w:val="002F4A6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AC1"/>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FE4"/>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DDB"/>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36B"/>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72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914"/>
    <w:rsid w:val="00A727C0"/>
    <w:rsid w:val="00A72ADC"/>
    <w:rsid w:val="00A75715"/>
    <w:rsid w:val="00A7621E"/>
    <w:rsid w:val="00A809B0"/>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F26"/>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2F28"/>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3FD90F"/>
  <w15:chartTrackingRefBased/>
  <w15:docId w15:val="{EE9EF343-BE9D-4B8E-98F1-8FE20C5BD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0E6EF849984AC8A20C208D4BED878A"/>
        <w:category>
          <w:name w:val="Allmänt"/>
          <w:gallery w:val="placeholder"/>
        </w:category>
        <w:types>
          <w:type w:val="bbPlcHdr"/>
        </w:types>
        <w:behaviors>
          <w:behavior w:val="content"/>
        </w:behaviors>
        <w:guid w:val="{30049F0D-FE9F-4040-818F-F56B32263192}"/>
      </w:docPartPr>
      <w:docPartBody>
        <w:p w:rsidR="00670FFA" w:rsidRDefault="00FD5CD4">
          <w:pPr>
            <w:pStyle w:val="4A0E6EF849984AC8A20C208D4BED878A"/>
          </w:pPr>
          <w:r w:rsidRPr="009A726D">
            <w:rPr>
              <w:rStyle w:val="Platshllartext"/>
            </w:rPr>
            <w:t>Klicka här för att ange text.</w:t>
          </w:r>
        </w:p>
      </w:docPartBody>
    </w:docPart>
    <w:docPart>
      <w:docPartPr>
        <w:name w:val="7876E013C8B941E68374BDA19B4602A9"/>
        <w:category>
          <w:name w:val="Allmänt"/>
          <w:gallery w:val="placeholder"/>
        </w:category>
        <w:types>
          <w:type w:val="bbPlcHdr"/>
        </w:types>
        <w:behaviors>
          <w:behavior w:val="content"/>
        </w:behaviors>
        <w:guid w:val="{5AD0B86F-DE6A-4F3C-B9E1-ECF7F3DFEAFD}"/>
      </w:docPartPr>
      <w:docPartBody>
        <w:p w:rsidR="00670FFA" w:rsidRDefault="00FD5CD4">
          <w:pPr>
            <w:pStyle w:val="7876E013C8B941E68374BDA19B4602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D4"/>
    <w:rsid w:val="00670FFA"/>
    <w:rsid w:val="00FD5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0E6EF849984AC8A20C208D4BED878A">
    <w:name w:val="4A0E6EF849984AC8A20C208D4BED878A"/>
  </w:style>
  <w:style w:type="paragraph" w:customStyle="1" w:styleId="A804526635B841938785379515D2FA6E">
    <w:name w:val="A804526635B841938785379515D2FA6E"/>
  </w:style>
  <w:style w:type="paragraph" w:customStyle="1" w:styleId="7876E013C8B941E68374BDA19B4602A9">
    <w:name w:val="7876E013C8B941E68374BDA19B460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4893</RubrikLookup>
    <MotionGuid xmlns="00d11361-0b92-4bae-a181-288d6a55b763">c6b35b78-003e-4680-ad1d-000531e195f9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200C6-1443-439B-AF5F-F31FB4A001C4}"/>
</file>

<file path=customXml/itemProps2.xml><?xml version="1.0" encoding="utf-8"?>
<ds:datastoreItem xmlns:ds="http://schemas.openxmlformats.org/officeDocument/2006/customXml" ds:itemID="{E9985307-4CFF-4E0C-AF57-F65A3E45FC8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AF0FBD-B2C5-4531-86F4-8531EFBFB28C}"/>
</file>

<file path=customXml/itemProps5.xml><?xml version="1.0" encoding="utf-8"?>
<ds:datastoreItem xmlns:ds="http://schemas.openxmlformats.org/officeDocument/2006/customXml" ds:itemID="{42C53705-F1FB-4E24-8593-78F4191A3806}"/>
</file>

<file path=docProps/app.xml><?xml version="1.0" encoding="utf-8"?>
<Properties xmlns="http://schemas.openxmlformats.org/officeDocument/2006/extended-properties" xmlns:vt="http://schemas.openxmlformats.org/officeDocument/2006/docPropsVTypes">
  <Template>GranskaMot</Template>
  <TotalTime>6</TotalTime>
  <Pages>2</Pages>
  <Words>302</Words>
  <Characters>1643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201516SD371 Intrångsskydd</vt:lpstr>
      <vt:lpstr/>
    </vt:vector>
  </TitlesOfParts>
  <Company>Sveriges riksdag</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201516SD371 Intrångsskydd</dc:title>
  <dc:subject/>
  <dc:creator>Charlott Qvick</dc:creator>
  <cp:keywords/>
  <dc:description/>
  <cp:lastModifiedBy>Kerstin Carlqvist</cp:lastModifiedBy>
  <cp:revision>9</cp:revision>
  <cp:lastPrinted>2015-10-05T21:56:00Z</cp:lastPrinted>
  <dcterms:created xsi:type="dcterms:W3CDTF">2015-10-05T16:27:00Z</dcterms:created>
  <dcterms:modified xsi:type="dcterms:W3CDTF">2016-05-31T06:45:00Z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*189186EF32C2E*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https://filur.riksdagen.se/drop/DropOffLibrary/189186EF32C2E.docx</vt:lpwstr>
  </property>
  <property fmtid="{D5CDD505-2E9C-101B-9397-08002B2CF9AE}" pid="11" name="RevisionsOn">
    <vt:lpwstr>1</vt:lpwstr>
  </property>
</Properties>
</file>