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DB4F951A0BFA4338B65CCEB73F106BB5"/>
        </w:placeholder>
        <w15:appearance w15:val="hidden"/>
        <w:text/>
      </w:sdtPr>
      <w:sdtEndPr/>
      <w:sdtContent>
        <w:p w:rsidRPr="009B062B" w:rsidR="00AF30DD" w:rsidP="009B062B" w:rsidRDefault="00AF30DD" w14:paraId="1F18660C" w14:textId="46F97291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1ced5ca2-a5ec-4fd7-be0f-b49a7de0a3e2"/>
        <w:id w:val="459615318"/>
        <w:lock w:val="sdtLocked"/>
      </w:sdtPr>
      <w:sdtEndPr/>
      <w:sdtContent>
        <w:p w:rsidR="00D43F6A" w:rsidRDefault="00C91967" w14:paraId="1F18660D" w14:textId="77777777">
          <w:pPr>
            <w:pStyle w:val="Frslagstext"/>
            <w:numPr>
              <w:ilvl w:val="0"/>
              <w:numId w:val="0"/>
            </w:numPr>
          </w:pPr>
          <w:r>
            <w:t>Riksdagen ställer sig b</w:t>
          </w:r>
          <w:bookmarkStart w:name="_GoBack" w:id="0"/>
          <w:bookmarkEnd w:id="0"/>
          <w:r>
            <w:t>akom det som anförs i motionen om att göra en översyn av hur fler gränshinder mellan Sverige och Norge kan rivas i syfte att främja handeln mellan länderna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273CEAD12A084FC6A82460E44C09A544"/>
        </w:placeholder>
        <w15:appearance w15:val="hidden"/>
        <w:text/>
      </w:sdtPr>
      <w:sdtEndPr/>
      <w:sdtContent>
        <w:p w:rsidRPr="009B062B" w:rsidR="006D79C9" w:rsidP="00333E95" w:rsidRDefault="006D79C9" w14:paraId="1F18660E" w14:textId="77777777">
          <w:pPr>
            <w:pStyle w:val="Rubrik1"/>
          </w:pPr>
          <w:r>
            <w:t>Motivering</w:t>
          </w:r>
        </w:p>
      </w:sdtContent>
    </w:sdt>
    <w:p w:rsidR="00291FCF" w:rsidP="00291FCF" w:rsidRDefault="00291FCF" w14:paraId="1F186613" w14:textId="3E18C2CC">
      <w:pPr>
        <w:pStyle w:val="Normalutanindragellerluft"/>
      </w:pPr>
      <w:r>
        <w:t>Tack vare det täta nordiska samarbetet har Sverige och Norge relativt få gränshinder.</w:t>
      </w:r>
      <w:r w:rsidR="00A52A2E">
        <w:t xml:space="preserve"> </w:t>
      </w:r>
      <w:r>
        <w:t>Dock finns det ofta fler hinder än vad många företag som vill slå sig in på den norska</w:t>
      </w:r>
      <w:r w:rsidR="00A52A2E">
        <w:t xml:space="preserve"> </w:t>
      </w:r>
      <w:r>
        <w:t>marknaden först tror. Trots våra länders kulturella och geografiska närhet är det faktum</w:t>
      </w:r>
      <w:r w:rsidR="00A52A2E">
        <w:t xml:space="preserve"> </w:t>
      </w:r>
      <w:r>
        <w:t>att Norge inte är med i EU en avgörande skillnad som får konsekvenser för det</w:t>
      </w:r>
      <w:r w:rsidR="00A52A2E">
        <w:t xml:space="preserve"> </w:t>
      </w:r>
      <w:r>
        <w:t>ekonomiska utbytet mellan våra länder.</w:t>
      </w:r>
    </w:p>
    <w:p w:rsidRPr="0066525A" w:rsidR="00652B73" w:rsidP="0066525A" w:rsidRDefault="00291FCF" w14:paraId="1F186619" w14:textId="66E55776">
      <w:r w:rsidRPr="0066525A">
        <w:t xml:space="preserve">Redan idag är Norge vår </w:t>
      </w:r>
      <w:r w:rsidRPr="0066525A" w:rsidR="00C325BA">
        <w:t xml:space="preserve">näst </w:t>
      </w:r>
      <w:r w:rsidRPr="0066525A">
        <w:t>största exportmarknad och många norska företag</w:t>
      </w:r>
      <w:r w:rsidRPr="0066525A" w:rsidR="00A52A2E">
        <w:t xml:space="preserve"> </w:t>
      </w:r>
      <w:r w:rsidRPr="0066525A">
        <w:t>investerar omfattande summor för att bygga upp sin verksamhet i Sverige. Gränshindren</w:t>
      </w:r>
      <w:r w:rsidRPr="0066525A" w:rsidR="00A52A2E">
        <w:t xml:space="preserve"> </w:t>
      </w:r>
      <w:r w:rsidRPr="0066525A">
        <w:t xml:space="preserve">påverkar ofta inte stora företag som har möjlighet </w:t>
      </w:r>
      <w:r w:rsidRPr="0066525A">
        <w:lastRenderedPageBreak/>
        <w:t>att hyra in juridiskt kunnande för att</w:t>
      </w:r>
      <w:r w:rsidRPr="0066525A" w:rsidR="00A52A2E">
        <w:t xml:space="preserve"> </w:t>
      </w:r>
      <w:r w:rsidRPr="0066525A">
        <w:t>överkomma dem. Däremot avskräcks mindre företag från att ta klivet in på den norska</w:t>
      </w:r>
      <w:r w:rsidRPr="0066525A" w:rsidR="00A52A2E">
        <w:t xml:space="preserve"> </w:t>
      </w:r>
      <w:r w:rsidRPr="0066525A">
        <w:t>marknaden. Det åligger den svenska regeringen att arbeta för att förenkla handeln med våra</w:t>
      </w:r>
      <w:r w:rsidRPr="0066525A" w:rsidR="00A52A2E">
        <w:t xml:space="preserve"> </w:t>
      </w:r>
      <w:r w:rsidRPr="0066525A">
        <w:t>stora handelspartners.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48547B0361747F9A22A30DD51741534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A837C4" w:rsidRDefault="0066525A" w14:paraId="1F18661A" w14:textId="238804A8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6525A" w:rsidP="00A837C4" w:rsidRDefault="0066525A" w14:paraId="34275A5A" w14:textId="77777777"/>
    <w:p w:rsidR="00977E5E" w:rsidRDefault="00977E5E" w14:paraId="1F18661E" w14:textId="77777777"/>
    <w:sectPr w:rsidR="00977E5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186620" w14:textId="77777777" w:rsidR="008A1CF0" w:rsidRDefault="008A1CF0" w:rsidP="000C1CAD">
      <w:pPr>
        <w:spacing w:line="240" w:lineRule="auto"/>
      </w:pPr>
      <w:r>
        <w:separator/>
      </w:r>
    </w:p>
  </w:endnote>
  <w:endnote w:type="continuationSeparator" w:id="0">
    <w:p w14:paraId="1F186621" w14:textId="77777777" w:rsidR="008A1CF0" w:rsidRDefault="008A1CF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186626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186627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52A2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18661E" w14:textId="77777777" w:rsidR="008A1CF0" w:rsidRDefault="008A1CF0" w:rsidP="000C1CAD">
      <w:pPr>
        <w:spacing w:line="240" w:lineRule="auto"/>
      </w:pPr>
      <w:r>
        <w:separator/>
      </w:r>
    </w:p>
  </w:footnote>
  <w:footnote w:type="continuationSeparator" w:id="0">
    <w:p w14:paraId="1F18661F" w14:textId="77777777" w:rsidR="008A1CF0" w:rsidRDefault="008A1CF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1F18662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F186631" wp14:anchorId="1F18663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66525A" w14:paraId="1F18663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6D36ACAE47A406B93033BDAC6233CDA"/>
                              </w:placeholder>
                              <w:text/>
                            </w:sdtPr>
                            <w:sdtEndPr/>
                            <w:sdtContent>
                              <w:r w:rsidR="00291FC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DD0F312B9EC4D96A945D920E9CEE617"/>
                              </w:placeholder>
                              <w:text/>
                            </w:sdtPr>
                            <w:sdtEndPr/>
                            <w:sdtContent>
                              <w:r w:rsidR="004812AF">
                                <w:t>1158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F18663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66525A" w14:paraId="1F18663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6D36ACAE47A406B93033BDAC6233CDA"/>
                        </w:placeholder>
                        <w:text/>
                      </w:sdtPr>
                      <w:sdtEndPr/>
                      <w:sdtContent>
                        <w:r w:rsidR="00291FC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DD0F312B9EC4D96A945D920E9CEE617"/>
                        </w:placeholder>
                        <w:text/>
                      </w:sdtPr>
                      <w:sdtEndPr/>
                      <w:sdtContent>
                        <w:r w:rsidR="004812AF">
                          <w:t>1158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1F18662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66525A" w14:paraId="1F186624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ADD0F312B9EC4D96A945D920E9CEE617"/>
        </w:placeholder>
        <w:text/>
      </w:sdtPr>
      <w:sdtEndPr/>
      <w:sdtContent>
        <w:r w:rsidR="00291FCF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4812AF">
          <w:t>1158</w:t>
        </w:r>
      </w:sdtContent>
    </w:sdt>
  </w:p>
  <w:p w:rsidR="004F35FE" w:rsidP="00776B74" w:rsidRDefault="004F35FE" w14:paraId="1F18662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66525A" w14:paraId="1F186628" w14:textId="77777777">
    <w:pPr>
      <w:jc w:val="right"/>
    </w:pP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291FCF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4812AF">
          <w:t>1158</w:t>
        </w:r>
      </w:sdtContent>
    </w:sdt>
  </w:p>
  <w:p w:rsidR="004F35FE" w:rsidP="00A314CF" w:rsidRDefault="0066525A" w14:paraId="1F18662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66525A" w14:paraId="1F18662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66525A" w14:paraId="1F18662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:103</w:t>
        </w:r>
      </w:sdtContent>
    </w:sdt>
  </w:p>
  <w:p w:rsidR="004F35FE" w:rsidP="00E03A3D" w:rsidRDefault="0066525A" w14:paraId="1F18662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291FCF" w14:paraId="1F18662D" w14:textId="77777777">
        <w:pPr>
          <w:pStyle w:val="FSHRub2"/>
        </w:pPr>
        <w:r>
          <w:t>Förenklad handel mellan Sverige och Norge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1F18662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FCF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3A0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0BB"/>
    <w:rsid w:val="002842FF"/>
    <w:rsid w:val="002866FF"/>
    <w:rsid w:val="00286E1F"/>
    <w:rsid w:val="00286FD6"/>
    <w:rsid w:val="002900CF"/>
    <w:rsid w:val="00291F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3066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12AF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C8D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25A"/>
    <w:rsid w:val="00665632"/>
    <w:rsid w:val="00667F61"/>
    <w:rsid w:val="00667FA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6F74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1CF0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112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77E5E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2A2E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37C4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4A53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5BA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1967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1E0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3F6A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5CA8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8F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F18660B"/>
  <w15:chartTrackingRefBased/>
  <w15:docId w15:val="{3034D5B1-7CBA-4F4F-AF6A-40A263B3E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58"/>
    <w:semiHidden/>
    <w:locked/>
    <w:rsid w:val="000C73A0"/>
    <w:rPr>
      <w:color w:val="0563C1" w:themeColor="hyperlink"/>
      <w:u w:val="single"/>
    </w:rPr>
  </w:style>
  <w:style w:type="character" w:styleId="AnvndHyperlnk">
    <w:name w:val="FollowedHyperlink"/>
    <w:basedOn w:val="Standardstycketeckensnitt"/>
    <w:uiPriority w:val="58"/>
    <w:semiHidden/>
    <w:locked/>
    <w:rsid w:val="00C325B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B4F951A0BFA4338B65CCEB73F106B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B5A9BF-9B19-4E26-9376-95A8532FB718}"/>
      </w:docPartPr>
      <w:docPartBody>
        <w:p w:rsidR="00B40D00" w:rsidRDefault="009B1E5F">
          <w:pPr>
            <w:pStyle w:val="DB4F951A0BFA4338B65CCEB73F106BB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73CEAD12A084FC6A82460E44C09A5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3A1BC8-61A4-4CE7-B57F-D6D6599DF788}"/>
      </w:docPartPr>
      <w:docPartBody>
        <w:p w:rsidR="00B40D00" w:rsidRDefault="009B1E5F">
          <w:pPr>
            <w:pStyle w:val="273CEAD12A084FC6A82460E44C09A54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48547B0361747F9A22A30DD517415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70A66C-F88A-4DA6-BD39-27B4AB4E0099}"/>
      </w:docPartPr>
      <w:docPartBody>
        <w:p w:rsidR="00B40D00" w:rsidRDefault="009B1E5F">
          <w:pPr>
            <w:pStyle w:val="F48547B0361747F9A22A30DD51741534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56D36ACAE47A406B93033BDAC6233C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64DBF2-820E-4013-8BBD-79881D420860}"/>
      </w:docPartPr>
      <w:docPartBody>
        <w:p w:rsidR="00B40D00" w:rsidRDefault="009B1E5F">
          <w:pPr>
            <w:pStyle w:val="56D36ACAE47A406B93033BDAC6233CD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DD0F312B9EC4D96A945D920E9CEE6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0C458D-6077-4190-83BD-902CDA81AA49}"/>
      </w:docPartPr>
      <w:docPartBody>
        <w:p w:rsidR="00B40D00" w:rsidRDefault="009B1E5F">
          <w:pPr>
            <w:pStyle w:val="ADD0F312B9EC4D96A945D920E9CEE617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E5F"/>
    <w:rsid w:val="002C7D5D"/>
    <w:rsid w:val="009B1E5F"/>
    <w:rsid w:val="00B40D00"/>
    <w:rsid w:val="00BC2D84"/>
    <w:rsid w:val="00EF5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B4F951A0BFA4338B65CCEB73F106BB5">
    <w:name w:val="DB4F951A0BFA4338B65CCEB73F106BB5"/>
  </w:style>
  <w:style w:type="paragraph" w:customStyle="1" w:styleId="77BE565B465A4FD6BD2DB509F20B885B">
    <w:name w:val="77BE565B465A4FD6BD2DB509F20B885B"/>
  </w:style>
  <w:style w:type="paragraph" w:customStyle="1" w:styleId="685D9D62BB8C48C3BE735708584CD1CA">
    <w:name w:val="685D9D62BB8C48C3BE735708584CD1CA"/>
  </w:style>
  <w:style w:type="paragraph" w:customStyle="1" w:styleId="273CEAD12A084FC6A82460E44C09A544">
    <w:name w:val="273CEAD12A084FC6A82460E44C09A544"/>
  </w:style>
  <w:style w:type="paragraph" w:customStyle="1" w:styleId="F48547B0361747F9A22A30DD51741534">
    <w:name w:val="F48547B0361747F9A22A30DD51741534"/>
  </w:style>
  <w:style w:type="paragraph" w:customStyle="1" w:styleId="56D36ACAE47A406B93033BDAC6233CDA">
    <w:name w:val="56D36ACAE47A406B93033BDAC6233CDA"/>
  </w:style>
  <w:style w:type="paragraph" w:customStyle="1" w:styleId="ADD0F312B9EC4D96A945D920E9CEE617">
    <w:name w:val="ADD0F312B9EC4D96A945D920E9CEE6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3853E8A-A9AA-4337-9487-ECEA95774DB3}"/>
</file>

<file path=customXml/itemProps2.xml><?xml version="1.0" encoding="utf-8"?>
<ds:datastoreItem xmlns:ds="http://schemas.openxmlformats.org/officeDocument/2006/customXml" ds:itemID="{AB802004-26DD-45F5-AFDD-F80F7CBF0C67}"/>
</file>

<file path=customXml/itemProps3.xml><?xml version="1.0" encoding="utf-8"?>
<ds:datastoreItem xmlns:ds="http://schemas.openxmlformats.org/officeDocument/2006/customXml" ds:itemID="{75C6BE97-831C-4F9C-9B7A-17D9931153E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178</Words>
  <Characters>942</Characters>
  <Application>Microsoft Office Word</Application>
  <DocSecurity>0</DocSecurity>
  <Lines>20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M1158 Förenklad handel mellan Sverige och Norge</vt:lpstr>
      <vt:lpstr>
      </vt:lpstr>
    </vt:vector>
  </TitlesOfParts>
  <Company>Sveriges riksdag</Company>
  <LinksUpToDate>false</LinksUpToDate>
  <CharactersWithSpaces>1113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