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725D41" w:rsidRPr="00AA46EB" w14:paraId="642004E9" w14:textId="77777777" w:rsidTr="00381D02">
        <w:tc>
          <w:tcPr>
            <w:tcW w:w="9141" w:type="dxa"/>
          </w:tcPr>
          <w:p w14:paraId="0BF64FF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RIKSDAGEN</w:t>
            </w:r>
          </w:p>
          <w:p w14:paraId="036566A9" w14:textId="3527525B" w:rsidR="00725D41" w:rsidRPr="00AA46EB" w:rsidRDefault="00FB0AE9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KONSTITUTIONS</w:t>
            </w:r>
            <w:r w:rsidR="00725D41" w:rsidRPr="00AA46EB">
              <w:rPr>
                <w:sz w:val="22"/>
                <w:szCs w:val="22"/>
              </w:rPr>
              <w:t>UTSKOTTET</w:t>
            </w:r>
          </w:p>
        </w:tc>
      </w:tr>
    </w:tbl>
    <w:p w14:paraId="3B693C3B" w14:textId="77777777" w:rsidR="00725D41" w:rsidRPr="00AA46EB" w:rsidRDefault="00725D41" w:rsidP="00725D41">
      <w:pPr>
        <w:rPr>
          <w:sz w:val="22"/>
          <w:szCs w:val="22"/>
        </w:rPr>
      </w:pPr>
    </w:p>
    <w:p w14:paraId="4F387840" w14:textId="77777777" w:rsidR="00725D41" w:rsidRPr="00AA46EB" w:rsidRDefault="00725D41" w:rsidP="00725D41">
      <w:pPr>
        <w:rPr>
          <w:sz w:val="22"/>
          <w:szCs w:val="22"/>
        </w:rPr>
      </w:pPr>
    </w:p>
    <w:tbl>
      <w:tblPr>
        <w:tblW w:w="854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6565"/>
      </w:tblGrid>
      <w:tr w:rsidR="00725D41" w:rsidRPr="00AA46EB" w14:paraId="2FDF6062" w14:textId="77777777" w:rsidTr="00AA46EB">
        <w:trPr>
          <w:cantSplit/>
          <w:trHeight w:val="742"/>
        </w:trPr>
        <w:tc>
          <w:tcPr>
            <w:tcW w:w="1984" w:type="dxa"/>
          </w:tcPr>
          <w:p w14:paraId="446A20C4" w14:textId="77777777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565" w:type="dxa"/>
          </w:tcPr>
          <w:p w14:paraId="3677E029" w14:textId="14F9585F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>UTSKOTTSSAMMANTRÄDE 20</w:t>
            </w:r>
            <w:r w:rsidR="00F9138F">
              <w:rPr>
                <w:b/>
                <w:sz w:val="22"/>
                <w:szCs w:val="22"/>
              </w:rPr>
              <w:t>2</w:t>
            </w:r>
            <w:r w:rsidR="00A654DC">
              <w:rPr>
                <w:b/>
                <w:sz w:val="22"/>
                <w:szCs w:val="22"/>
              </w:rPr>
              <w:t>1</w:t>
            </w:r>
            <w:r w:rsidRPr="00AA46EB">
              <w:rPr>
                <w:b/>
                <w:sz w:val="22"/>
                <w:szCs w:val="22"/>
              </w:rPr>
              <w:t>/2</w:t>
            </w:r>
            <w:r w:rsidR="00A654DC">
              <w:rPr>
                <w:b/>
                <w:sz w:val="22"/>
                <w:szCs w:val="22"/>
              </w:rPr>
              <w:t>2</w:t>
            </w:r>
            <w:r w:rsidRPr="00AA46EB">
              <w:rPr>
                <w:b/>
                <w:sz w:val="22"/>
                <w:szCs w:val="22"/>
              </w:rPr>
              <w:t>:</w:t>
            </w:r>
            <w:r w:rsidR="00841457">
              <w:rPr>
                <w:b/>
                <w:sz w:val="22"/>
                <w:szCs w:val="22"/>
              </w:rPr>
              <w:t>5</w:t>
            </w:r>
            <w:r w:rsidR="00D13F9B">
              <w:rPr>
                <w:b/>
                <w:sz w:val="22"/>
                <w:szCs w:val="22"/>
              </w:rPr>
              <w:t>3</w:t>
            </w:r>
          </w:p>
        </w:tc>
      </w:tr>
      <w:tr w:rsidR="00725D41" w:rsidRPr="00AA46EB" w14:paraId="750FD9BB" w14:textId="77777777" w:rsidTr="00AA46EB">
        <w:tc>
          <w:tcPr>
            <w:tcW w:w="1984" w:type="dxa"/>
          </w:tcPr>
          <w:p w14:paraId="2781612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DATUM</w:t>
            </w:r>
          </w:p>
        </w:tc>
        <w:tc>
          <w:tcPr>
            <w:tcW w:w="6565" w:type="dxa"/>
          </w:tcPr>
          <w:p w14:paraId="2977D414" w14:textId="12F7E382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202</w:t>
            </w:r>
            <w:r w:rsidR="00AE1E50">
              <w:rPr>
                <w:sz w:val="22"/>
                <w:szCs w:val="22"/>
              </w:rPr>
              <w:t>2</w:t>
            </w:r>
            <w:r w:rsidRPr="00AA46EB">
              <w:rPr>
                <w:sz w:val="22"/>
                <w:szCs w:val="22"/>
              </w:rPr>
              <w:t>-</w:t>
            </w:r>
            <w:r w:rsidR="00AE1E50">
              <w:rPr>
                <w:sz w:val="22"/>
                <w:szCs w:val="22"/>
              </w:rPr>
              <w:t>0</w:t>
            </w:r>
            <w:r w:rsidR="002B0544">
              <w:rPr>
                <w:sz w:val="22"/>
                <w:szCs w:val="22"/>
              </w:rPr>
              <w:t>5</w:t>
            </w:r>
            <w:r w:rsidR="00A955FF" w:rsidRPr="00AA46EB">
              <w:rPr>
                <w:sz w:val="22"/>
                <w:szCs w:val="22"/>
              </w:rPr>
              <w:t>-</w:t>
            </w:r>
            <w:r w:rsidR="00D13F9B">
              <w:rPr>
                <w:sz w:val="22"/>
                <w:szCs w:val="22"/>
              </w:rPr>
              <w:t>19</w:t>
            </w:r>
          </w:p>
        </w:tc>
      </w:tr>
      <w:tr w:rsidR="00725D41" w:rsidRPr="00AA46EB" w14:paraId="71136BF2" w14:textId="77777777" w:rsidTr="00AA46EB">
        <w:tc>
          <w:tcPr>
            <w:tcW w:w="1984" w:type="dxa"/>
          </w:tcPr>
          <w:p w14:paraId="7C20CC4C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TID</w:t>
            </w:r>
          </w:p>
        </w:tc>
        <w:tc>
          <w:tcPr>
            <w:tcW w:w="6565" w:type="dxa"/>
          </w:tcPr>
          <w:p w14:paraId="283F1EC6" w14:textId="77777777" w:rsidR="00725D41" w:rsidRDefault="007420E7" w:rsidP="00622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725D41" w:rsidRPr="00AA46EB">
              <w:rPr>
                <w:sz w:val="22"/>
                <w:szCs w:val="22"/>
              </w:rPr>
              <w:t>.00–</w:t>
            </w:r>
            <w:r w:rsidR="00E92271">
              <w:rPr>
                <w:sz w:val="22"/>
                <w:szCs w:val="22"/>
              </w:rPr>
              <w:t>10.03</w:t>
            </w:r>
          </w:p>
          <w:p w14:paraId="114A7912" w14:textId="45076712" w:rsidR="00E92271" w:rsidRPr="00AA46EB" w:rsidRDefault="00E92271" w:rsidP="00622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</w:t>
            </w:r>
            <w:r w:rsidR="009043E2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–10.</w:t>
            </w:r>
            <w:r w:rsidR="009043E2">
              <w:rPr>
                <w:sz w:val="22"/>
                <w:szCs w:val="22"/>
              </w:rPr>
              <w:t>09</w:t>
            </w:r>
          </w:p>
        </w:tc>
      </w:tr>
      <w:tr w:rsidR="00725D41" w:rsidRPr="00AA46EB" w14:paraId="573E5A5B" w14:textId="77777777" w:rsidTr="00AA46EB">
        <w:tc>
          <w:tcPr>
            <w:tcW w:w="1984" w:type="dxa"/>
          </w:tcPr>
          <w:p w14:paraId="11211CE7" w14:textId="12BF5432" w:rsidR="00CB5D85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NÄRVARANDE</w:t>
            </w:r>
          </w:p>
        </w:tc>
        <w:tc>
          <w:tcPr>
            <w:tcW w:w="6565" w:type="dxa"/>
          </w:tcPr>
          <w:p w14:paraId="4853F081" w14:textId="510DCF44" w:rsidR="00725D41" w:rsidRPr="00AA46EB" w:rsidRDefault="00725D41" w:rsidP="000F2853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Se bilaga 1</w:t>
            </w:r>
          </w:p>
        </w:tc>
      </w:tr>
    </w:tbl>
    <w:p w14:paraId="22A2F472" w14:textId="1DA80A90" w:rsidR="00AA46EB" w:rsidRPr="00AA46EB" w:rsidRDefault="00AA46EB">
      <w:pPr>
        <w:rPr>
          <w:sz w:val="22"/>
          <w:szCs w:val="22"/>
        </w:rPr>
      </w:pPr>
    </w:p>
    <w:p w14:paraId="6E72853A" w14:textId="52A9F8EC" w:rsidR="00AA46EB" w:rsidRPr="00AA46EB" w:rsidRDefault="00AA46EB">
      <w:pPr>
        <w:rPr>
          <w:sz w:val="22"/>
          <w:szCs w:val="22"/>
        </w:rPr>
      </w:pPr>
    </w:p>
    <w:p w14:paraId="5DBF61EE" w14:textId="77777777" w:rsidR="00AA46EB" w:rsidRPr="00AA46EB" w:rsidRDefault="00AA46EB">
      <w:pPr>
        <w:rPr>
          <w:sz w:val="22"/>
          <w:szCs w:val="22"/>
        </w:rPr>
      </w:pPr>
    </w:p>
    <w:tbl>
      <w:tblPr>
        <w:tblW w:w="7585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088"/>
      </w:tblGrid>
      <w:tr w:rsidR="00725D41" w:rsidRPr="00AA46EB" w14:paraId="1B2E1B6E" w14:textId="77777777" w:rsidTr="00AA46EB">
        <w:tc>
          <w:tcPr>
            <w:tcW w:w="497" w:type="dxa"/>
          </w:tcPr>
          <w:p w14:paraId="02694041" w14:textId="77777777" w:rsidR="00725D41" w:rsidRPr="00AA46EB" w:rsidRDefault="00725D41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7088" w:type="dxa"/>
          </w:tcPr>
          <w:p w14:paraId="0B3594BB" w14:textId="77777777" w:rsidR="00A54FED" w:rsidRDefault="00A54FED" w:rsidP="00A54FE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19792EA" w14:textId="77777777" w:rsidR="00A54FED" w:rsidRPr="00C97384" w:rsidRDefault="00A54FED" w:rsidP="00A54FE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EEBF1B3" w14:textId="7EABB6EF" w:rsidR="00A54FED" w:rsidRDefault="00A54FED" w:rsidP="00A54FED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2021/22:</w:t>
            </w:r>
            <w:r w:rsidR="00D13F9B">
              <w:rPr>
                <w:snapToGrid w:val="0"/>
                <w:sz w:val="22"/>
                <w:szCs w:val="22"/>
              </w:rPr>
              <w:t>51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23269BA7" w14:textId="4E1A3A4B" w:rsidR="0058336F" w:rsidRPr="00A54FED" w:rsidRDefault="0058336F" w:rsidP="00A54FED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300FE0" w:rsidRPr="00AA46EB" w14:paraId="3AF0B46D" w14:textId="77777777" w:rsidTr="00AA46EB">
        <w:tc>
          <w:tcPr>
            <w:tcW w:w="497" w:type="dxa"/>
          </w:tcPr>
          <w:p w14:paraId="4024B397" w14:textId="5048E8F9" w:rsidR="00300FE0" w:rsidRPr="00AA46EB" w:rsidRDefault="00300FE0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109A9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7088" w:type="dxa"/>
          </w:tcPr>
          <w:p w14:paraId="5ED61341" w14:textId="77777777" w:rsidR="00D13F9B" w:rsidRPr="001C4FCC" w:rsidRDefault="00D13F9B" w:rsidP="00D13F9B">
            <w:pPr>
              <w:widowControl/>
              <w:textAlignment w:val="center"/>
              <w:rPr>
                <w:b/>
                <w:sz w:val="22"/>
                <w:szCs w:val="22"/>
              </w:rPr>
            </w:pPr>
            <w:r w:rsidRPr="001C4FCC">
              <w:rPr>
                <w:b/>
                <w:sz w:val="22"/>
                <w:szCs w:val="22"/>
              </w:rPr>
              <w:t>EU-bevakning</w:t>
            </w:r>
          </w:p>
          <w:p w14:paraId="55AD8186" w14:textId="77777777" w:rsidR="00D13F9B" w:rsidRPr="00C97384" w:rsidRDefault="00D13F9B" w:rsidP="00D13F9B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066F27AD" w14:textId="1469855A" w:rsidR="00A232BB" w:rsidRDefault="00A232BB" w:rsidP="00D13F9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Följande handlingar anmäldes:</w:t>
            </w:r>
          </w:p>
          <w:p w14:paraId="2F2D776F" w14:textId="77777777" w:rsidR="007B2690" w:rsidRDefault="007B2690" w:rsidP="00D13F9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C4ED482" w14:textId="7E4B9777" w:rsidR="00D13F9B" w:rsidRDefault="00A232BB" w:rsidP="00D13F9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– </w:t>
            </w:r>
            <w:r w:rsidR="00D13F9B" w:rsidRPr="001C4FCC">
              <w:rPr>
                <w:snapToGrid w:val="0"/>
                <w:sz w:val="22"/>
                <w:szCs w:val="22"/>
              </w:rPr>
              <w:t>Förteckning över inkomna EU-handlingar.</w:t>
            </w:r>
          </w:p>
          <w:p w14:paraId="6741DFBE" w14:textId="77777777" w:rsidR="00A232BB" w:rsidRDefault="00A232BB" w:rsidP="00A232B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– Kanslipromemoria om konferensen om Europas framtid.</w:t>
            </w:r>
          </w:p>
          <w:p w14:paraId="16AA8EEA" w14:textId="63769A39" w:rsidR="00A232BB" w:rsidRPr="00A232BB" w:rsidRDefault="00A232BB" w:rsidP="00A232BB">
            <w:pPr>
              <w:tabs>
                <w:tab w:val="left" w:pos="1701"/>
              </w:tabs>
              <w:ind w:left="174" w:hanging="174"/>
              <w:rPr>
                <w:snapToGrid w:val="0"/>
                <w:sz w:val="22"/>
                <w:szCs w:val="22"/>
              </w:rPr>
            </w:pPr>
            <w:r w:rsidRPr="00A232BB">
              <w:rPr>
                <w:snapToGrid w:val="0"/>
                <w:sz w:val="22"/>
                <w:szCs w:val="22"/>
              </w:rPr>
              <w:t>– Kanslipromemoria om Europa</w:t>
            </w:r>
            <w:r>
              <w:rPr>
                <w:snapToGrid w:val="0"/>
                <w:sz w:val="22"/>
                <w:szCs w:val="22"/>
              </w:rPr>
              <w:t>parlamentets lagstiftningsresolution av den 3 maj 2022 om förslaget till bl.a. rådets förordning om allmänna direkta val av ledamöter av Europaparlamentet</w:t>
            </w:r>
            <w:r w:rsidRPr="00A232BB">
              <w:rPr>
                <w:snapToGrid w:val="0"/>
                <w:sz w:val="22"/>
                <w:szCs w:val="22"/>
              </w:rPr>
              <w:t>.</w:t>
            </w:r>
          </w:p>
          <w:p w14:paraId="5B0A7328" w14:textId="4CDFD9CE" w:rsidR="00764EA4" w:rsidRPr="0058336F" w:rsidRDefault="00764EA4" w:rsidP="00764EA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413CBB" w:rsidRPr="00AA46EB" w14:paraId="7CCC2A39" w14:textId="77777777" w:rsidTr="00AA46EB">
        <w:tc>
          <w:tcPr>
            <w:tcW w:w="497" w:type="dxa"/>
          </w:tcPr>
          <w:p w14:paraId="52D877F5" w14:textId="181E858E" w:rsidR="00413CBB" w:rsidRPr="00AA46EB" w:rsidRDefault="00413CBB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109A9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7088" w:type="dxa"/>
          </w:tcPr>
          <w:p w14:paraId="0DFC52E6" w14:textId="77777777" w:rsidR="00D13F9B" w:rsidRDefault="00D13F9B" w:rsidP="00D13F9B">
            <w:pPr>
              <w:widowControl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Grundlagsskadestånd – ett rättighetsskydd för enskilda </w:t>
            </w:r>
          </w:p>
          <w:p w14:paraId="2404EEF7" w14:textId="77777777" w:rsidR="00D13F9B" w:rsidRDefault="00D13F9B" w:rsidP="00D13F9B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6C50470E" w14:textId="1170369A" w:rsidR="00D13F9B" w:rsidRDefault="00D13F9B" w:rsidP="00D13F9B">
            <w:pPr>
              <w:widowControl/>
              <w:textAlignment w:val="center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</w:t>
            </w:r>
            <w:r>
              <w:rPr>
                <w:sz w:val="22"/>
                <w:szCs w:val="22"/>
              </w:rPr>
              <w:t xml:space="preserve">fortsatte behandlingen av </w:t>
            </w:r>
            <w:r>
              <w:rPr>
                <w:snapToGrid w:val="0"/>
                <w:sz w:val="22"/>
                <w:szCs w:val="22"/>
              </w:rPr>
              <w:t xml:space="preserve">frågan om yttrande till </w:t>
            </w:r>
            <w:r>
              <w:rPr>
                <w:sz w:val="22"/>
                <w:szCs w:val="22"/>
              </w:rPr>
              <w:t xml:space="preserve">civilutskottet </w:t>
            </w:r>
            <w:r>
              <w:rPr>
                <w:snapToGrid w:val="0"/>
                <w:sz w:val="22"/>
                <w:szCs w:val="22"/>
              </w:rPr>
              <w:t xml:space="preserve">över </w:t>
            </w:r>
            <w:r>
              <w:rPr>
                <w:sz w:val="22"/>
                <w:szCs w:val="22"/>
              </w:rPr>
              <w:t>proposition 2021/22:229.</w:t>
            </w:r>
          </w:p>
          <w:p w14:paraId="5EC2CF4F" w14:textId="77777777" w:rsidR="00D13F9B" w:rsidRDefault="00D13F9B" w:rsidP="00D13F9B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0483E7FC" w14:textId="77777777" w:rsidR="00D13F9B" w:rsidRDefault="00D13F9B" w:rsidP="00D13F9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13F9B">
              <w:rPr>
                <w:sz w:val="22"/>
                <w:szCs w:val="22"/>
              </w:rPr>
              <w:t xml:space="preserve">Utskottet </w:t>
            </w:r>
            <w:r>
              <w:rPr>
                <w:snapToGrid w:val="0"/>
                <w:sz w:val="22"/>
                <w:szCs w:val="22"/>
              </w:rPr>
              <w:t xml:space="preserve">beslutade att yttra sig genom följande protokollsanteckning. </w:t>
            </w:r>
          </w:p>
          <w:p w14:paraId="475A4CAD" w14:textId="536772E1" w:rsidR="00B37B46" w:rsidRDefault="00B37B46" w:rsidP="00D13F9B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75FE3EEB" w14:textId="77777777" w:rsidR="00347CC1" w:rsidRPr="00347CC1" w:rsidRDefault="00347CC1" w:rsidP="00347CC1">
            <w:pPr>
              <w:rPr>
                <w:sz w:val="22"/>
                <w:szCs w:val="22"/>
              </w:rPr>
            </w:pPr>
            <w:r w:rsidRPr="00347CC1">
              <w:rPr>
                <w:sz w:val="22"/>
                <w:szCs w:val="22"/>
              </w:rPr>
              <w:t>Konstitutionsutskottet yttrar sig över propositionen i de delar som berör utskottets beredningsområde. Utskottet ställer sig bakom regeringens förslag och bedömningar och föreslår att civilutskottet tillstyrker propositionen.</w:t>
            </w:r>
          </w:p>
          <w:p w14:paraId="2C68430D" w14:textId="36E10B83" w:rsidR="00D13F9B" w:rsidRDefault="00D13F9B" w:rsidP="00D13F9B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0DBC93DA" w14:textId="77777777" w:rsidR="00D13F9B" w:rsidRDefault="00D13F9B" w:rsidP="00D13F9B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Denna paragraf förklarades omedelbart justerad.</w:t>
            </w:r>
          </w:p>
          <w:p w14:paraId="557ECEB0" w14:textId="4355A2FB" w:rsidR="00D13F9B" w:rsidRPr="00D13F9B" w:rsidRDefault="00D13F9B" w:rsidP="00D13F9B">
            <w:pPr>
              <w:widowControl/>
              <w:textAlignment w:val="center"/>
              <w:rPr>
                <w:sz w:val="22"/>
                <w:szCs w:val="22"/>
              </w:rPr>
            </w:pPr>
          </w:p>
        </w:tc>
      </w:tr>
      <w:tr w:rsidR="00B21831" w:rsidRPr="00AA46EB" w14:paraId="0B373ED0" w14:textId="77777777" w:rsidTr="00AA46EB">
        <w:tc>
          <w:tcPr>
            <w:tcW w:w="497" w:type="dxa"/>
          </w:tcPr>
          <w:p w14:paraId="25C98ED6" w14:textId="3782B472" w:rsidR="00B21831" w:rsidRPr="00AA46EB" w:rsidRDefault="00B21831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B109A9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7088" w:type="dxa"/>
          </w:tcPr>
          <w:p w14:paraId="335C82D2" w14:textId="77777777" w:rsidR="0020739E" w:rsidRDefault="0020739E" w:rsidP="0020739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Riksdagen under coronapandemin 2020 (KU23)</w:t>
            </w:r>
          </w:p>
          <w:p w14:paraId="7F13915F" w14:textId="77777777" w:rsidR="0020739E" w:rsidRDefault="0020739E" w:rsidP="0020739E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2CBCD69C" w14:textId="77777777" w:rsidR="0020739E" w:rsidRDefault="0020739E" w:rsidP="0020739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Utskottet fortsatte behandlingen av framställning 2021/22:RS6.</w:t>
            </w:r>
          </w:p>
          <w:p w14:paraId="6381E421" w14:textId="77777777" w:rsidR="0020739E" w:rsidRDefault="0020739E" w:rsidP="0020739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573CB11" w14:textId="08DC6693" w:rsidR="0020739E" w:rsidRPr="005B20E6" w:rsidRDefault="0020739E" w:rsidP="0020739E">
            <w:pPr>
              <w:widowControl/>
              <w:textAlignment w:val="center"/>
              <w:rPr>
                <w:sz w:val="22"/>
                <w:szCs w:val="22"/>
              </w:rPr>
            </w:pPr>
            <w:r w:rsidRPr="005B20E6">
              <w:rPr>
                <w:sz w:val="22"/>
                <w:szCs w:val="22"/>
              </w:rPr>
              <w:t>Utskottet justerade betänkande 2021/</w:t>
            </w:r>
            <w:proofErr w:type="gramStart"/>
            <w:r w:rsidRPr="005B20E6">
              <w:rPr>
                <w:sz w:val="22"/>
                <w:szCs w:val="22"/>
              </w:rPr>
              <w:t>22:KU</w:t>
            </w:r>
            <w:proofErr w:type="gramEnd"/>
            <w:r w:rsidRPr="005B20E6">
              <w:rPr>
                <w:sz w:val="22"/>
                <w:szCs w:val="22"/>
              </w:rPr>
              <w:t>23.</w:t>
            </w:r>
          </w:p>
          <w:p w14:paraId="40795ED1" w14:textId="77777777" w:rsidR="00B21831" w:rsidRPr="00A05B85" w:rsidRDefault="00B21831" w:rsidP="00D13F9B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2D2163" w:rsidRPr="00AA46EB" w14:paraId="1B5B6B5F" w14:textId="77777777" w:rsidTr="00AA46EB">
        <w:tc>
          <w:tcPr>
            <w:tcW w:w="497" w:type="dxa"/>
          </w:tcPr>
          <w:p w14:paraId="14184E69" w14:textId="2C515B32" w:rsidR="002D2163" w:rsidRDefault="002D2163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109A9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7088" w:type="dxa"/>
          </w:tcPr>
          <w:p w14:paraId="54CD3DB7" w14:textId="77777777" w:rsidR="0020739E" w:rsidRPr="0020739E" w:rsidRDefault="0020739E" w:rsidP="0020739E">
            <w:pPr>
              <w:widowControl/>
              <w:textAlignment w:val="center"/>
              <w:rPr>
                <w:b/>
                <w:sz w:val="22"/>
                <w:szCs w:val="22"/>
              </w:rPr>
            </w:pPr>
            <w:r w:rsidRPr="0020739E">
              <w:rPr>
                <w:b/>
                <w:sz w:val="22"/>
                <w:szCs w:val="22"/>
              </w:rPr>
              <w:t>Mottagande av lagförslag</w:t>
            </w:r>
          </w:p>
          <w:p w14:paraId="305D10D3" w14:textId="77777777" w:rsidR="0020739E" w:rsidRDefault="0020739E" w:rsidP="0020739E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40C2FE92" w14:textId="5594F623" w:rsidR="002D2163" w:rsidRDefault="0020739E" w:rsidP="0020739E">
            <w:pPr>
              <w:widowControl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Utskottet</w:t>
            </w:r>
            <w:r w:rsidRPr="0020739E">
              <w:rPr>
                <w:sz w:val="22"/>
                <w:szCs w:val="22"/>
              </w:rPr>
              <w:t xml:space="preserve"> </w:t>
            </w:r>
            <w:r w:rsidR="004747BB">
              <w:rPr>
                <w:sz w:val="22"/>
                <w:szCs w:val="22"/>
              </w:rPr>
              <w:t xml:space="preserve">beslutade att </w:t>
            </w:r>
            <w:r>
              <w:rPr>
                <w:sz w:val="22"/>
                <w:szCs w:val="22"/>
              </w:rPr>
              <w:t>t</w:t>
            </w:r>
            <w:r w:rsidR="004747BB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 emot </w:t>
            </w:r>
            <w:r w:rsidRPr="0020739E">
              <w:rPr>
                <w:sz w:val="22"/>
                <w:szCs w:val="22"/>
              </w:rPr>
              <w:t xml:space="preserve">förslag </w:t>
            </w:r>
            <w:r w:rsidR="00975E0E" w:rsidRPr="00975E0E">
              <w:rPr>
                <w:sz w:val="22"/>
                <w:szCs w:val="22"/>
              </w:rPr>
              <w:t xml:space="preserve">till ändring i den nya riksbankslagen </w:t>
            </w:r>
            <w:r w:rsidR="00D64E35">
              <w:rPr>
                <w:sz w:val="22"/>
                <w:szCs w:val="22"/>
              </w:rPr>
              <w:t xml:space="preserve">i </w:t>
            </w:r>
            <w:r w:rsidR="00975E0E" w:rsidRPr="00975E0E">
              <w:rPr>
                <w:sz w:val="22"/>
                <w:szCs w:val="22"/>
              </w:rPr>
              <w:t xml:space="preserve">proposition 2021/22:169 </w:t>
            </w:r>
            <w:r w:rsidRPr="0020739E">
              <w:rPr>
                <w:sz w:val="22"/>
                <w:szCs w:val="22"/>
              </w:rPr>
              <w:t>från finansutskottet</w:t>
            </w:r>
            <w:r>
              <w:rPr>
                <w:sz w:val="22"/>
                <w:szCs w:val="22"/>
              </w:rPr>
              <w:t>.</w:t>
            </w:r>
          </w:p>
          <w:p w14:paraId="39C58B9C" w14:textId="77777777" w:rsidR="0020739E" w:rsidRDefault="0020739E" w:rsidP="0020739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D28F220" w14:textId="77777777" w:rsidR="00975E0E" w:rsidRDefault="00975E0E" w:rsidP="00975E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975E0E">
              <w:rPr>
                <w:sz w:val="22"/>
                <w:szCs w:val="22"/>
              </w:rPr>
              <w:t>Denna paragraf förklarades omedelbart justerad.</w:t>
            </w:r>
          </w:p>
          <w:p w14:paraId="0384DE93" w14:textId="55F0ACFB" w:rsidR="00975E0E" w:rsidRPr="002D2163" w:rsidRDefault="00975E0E" w:rsidP="00975E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  <w:tr w:rsidR="002D2163" w:rsidRPr="00AA46EB" w14:paraId="7FD75348" w14:textId="77777777" w:rsidTr="00AA46EB">
        <w:tc>
          <w:tcPr>
            <w:tcW w:w="497" w:type="dxa"/>
          </w:tcPr>
          <w:p w14:paraId="2F0D8E22" w14:textId="58076FDF" w:rsidR="002D2163" w:rsidRDefault="00EC6444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D64E35">
              <w:br w:type="page"/>
            </w:r>
            <w:r w:rsidR="002D216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109A9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7088" w:type="dxa"/>
          </w:tcPr>
          <w:p w14:paraId="6507E30C" w14:textId="77777777" w:rsidR="0020739E" w:rsidRDefault="0020739E" w:rsidP="0020739E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En ny riksbankslag (KU15)</w:t>
            </w:r>
          </w:p>
          <w:p w14:paraId="7A9E3818" w14:textId="77777777" w:rsidR="0020739E" w:rsidRPr="00C97384" w:rsidRDefault="0020739E" w:rsidP="0020739E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22DAF0C6" w14:textId="036B730D" w:rsidR="0020739E" w:rsidRDefault="0020739E" w:rsidP="0020739E">
            <w:pPr>
              <w:widowControl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Utskottet fortsatte behandlingen av proposition 2021/22:41</w:t>
            </w:r>
            <w:r w:rsidR="00D64E35">
              <w:rPr>
                <w:sz w:val="22"/>
                <w:szCs w:val="22"/>
              </w:rPr>
              <w:t xml:space="preserve">, </w:t>
            </w:r>
            <w:r w:rsidR="00D64E35" w:rsidRPr="00D64E35">
              <w:rPr>
                <w:sz w:val="22"/>
                <w:szCs w:val="22"/>
              </w:rPr>
              <w:t>proposition 2021/22:169 punkt 9</w:t>
            </w:r>
            <w:r>
              <w:rPr>
                <w:sz w:val="22"/>
                <w:szCs w:val="22"/>
              </w:rPr>
              <w:t xml:space="preserve"> och motion.</w:t>
            </w:r>
          </w:p>
          <w:p w14:paraId="44539FBD" w14:textId="77777777" w:rsidR="0020739E" w:rsidRDefault="0020739E" w:rsidP="0020739E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55C2638E" w14:textId="5FC8D645" w:rsidR="0020739E" w:rsidRPr="00D84796" w:rsidRDefault="0020739E" w:rsidP="0020739E">
            <w:pPr>
              <w:widowControl/>
              <w:textAlignment w:val="center"/>
              <w:rPr>
                <w:sz w:val="22"/>
                <w:szCs w:val="22"/>
              </w:rPr>
            </w:pPr>
            <w:r w:rsidRPr="00D84796">
              <w:rPr>
                <w:sz w:val="22"/>
                <w:szCs w:val="22"/>
              </w:rPr>
              <w:lastRenderedPageBreak/>
              <w:t>Utskottet justerade betänkande 2021/</w:t>
            </w:r>
            <w:proofErr w:type="gramStart"/>
            <w:r w:rsidRPr="00D84796">
              <w:rPr>
                <w:sz w:val="22"/>
                <w:szCs w:val="22"/>
              </w:rPr>
              <w:t>22:KU</w:t>
            </w:r>
            <w:proofErr w:type="gramEnd"/>
            <w:r w:rsidRPr="00D84796">
              <w:rPr>
                <w:sz w:val="22"/>
                <w:szCs w:val="22"/>
              </w:rPr>
              <w:t>15.</w:t>
            </w:r>
          </w:p>
          <w:p w14:paraId="36128724" w14:textId="1CF0A0E1" w:rsidR="002D2163" w:rsidRPr="00D84796" w:rsidRDefault="002D2163" w:rsidP="00D84796">
            <w:pPr>
              <w:widowControl/>
              <w:textAlignment w:val="center"/>
              <w:rPr>
                <w:sz w:val="22"/>
                <w:szCs w:val="22"/>
              </w:rPr>
            </w:pPr>
          </w:p>
        </w:tc>
      </w:tr>
      <w:tr w:rsidR="0020739E" w:rsidRPr="00AA46EB" w14:paraId="312697DE" w14:textId="77777777" w:rsidTr="00AA46EB">
        <w:tc>
          <w:tcPr>
            <w:tcW w:w="497" w:type="dxa"/>
          </w:tcPr>
          <w:p w14:paraId="0E267FF9" w14:textId="2CCCE6C5" w:rsidR="0020739E" w:rsidRDefault="003F5A29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lastRenderedPageBreak/>
              <w:br w:type="page"/>
            </w:r>
            <w:r w:rsidR="0020739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109A9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7088" w:type="dxa"/>
          </w:tcPr>
          <w:p w14:paraId="4AFE1427" w14:textId="3BF7D820" w:rsidR="0020739E" w:rsidRPr="0020739E" w:rsidRDefault="0020739E" w:rsidP="0020739E">
            <w:pPr>
              <w:widowControl/>
              <w:textAlignment w:val="center"/>
              <w:rPr>
                <w:b/>
                <w:sz w:val="22"/>
                <w:szCs w:val="22"/>
              </w:rPr>
            </w:pPr>
            <w:r w:rsidRPr="0020739E">
              <w:rPr>
                <w:b/>
                <w:sz w:val="22"/>
                <w:szCs w:val="22"/>
              </w:rPr>
              <w:t>Kommittéberättelse – kommittéernas verksamhet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20739E">
              <w:rPr>
                <w:b/>
                <w:sz w:val="22"/>
                <w:szCs w:val="22"/>
              </w:rPr>
              <w:t>under 2021, m.m.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20739E">
              <w:rPr>
                <w:b/>
                <w:sz w:val="22"/>
                <w:szCs w:val="22"/>
              </w:rPr>
              <w:t>(KU40)</w:t>
            </w:r>
          </w:p>
          <w:p w14:paraId="436D1A10" w14:textId="77777777" w:rsidR="0020739E" w:rsidRPr="0020739E" w:rsidRDefault="0020739E" w:rsidP="0020739E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3D55E3DC" w14:textId="446CD4B2" w:rsidR="0020739E" w:rsidRDefault="0020739E" w:rsidP="0020739E">
            <w:pPr>
              <w:widowControl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Utskottet </w:t>
            </w:r>
            <w:r w:rsidRPr="0020739E">
              <w:rPr>
                <w:sz w:val="22"/>
                <w:szCs w:val="22"/>
              </w:rPr>
              <w:t>behandla</w:t>
            </w:r>
            <w:r>
              <w:rPr>
                <w:sz w:val="22"/>
                <w:szCs w:val="22"/>
              </w:rPr>
              <w:t>de</w:t>
            </w:r>
            <w:r w:rsidRPr="0020739E">
              <w:rPr>
                <w:sz w:val="22"/>
                <w:szCs w:val="22"/>
              </w:rPr>
              <w:t xml:space="preserve"> skrivelse 2021/22:103 och motioner</w:t>
            </w:r>
            <w:r>
              <w:rPr>
                <w:sz w:val="22"/>
                <w:szCs w:val="22"/>
              </w:rPr>
              <w:t>.</w:t>
            </w:r>
          </w:p>
          <w:p w14:paraId="373422FE" w14:textId="77777777" w:rsidR="0020739E" w:rsidRPr="00C97384" w:rsidRDefault="0020739E" w:rsidP="0020739E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5F4E87A6" w14:textId="77777777" w:rsidR="0020739E" w:rsidRDefault="0020739E" w:rsidP="0020739E">
            <w:pPr>
              <w:widowControl/>
              <w:textAlignment w:val="center"/>
              <w:rPr>
                <w:sz w:val="22"/>
                <w:szCs w:val="22"/>
              </w:rPr>
            </w:pPr>
            <w:r w:rsidRPr="0020739E">
              <w:rPr>
                <w:sz w:val="22"/>
                <w:szCs w:val="22"/>
              </w:rPr>
              <w:t>Ärendet bordlades.</w:t>
            </w:r>
          </w:p>
          <w:p w14:paraId="760822A9" w14:textId="7A711564" w:rsidR="0020739E" w:rsidRPr="0020739E" w:rsidRDefault="0020739E" w:rsidP="0020739E">
            <w:pPr>
              <w:widowControl/>
              <w:textAlignment w:val="center"/>
              <w:rPr>
                <w:sz w:val="22"/>
                <w:szCs w:val="22"/>
              </w:rPr>
            </w:pPr>
          </w:p>
        </w:tc>
      </w:tr>
      <w:tr w:rsidR="0020739E" w:rsidRPr="00AA46EB" w14:paraId="3FAC8B20" w14:textId="77777777" w:rsidTr="00AA46EB">
        <w:tc>
          <w:tcPr>
            <w:tcW w:w="497" w:type="dxa"/>
          </w:tcPr>
          <w:p w14:paraId="1BB23D30" w14:textId="44FAD95D" w:rsidR="0020739E" w:rsidRDefault="0020739E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109A9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7088" w:type="dxa"/>
          </w:tcPr>
          <w:p w14:paraId="285C370A" w14:textId="77777777" w:rsidR="0020739E" w:rsidRDefault="0020739E" w:rsidP="0020739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Verksamhetsredogörelser för riksdagens nämnder (KU41)</w:t>
            </w:r>
          </w:p>
          <w:p w14:paraId="74B8469B" w14:textId="77777777" w:rsidR="0020739E" w:rsidRDefault="0020739E" w:rsidP="0020739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C79AF8E" w14:textId="7194E27C" w:rsidR="0020739E" w:rsidRDefault="0020739E" w:rsidP="0020739E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Utskottet </w:t>
            </w:r>
            <w:r w:rsidRPr="0020739E">
              <w:rPr>
                <w:color w:val="000000"/>
                <w:sz w:val="22"/>
                <w:szCs w:val="22"/>
              </w:rPr>
              <w:t xml:space="preserve">fortsatte behandlingen av </w:t>
            </w:r>
            <w:r>
              <w:rPr>
                <w:color w:val="000000"/>
                <w:sz w:val="22"/>
                <w:szCs w:val="22"/>
              </w:rPr>
              <w:t>redogörelserna 2021/22:NL1, 2021/22:RAR1, 2021/</w:t>
            </w:r>
            <w:proofErr w:type="gramStart"/>
            <w:r>
              <w:rPr>
                <w:color w:val="000000"/>
                <w:sz w:val="22"/>
                <w:szCs w:val="22"/>
              </w:rPr>
              <w:t>22:ÖN</w:t>
            </w:r>
            <w:proofErr w:type="gramEnd"/>
            <w:r>
              <w:rPr>
                <w:color w:val="000000"/>
                <w:sz w:val="22"/>
                <w:szCs w:val="22"/>
              </w:rPr>
              <w:t>1, 2021/22:NSÖ1, 2021/22:VPN1, 2021/22:RAN1, 2021/22:PN1 och 2021/22:SN1.</w:t>
            </w:r>
          </w:p>
          <w:p w14:paraId="4350AF2E" w14:textId="77777777" w:rsidR="0020739E" w:rsidRDefault="0020739E" w:rsidP="0020739E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095D5453" w14:textId="77777777" w:rsidR="0020739E" w:rsidRDefault="0020739E" w:rsidP="0020739E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Ärendet bordlades.</w:t>
            </w:r>
          </w:p>
          <w:p w14:paraId="1FE21782" w14:textId="77777777" w:rsidR="0020739E" w:rsidRPr="001C4FCC" w:rsidRDefault="0020739E" w:rsidP="00B21831">
            <w:pPr>
              <w:widowControl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20739E" w:rsidRPr="00AA46EB" w14:paraId="0CA41D33" w14:textId="77777777" w:rsidTr="00AA46EB">
        <w:tc>
          <w:tcPr>
            <w:tcW w:w="497" w:type="dxa"/>
          </w:tcPr>
          <w:p w14:paraId="6F42A6A8" w14:textId="66719AE0" w:rsidR="0020739E" w:rsidRDefault="00F943C5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109A9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7088" w:type="dxa"/>
          </w:tcPr>
          <w:p w14:paraId="62ABBF26" w14:textId="77777777" w:rsidR="0020739E" w:rsidRDefault="0020739E" w:rsidP="0020739E">
            <w:pPr>
              <w:widowControl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Fri- och rättigheter m.m. (KU29)</w:t>
            </w:r>
          </w:p>
          <w:p w14:paraId="71D10319" w14:textId="77777777" w:rsidR="0020739E" w:rsidRDefault="0020739E" w:rsidP="0020739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A70BE4E" w14:textId="0402BE2B" w:rsidR="0020739E" w:rsidRDefault="0020739E" w:rsidP="0020739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</w:t>
            </w:r>
            <w:r w:rsidR="00F943C5" w:rsidRPr="00F943C5">
              <w:rPr>
                <w:snapToGrid w:val="0"/>
                <w:sz w:val="22"/>
                <w:szCs w:val="22"/>
              </w:rPr>
              <w:t xml:space="preserve">fortsatte behandlingen av </w:t>
            </w:r>
            <w:r>
              <w:rPr>
                <w:snapToGrid w:val="0"/>
                <w:sz w:val="22"/>
                <w:szCs w:val="22"/>
              </w:rPr>
              <w:t>motioner.</w:t>
            </w:r>
          </w:p>
          <w:p w14:paraId="5241A9A6" w14:textId="77777777" w:rsidR="0020739E" w:rsidRDefault="0020739E" w:rsidP="0020739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C163420" w14:textId="77777777" w:rsidR="0020739E" w:rsidRDefault="0020739E" w:rsidP="0020739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6B007C0E" w14:textId="77777777" w:rsidR="0020739E" w:rsidRDefault="0020739E" w:rsidP="0020739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20739E" w:rsidRPr="00AA46EB" w14:paraId="4241AC14" w14:textId="77777777" w:rsidTr="00AA46EB">
        <w:tc>
          <w:tcPr>
            <w:tcW w:w="497" w:type="dxa"/>
          </w:tcPr>
          <w:p w14:paraId="39F492DB" w14:textId="16C589F8" w:rsidR="0020739E" w:rsidRDefault="00F943C5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109A9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7088" w:type="dxa"/>
          </w:tcPr>
          <w:p w14:paraId="67166755" w14:textId="77777777" w:rsidR="00F943C5" w:rsidRDefault="00F943C5" w:rsidP="00F943C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En skyldighet att lämna uppgifter till Institutet för mänskliga rättigheter (KU38)</w:t>
            </w:r>
          </w:p>
          <w:p w14:paraId="61870324" w14:textId="77777777" w:rsidR="00F943C5" w:rsidRDefault="00F943C5" w:rsidP="00F943C5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13905F10" w14:textId="77777777" w:rsidR="00F943C5" w:rsidRDefault="00F943C5" w:rsidP="00F943C5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Utskottet fortsatte behandlingen av proposition 2021/22:164.</w:t>
            </w:r>
          </w:p>
          <w:p w14:paraId="249B9A44" w14:textId="77777777" w:rsidR="00F943C5" w:rsidRDefault="00F943C5" w:rsidP="00F943C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079F80D" w14:textId="77777777" w:rsidR="00F943C5" w:rsidRDefault="00F943C5" w:rsidP="00F943C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76B2BE76" w14:textId="6B4FA1B5" w:rsidR="0020739E" w:rsidRDefault="0020739E" w:rsidP="0020739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943C5" w:rsidRPr="00AA46EB" w14:paraId="18636566" w14:textId="77777777" w:rsidTr="00AA46EB">
        <w:tc>
          <w:tcPr>
            <w:tcW w:w="497" w:type="dxa"/>
          </w:tcPr>
          <w:p w14:paraId="1F042085" w14:textId="527F1EDF" w:rsidR="00F943C5" w:rsidRDefault="00F943C5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109A9">
              <w:rPr>
                <w:b/>
                <w:snapToGrid w:val="0"/>
                <w:sz w:val="22"/>
                <w:szCs w:val="22"/>
              </w:rPr>
              <w:t>11</w:t>
            </w:r>
          </w:p>
        </w:tc>
        <w:tc>
          <w:tcPr>
            <w:tcW w:w="7088" w:type="dxa"/>
          </w:tcPr>
          <w:p w14:paraId="18AADA5D" w14:textId="77777777" w:rsidR="00C97384" w:rsidRDefault="00F943C5" w:rsidP="00F943C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Sekretess hos två kommissioner (KU24)</w:t>
            </w:r>
          </w:p>
          <w:p w14:paraId="7CBCC785" w14:textId="6D87DD0D" w:rsidR="00F943C5" w:rsidRDefault="00F943C5" w:rsidP="00F943C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0" w:name="_GoBack"/>
            <w:bookmarkEnd w:id="0"/>
          </w:p>
          <w:p w14:paraId="713F32EC" w14:textId="311D99CB" w:rsidR="00F943C5" w:rsidRDefault="00F943C5" w:rsidP="00F943C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</w:t>
            </w:r>
            <w:r w:rsidRPr="00F943C5">
              <w:rPr>
                <w:snapToGrid w:val="0"/>
                <w:sz w:val="22"/>
                <w:szCs w:val="22"/>
              </w:rPr>
              <w:t xml:space="preserve">fortsatte behandlingen av </w:t>
            </w:r>
            <w:r>
              <w:rPr>
                <w:snapToGrid w:val="0"/>
                <w:sz w:val="22"/>
                <w:szCs w:val="22"/>
              </w:rPr>
              <w:t>proposition 2021/22:235.</w:t>
            </w:r>
          </w:p>
          <w:p w14:paraId="20918072" w14:textId="77777777" w:rsidR="00F943C5" w:rsidRDefault="00F943C5" w:rsidP="00F943C5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08F960DF" w14:textId="77777777" w:rsidR="00F943C5" w:rsidRDefault="00F943C5" w:rsidP="00F943C5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Ärendet bordlades.</w:t>
            </w:r>
          </w:p>
          <w:p w14:paraId="7C606082" w14:textId="77777777" w:rsidR="00F943C5" w:rsidRDefault="00F943C5" w:rsidP="00F943C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943C5" w:rsidRPr="00AA46EB" w14:paraId="3871D8BD" w14:textId="77777777" w:rsidTr="00AA46EB">
        <w:tc>
          <w:tcPr>
            <w:tcW w:w="497" w:type="dxa"/>
          </w:tcPr>
          <w:p w14:paraId="46C96AB3" w14:textId="5CDFFE25" w:rsidR="00F943C5" w:rsidRDefault="00F943C5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109A9">
              <w:rPr>
                <w:b/>
                <w:snapToGrid w:val="0"/>
                <w:sz w:val="22"/>
                <w:szCs w:val="22"/>
              </w:rPr>
              <w:t>12</w:t>
            </w:r>
          </w:p>
        </w:tc>
        <w:tc>
          <w:tcPr>
            <w:tcW w:w="7088" w:type="dxa"/>
          </w:tcPr>
          <w:p w14:paraId="57476DAA" w14:textId="77777777" w:rsidR="00F943C5" w:rsidRDefault="00F943C5" w:rsidP="00F943C5">
            <w:pPr>
              <w:widowControl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Utvecklingen på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it-området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när det gäller integritet och ny teknik (KU43)</w:t>
            </w:r>
          </w:p>
          <w:p w14:paraId="6A46FD87" w14:textId="77777777" w:rsidR="00F943C5" w:rsidRDefault="00F943C5" w:rsidP="00F943C5">
            <w:pPr>
              <w:widowControl/>
              <w:textAlignment w:val="center"/>
              <w:rPr>
                <w:color w:val="000000"/>
                <w:sz w:val="22"/>
                <w:szCs w:val="22"/>
              </w:rPr>
            </w:pPr>
          </w:p>
          <w:p w14:paraId="40791E07" w14:textId="3B3789E0" w:rsidR="00F943C5" w:rsidRDefault="00F943C5" w:rsidP="00F943C5">
            <w:pPr>
              <w:widowControl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Utskottet </w:t>
            </w:r>
            <w:r w:rsidRPr="00F943C5">
              <w:rPr>
                <w:color w:val="000000"/>
                <w:sz w:val="22"/>
                <w:szCs w:val="22"/>
              </w:rPr>
              <w:t xml:space="preserve">fortsatte behandlingen av </w:t>
            </w:r>
            <w:r>
              <w:rPr>
                <w:color w:val="000000"/>
                <w:sz w:val="22"/>
                <w:szCs w:val="22"/>
              </w:rPr>
              <w:t>skrivelse 2021/22:203.</w:t>
            </w:r>
          </w:p>
          <w:p w14:paraId="0181C14C" w14:textId="77777777" w:rsidR="00F943C5" w:rsidRDefault="00F943C5" w:rsidP="00F943C5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69E13069" w14:textId="77777777" w:rsidR="00F943C5" w:rsidRDefault="00F943C5" w:rsidP="00F943C5">
            <w:pPr>
              <w:widowControl/>
              <w:textAlignment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Ärendet bordlades.</w:t>
            </w:r>
          </w:p>
          <w:p w14:paraId="380F27AD" w14:textId="77777777" w:rsidR="00F943C5" w:rsidRDefault="00F943C5" w:rsidP="00F943C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943C5" w:rsidRPr="00AA46EB" w14:paraId="45587093" w14:textId="77777777" w:rsidTr="00AA46EB">
        <w:tc>
          <w:tcPr>
            <w:tcW w:w="497" w:type="dxa"/>
          </w:tcPr>
          <w:p w14:paraId="0A8A019E" w14:textId="7CD48506" w:rsidR="00F943C5" w:rsidRDefault="00F943C5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109A9">
              <w:rPr>
                <w:b/>
                <w:snapToGrid w:val="0"/>
                <w:sz w:val="22"/>
                <w:szCs w:val="22"/>
              </w:rPr>
              <w:t>13</w:t>
            </w:r>
          </w:p>
        </w:tc>
        <w:tc>
          <w:tcPr>
            <w:tcW w:w="7088" w:type="dxa"/>
          </w:tcPr>
          <w:p w14:paraId="72712FB3" w14:textId="77777777" w:rsidR="00F943C5" w:rsidRDefault="00F943C5" w:rsidP="00F943C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Behandlingen av riksdagens skrivelser (KU21)</w:t>
            </w:r>
          </w:p>
          <w:p w14:paraId="7B3FC9D4" w14:textId="77777777" w:rsidR="00F943C5" w:rsidRDefault="00F943C5" w:rsidP="00F943C5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592EC81E" w14:textId="6DD3E0D6" w:rsidR="00F943C5" w:rsidRDefault="00F943C5" w:rsidP="00F943C5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</w:t>
            </w:r>
            <w:r w:rsidRPr="00F943C5">
              <w:rPr>
                <w:snapToGrid w:val="0"/>
                <w:sz w:val="22"/>
                <w:szCs w:val="22"/>
              </w:rPr>
              <w:t xml:space="preserve">fortsatte behandlingen av </w:t>
            </w:r>
            <w:r>
              <w:rPr>
                <w:snapToGrid w:val="0"/>
                <w:sz w:val="22"/>
                <w:szCs w:val="22"/>
              </w:rPr>
              <w:t>skrivelse 2021/22:75 och redogörelse 2021/22:RS4.</w:t>
            </w:r>
          </w:p>
          <w:p w14:paraId="72C01BB5" w14:textId="77777777" w:rsidR="00F943C5" w:rsidRDefault="00F943C5" w:rsidP="00F943C5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4EF3F5C6" w14:textId="77777777" w:rsidR="00F943C5" w:rsidRDefault="00F943C5" w:rsidP="00F943C5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6B6CBB40" w14:textId="77777777" w:rsidR="00F943C5" w:rsidRDefault="00F943C5" w:rsidP="00F943C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B109A9" w:rsidRPr="00AA46EB" w14:paraId="386C49A2" w14:textId="77777777" w:rsidTr="00AA46EB">
        <w:tc>
          <w:tcPr>
            <w:tcW w:w="497" w:type="dxa"/>
          </w:tcPr>
          <w:p w14:paraId="687D90D1" w14:textId="26946D5E" w:rsidR="00B109A9" w:rsidRDefault="00B109A9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14</w:t>
            </w:r>
          </w:p>
        </w:tc>
        <w:tc>
          <w:tcPr>
            <w:tcW w:w="7088" w:type="dxa"/>
          </w:tcPr>
          <w:p w14:paraId="34601D19" w14:textId="77777777" w:rsidR="00B109A9" w:rsidRDefault="00B109A9" w:rsidP="00B109A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6649175B" w14:textId="77777777" w:rsidR="00B109A9" w:rsidRDefault="00B109A9" w:rsidP="00B109A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D11DEA5" w14:textId="77777777" w:rsidR="00B109A9" w:rsidRDefault="00B109A9" w:rsidP="00B109A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beslutade att ajournera sammanträdet.</w:t>
            </w:r>
          </w:p>
          <w:p w14:paraId="342988A7" w14:textId="77777777" w:rsidR="00B109A9" w:rsidRDefault="00B109A9" w:rsidP="00F943C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B21831" w:rsidRPr="00AA46EB" w14:paraId="36B10667" w14:textId="77777777" w:rsidTr="00AA46EB">
        <w:tc>
          <w:tcPr>
            <w:tcW w:w="497" w:type="dxa"/>
          </w:tcPr>
          <w:p w14:paraId="31D7AFDC" w14:textId="305B9ED2" w:rsidR="00B21831" w:rsidRPr="00AA46EB" w:rsidRDefault="00160526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300FE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109A9">
              <w:rPr>
                <w:b/>
                <w:snapToGrid w:val="0"/>
                <w:sz w:val="22"/>
                <w:szCs w:val="22"/>
              </w:rPr>
              <w:t>15</w:t>
            </w:r>
          </w:p>
        </w:tc>
        <w:tc>
          <w:tcPr>
            <w:tcW w:w="7088" w:type="dxa"/>
          </w:tcPr>
          <w:p w14:paraId="074C06E8" w14:textId="77777777" w:rsidR="00BA0AA9" w:rsidRPr="0058336F" w:rsidRDefault="00BA0AA9" w:rsidP="00BA0AA9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 w:rsidRPr="0058336F">
              <w:rPr>
                <w:b/>
                <w:sz w:val="22"/>
                <w:szCs w:val="22"/>
              </w:rPr>
              <w:t>Granskning av regeringen</w:t>
            </w:r>
          </w:p>
          <w:p w14:paraId="0AB19859" w14:textId="77777777" w:rsidR="00BA0AA9" w:rsidRPr="0058336F" w:rsidRDefault="00BA0AA9" w:rsidP="00BA0AA9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5A2E4C4C" w14:textId="04A81677" w:rsidR="00BA0AA9" w:rsidRPr="0058336F" w:rsidRDefault="00BA0AA9" w:rsidP="00BA0AA9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58336F">
              <w:rPr>
                <w:sz w:val="22"/>
                <w:szCs w:val="22"/>
              </w:rPr>
              <w:t>Se särskilt protokoll 202</w:t>
            </w:r>
            <w:r w:rsidR="004179D2">
              <w:rPr>
                <w:sz w:val="22"/>
                <w:szCs w:val="22"/>
              </w:rPr>
              <w:t>1</w:t>
            </w:r>
            <w:r w:rsidRPr="0058336F">
              <w:rPr>
                <w:sz w:val="22"/>
                <w:szCs w:val="22"/>
              </w:rPr>
              <w:t>/2</w:t>
            </w:r>
            <w:r w:rsidR="004179D2">
              <w:rPr>
                <w:sz w:val="22"/>
                <w:szCs w:val="22"/>
              </w:rPr>
              <w:t>2</w:t>
            </w:r>
            <w:r w:rsidRPr="0058336F">
              <w:rPr>
                <w:sz w:val="22"/>
                <w:szCs w:val="22"/>
              </w:rPr>
              <w:t>:</w:t>
            </w:r>
            <w:r w:rsidR="00F943C5">
              <w:rPr>
                <w:sz w:val="22"/>
                <w:szCs w:val="22"/>
              </w:rPr>
              <w:t>51</w:t>
            </w:r>
            <w:r w:rsidRPr="0058336F">
              <w:rPr>
                <w:sz w:val="22"/>
                <w:szCs w:val="22"/>
              </w:rPr>
              <w:t>.</w:t>
            </w:r>
          </w:p>
          <w:p w14:paraId="3A826031" w14:textId="404F65A6" w:rsidR="00B21831" w:rsidRPr="00DE4259" w:rsidRDefault="00B21831" w:rsidP="0058336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74C63" w:rsidRPr="00AA46EB" w14:paraId="590C7DBA" w14:textId="77777777" w:rsidTr="00AA46EB">
        <w:tc>
          <w:tcPr>
            <w:tcW w:w="7585" w:type="dxa"/>
            <w:gridSpan w:val="2"/>
          </w:tcPr>
          <w:p w14:paraId="4DA423C9" w14:textId="45E8ABD7" w:rsidR="00F66346" w:rsidRPr="00AA46EB" w:rsidRDefault="003F5A29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 w:rsidR="00F66346" w:rsidRPr="00AA46EB">
              <w:rPr>
                <w:sz w:val="22"/>
                <w:szCs w:val="22"/>
              </w:rPr>
              <w:t>Vid protokollet</w:t>
            </w:r>
          </w:p>
          <w:p w14:paraId="08F1AF54" w14:textId="16090E3C" w:rsidR="00F66346" w:rsidRPr="00C97384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Justera</w:t>
            </w:r>
            <w:r w:rsidR="00C97384">
              <w:rPr>
                <w:sz w:val="22"/>
                <w:szCs w:val="22"/>
              </w:rPr>
              <w:t>t 2022-05-31</w:t>
            </w:r>
            <w:r w:rsidRPr="00C97384">
              <w:rPr>
                <w:sz w:val="22"/>
                <w:szCs w:val="22"/>
              </w:rPr>
              <w:t xml:space="preserve"> </w:t>
            </w:r>
          </w:p>
          <w:p w14:paraId="160DC1EA" w14:textId="4ECEDE75" w:rsidR="00920F2C" w:rsidRPr="00C97384" w:rsidRDefault="00F66346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C97384">
              <w:rPr>
                <w:sz w:val="22"/>
                <w:szCs w:val="22"/>
              </w:rPr>
              <w:lastRenderedPageBreak/>
              <w:t>Karin Enström</w:t>
            </w:r>
          </w:p>
          <w:p w14:paraId="5664187E" w14:textId="77777777" w:rsidR="00865055" w:rsidRPr="00AA46EB" w:rsidRDefault="00865055" w:rsidP="00C74C6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FF6614C" w14:textId="4BBC464D" w:rsidR="00FB0AE9" w:rsidRDefault="00FB0AE9" w:rsidP="000F2853">
      <w:pPr>
        <w:widowControl/>
        <w:spacing w:after="160" w:line="259" w:lineRule="auto"/>
      </w:pPr>
      <w:r>
        <w:lastRenderedPageBreak/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490"/>
        <w:gridCol w:w="364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F9138F" w14:paraId="1413D5E7" w14:textId="77777777" w:rsidTr="00C304DD">
        <w:trPr>
          <w:gridAfter w:val="1"/>
          <w:wAfter w:w="8" w:type="dxa"/>
        </w:trPr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F17E5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CC479BE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87F47C9" w14:textId="5203689A" w:rsidR="00F9138F" w:rsidRDefault="00F9138F" w:rsidP="00C304DD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F33B1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BF33B1">
              <w:rPr>
                <w:sz w:val="20"/>
              </w:rPr>
              <w:t>0</w:t>
            </w:r>
            <w:r w:rsidR="00637D9A">
              <w:rPr>
                <w:sz w:val="20"/>
              </w:rPr>
              <w:t>5</w:t>
            </w:r>
            <w:r w:rsidR="00F00B43">
              <w:rPr>
                <w:sz w:val="20"/>
              </w:rPr>
              <w:t>-</w:t>
            </w:r>
            <w:r w:rsidR="00637D9A">
              <w:rPr>
                <w:sz w:val="20"/>
              </w:rPr>
              <w:t>16</w:t>
            </w:r>
            <w:r w:rsidRPr="0064161E"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5F1DB16" w14:textId="77777777" w:rsidR="00F9138F" w:rsidRDefault="00F9138F" w:rsidP="00C304DD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A6EB893" w14:textId="77777777" w:rsidR="00F9138F" w:rsidRDefault="00F9138F" w:rsidP="00C304D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34ABDA96" w14:textId="77777777" w:rsidR="00F9138F" w:rsidRDefault="00F9138F" w:rsidP="00C304DD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3FED77A5" w14:textId="6D4C085B" w:rsidR="00F9138F" w:rsidRDefault="00F9138F" w:rsidP="00C304DD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</w:t>
            </w:r>
            <w:r w:rsidR="004179D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/2</w:t>
            </w:r>
            <w:r w:rsidR="004179D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:</w:t>
            </w:r>
            <w:r w:rsidR="003F5A29">
              <w:rPr>
                <w:sz w:val="16"/>
                <w:szCs w:val="16"/>
              </w:rPr>
              <w:t>53</w:t>
            </w:r>
          </w:p>
        </w:tc>
      </w:tr>
      <w:tr w:rsidR="00F9138F" w14:paraId="11063DB4" w14:textId="77777777" w:rsidTr="00C304DD">
        <w:trPr>
          <w:gridBefore w:val="1"/>
          <w:wBefore w:w="8" w:type="dxa"/>
          <w:cantSplit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1B40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4DB84" w14:textId="4022A7AA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>
              <w:rPr>
                <w:sz w:val="20"/>
              </w:rPr>
              <w:t>1</w:t>
            </w:r>
            <w:r w:rsidR="00C83CE1">
              <w:rPr>
                <w:sz w:val="20"/>
              </w:rPr>
              <w:t>-</w:t>
            </w:r>
            <w:r w:rsidR="000303CB">
              <w:rPr>
                <w:sz w:val="20"/>
              </w:rPr>
              <w:t>8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648C5" w14:textId="15CB251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 w:rsidR="000303CB">
              <w:rPr>
                <w:sz w:val="20"/>
              </w:rPr>
              <w:t>9-10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28408" w14:textId="44D5BF91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0303CB">
              <w:rPr>
                <w:sz w:val="20"/>
              </w:rPr>
              <w:t>11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701846" w14:textId="5D3B5DDB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 w:rsidR="000303CB">
              <w:rPr>
                <w:sz w:val="20"/>
              </w:rPr>
              <w:t>12-14</w:t>
            </w:r>
            <w:proofErr w:type="gramEnd"/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00887" w14:textId="6A37A149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0303CB" w:rsidRPr="00971C3B">
              <w:rPr>
                <w:sz w:val="20"/>
              </w:rPr>
              <w:t>15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3E76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040E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F9138F" w14:paraId="363CE91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9D1D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33E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A08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4EDF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ACD2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D9E5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F965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8612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4CA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0F6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276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7092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6E33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47FB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9C4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971C3B" w14:paraId="2DB7119A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7ABEA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B1A8E" w14:textId="410E97C0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9EAB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1BADF" w14:textId="4E955F21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D20E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94324" w14:textId="4DA65E49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1B72F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70B2" w14:textId="4A0C0E08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948B6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7451D" w14:textId="5E640248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31898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33565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23AF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9A8B3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9A760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1C3B" w14:paraId="5B4B4463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B0102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28F2F" w14:textId="64918248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BAF4D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103C7" w14:textId="536F5B90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A4DD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7545" w14:textId="027BF888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C0BF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D095A" w14:textId="4B831BDA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C6A62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FD49" w14:textId="3DB86A22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8F2B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408F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C8E62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F16AC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B2DA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1C3B" w14:paraId="4CBD9791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8B7915" w14:textId="3CF0B28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Marie Granlund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02C8" w14:textId="33021A76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78B7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D7F4" w14:textId="721896B3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6C74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17C8D" w14:textId="68FA1CFF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01F8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C4B47" w14:textId="7FD056F4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0C7E0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9120" w14:textId="37D2700A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C4DAA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C792E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1AE75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E82B0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87F04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71C3B" w14:paraId="59133C30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C6AB9" w14:textId="5B5E0DB2" w:rsidR="00971C3B" w:rsidRPr="00BA0AA9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F4E6" w14:textId="57C99F13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E1684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7C46" w14:textId="345A46BE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7DB8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D217" w14:textId="5E374731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57274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4AB87" w14:textId="76A4C9E5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1649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4C9DC" w14:textId="4DCB9F60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C082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EEB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4973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B931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23C62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71C3B" w14:paraId="02387576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8ED4E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A71" w14:textId="6CE86FAB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9A7A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20399" w14:textId="0658A84A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F725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63C3A" w14:textId="09B30A81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6B97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56B3" w14:textId="2AE24EC1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FD882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1D802" w14:textId="17AE0A6E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83F7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B8042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4289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472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7215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71C3B" w14:paraId="2CD7F64C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EDD93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7229A" w14:textId="2C10F62C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4265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C500" w14:textId="123CDA61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4868F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B1C01" w14:textId="34A6B953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162C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7E96" w14:textId="46F3FFA1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609DA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9D01" w14:textId="0AD2EEAA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7FAAB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83AA7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EEBEA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4248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48890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71C3B" w14:paraId="13C6298A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0905B" w14:textId="51AD1A8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618B2"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EEF97" w14:textId="21C0C3FD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4980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E94" w14:textId="119C29C0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CDC2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844BA" w14:textId="7B208369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13E5B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F808" w14:textId="19A2A233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535FB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4A750" w14:textId="591A94EC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38CB1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93A0A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865F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C45B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0825E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71C3B" w14:paraId="3527F398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4615C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D22C" w14:textId="52232000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D453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C5509" w14:textId="4B001DCE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0EDD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10E6" w14:textId="295E4051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F0E83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91F4" w14:textId="0F3548C9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19BA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D77A" w14:textId="6BCFFF2B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A342A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2F16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3455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9CD0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9BAB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71C3B" w14:paraId="2C355AD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8ED74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4FCF" w14:textId="4D9E25D1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49BC7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0A7D" w14:textId="486EBD18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5E83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A03B" w14:textId="1FD62FEE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CCB4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E3FE" w14:textId="0A35FAB9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54F82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7E599" w14:textId="257D01DE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00157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2984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8EA8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BDD7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AFC8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1C3B" w14:paraId="74804099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B5D2D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2441E" w14:textId="471DA2C2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F24A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CDFC" w14:textId="5B59144A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D1E5E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2C7D4" w14:textId="76F98264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D507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2C2E" w14:textId="53E04B6B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DB39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CC95" w14:textId="47BD7531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B56C8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0AA6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E73E6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001F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5643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71C3B" w14:paraId="1C9CC949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B1BE0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9489A" w14:textId="56F9D28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08E6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927EF" w14:textId="036C3B2B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DE77E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6CDBA" w14:textId="5D0C3ABA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2345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911F1" w14:textId="5EBA3B42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21867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F6B0" w14:textId="4A45C6F2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C4E3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F130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852C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AE71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0D81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71C3B" w14:paraId="79716AE4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2AA92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66D98" w14:textId="490E6E04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2FCB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54D7" w14:textId="6A26A3C1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8AA1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2A1E" w14:textId="3935C9E9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7C77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CA95" w14:textId="298048B1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7871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5760" w14:textId="4D92A560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CCEE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6BC6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8764D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4CFB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8E6F7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71C3B" w14:paraId="3C8C13A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EB2E1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11391" w14:textId="24B4CE19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87380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3B677" w14:textId="676519B9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B937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D3F7C" w14:textId="5F8FCF6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3CFC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54738" w14:textId="39716F7D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A079C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2C476" w14:textId="5456FC02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C613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8D42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0C52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7CA2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1A56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1C3B" w14:paraId="05F3870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AF9A2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ACD8" w14:textId="61D3FEF4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B103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99210" w14:textId="2C98BCA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3EB7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039" w14:textId="2B148181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47F5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641" w14:textId="4FCEE94C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CD51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016" w14:textId="280EBFC1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06A9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2CA1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EEE8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E32FE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705B9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1C3B" w14:paraId="1013AD30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055C9" w14:textId="32DF8448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7E0FA" w14:textId="6412EEF9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EB250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B5239" w14:textId="7A8A22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2029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A6DE" w14:textId="4CB8F898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45E6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06BAF" w14:textId="4FD8EF1C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FFE54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A9C4" w14:textId="58DF1F96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9A875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6BB2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4150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7600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B2F9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1C3B" w14:paraId="39E722E6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7BCCA" w14:textId="612872BF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F33B1">
              <w:rPr>
                <w:sz w:val="22"/>
                <w:szCs w:val="22"/>
              </w:rPr>
              <w:t xml:space="preserve">Camilla Hansén </w:t>
            </w:r>
            <w:r>
              <w:rPr>
                <w:sz w:val="22"/>
                <w:szCs w:val="22"/>
              </w:rPr>
              <w:t>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26D9F" w14:textId="4566A3BE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4373D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80E22" w14:textId="20591A3B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E247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F92E9" w14:textId="6F25CB0A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DBAB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25F6" w14:textId="5059F198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00523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0774" w14:textId="02CB9A7B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AACE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8D7B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A724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C282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B212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1C3B" w14:paraId="08A8D221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29A88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5075" w14:textId="0DA48F56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EDA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0DEE5" w14:textId="15500B99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3DEE4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AB9A8" w14:textId="17EB2716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119ED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8645" w14:textId="259627B1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7D191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92FA" w14:textId="57F2241E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6387F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2120A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E26C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2C71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EB169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1C3B" w14:paraId="541180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91EC51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F56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0CE6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BB868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A81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CFD8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6829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CD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1C17E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8E3A1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15DB2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45711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D2C79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FD30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1577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971C3B" w14:paraId="7BC347F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74C100" w14:textId="41176EC4" w:rsidR="00971C3B" w:rsidRDefault="00971C3B" w:rsidP="00971C3B">
            <w:pPr>
              <w:rPr>
                <w:sz w:val="22"/>
                <w:szCs w:val="22"/>
                <w:lang w:val="en-US"/>
              </w:rPr>
            </w:pPr>
            <w:r w:rsidRPr="007D24F8">
              <w:rPr>
                <w:sz w:val="22"/>
                <w:szCs w:val="22"/>
                <w:lang w:val="en-US"/>
              </w:rPr>
              <w:t>Sofie Eriksson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F677" w14:textId="7D1B8B83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086D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53B" w14:textId="3AD9AEF8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74CA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2061" w14:textId="33473290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0F84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1279" w14:textId="0C7D721E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E656D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ECA6" w14:textId="7F607F05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490BD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AD5B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37ED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5DF5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5833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1C3B" w14:paraId="067678E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D75E0" w14:textId="77777777" w:rsidR="00971C3B" w:rsidRDefault="00971C3B" w:rsidP="00971C3B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D86F" w14:textId="2B6469A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EDCB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6BED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1B38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30F0E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7DFA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EBD41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53DB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F251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EDB5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2242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6E7DD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D15E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D2F3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1C3B" w14:paraId="74CEA7C7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096B2C" w14:textId="42C84F02" w:rsidR="00971C3B" w:rsidRDefault="00971C3B" w:rsidP="00971C3B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 xml:space="preserve">Alexander </w:t>
            </w:r>
            <w:proofErr w:type="spellStart"/>
            <w:r>
              <w:rPr>
                <w:sz w:val="22"/>
                <w:szCs w:val="22"/>
                <w:lang w:val="en-GB"/>
              </w:rPr>
              <w:t>Ojanne</w:t>
            </w:r>
            <w:proofErr w:type="spellEnd"/>
            <w:r>
              <w:rPr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395F" w14:textId="2A535BFB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C8CD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51C3" w14:textId="4C1A3763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9842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4DD77" w14:textId="4D6B814C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0EEA1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6C82" w14:textId="438FA0F2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7EC8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6AA68" w14:textId="33F5D7C8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130C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A732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A2279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58B8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5FBD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1C3B" w14:paraId="30A97EBF" w14:textId="77777777" w:rsidTr="003B7F4C">
        <w:trPr>
          <w:gridBefore w:val="1"/>
          <w:wBefore w:w="8" w:type="dxa"/>
          <w:trHeight w:val="226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7807E" w14:textId="77777777" w:rsidR="00971C3B" w:rsidRDefault="00971C3B" w:rsidP="00971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3DB6" w14:textId="2740197C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4415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D916" w14:textId="540B9CA8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D357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B335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C2D0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4EC5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4D805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2CC9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BCE4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2E34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4B11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EC4A2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65A0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1C3B" w14:paraId="0F0C622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03422" w14:textId="39A2B727" w:rsidR="00971C3B" w:rsidRDefault="00971C3B" w:rsidP="00971C3B">
            <w:pPr>
              <w:rPr>
                <w:sz w:val="22"/>
                <w:szCs w:val="22"/>
                <w:lang w:val="en-US"/>
              </w:rPr>
            </w:pPr>
            <w:r w:rsidRPr="00066577">
              <w:rPr>
                <w:sz w:val="22"/>
                <w:szCs w:val="22"/>
                <w:lang w:val="en-US"/>
              </w:rPr>
              <w:t>Stefan Plath</w:t>
            </w:r>
            <w:r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CF8E1" w14:textId="235D69B0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4CBBE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298B" w14:textId="5C85AF6C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7417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71D8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3CFD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A7B9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611D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6782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1B521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E70BA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832F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08667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0FFA6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1C3B" w14:paraId="1C10ED0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EBD72" w14:textId="77777777" w:rsidR="00971C3B" w:rsidRDefault="00971C3B" w:rsidP="00971C3B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Ingela Nylund </w:t>
            </w:r>
            <w:proofErr w:type="spellStart"/>
            <w:r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B699" w14:textId="4635F300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7F2E9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9AA1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DEFE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D7B35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C7E4B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5B527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34B98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E96C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C0F5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3FFB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7D3D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6D12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21232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1C3B" w14:paraId="62DE47F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19F06" w14:textId="4973FC9C" w:rsidR="00971C3B" w:rsidRDefault="00971C3B" w:rsidP="00971C3B">
            <w:pPr>
              <w:rPr>
                <w:sz w:val="22"/>
                <w:szCs w:val="22"/>
              </w:rPr>
            </w:pPr>
            <w:r w:rsidRPr="009618B2">
              <w:rPr>
                <w:sz w:val="22"/>
                <w:szCs w:val="22"/>
              </w:rPr>
              <w:t xml:space="preserve">Linda Modig (C)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E8A96" w14:textId="0734ADAA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77B6D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6E3C1" w14:textId="739C644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572E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4121" w14:textId="498C898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320F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11D39" w14:textId="16B5E421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B0140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BE3AB" w14:textId="7963DBF5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9F4DB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5851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DE56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6AF2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C0B9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1C3B" w14:paraId="06F3A29B" w14:textId="77777777" w:rsidTr="00C304DD">
        <w:trPr>
          <w:gridBefore w:val="1"/>
          <w:wBefore w:w="8" w:type="dxa"/>
          <w:trHeight w:val="221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B582D" w14:textId="77777777" w:rsidR="00971C3B" w:rsidRDefault="00971C3B" w:rsidP="00971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657B" w14:textId="21B4A820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BDCD4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36CE1" w14:textId="32286C3F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F8F6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CDB6" w14:textId="74D8A5D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37884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318AC" w14:textId="3A706F94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66B94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F897" w14:textId="06FA5113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7AF1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35155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054B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D8CC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000B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1C3B" w14:paraId="3F00B45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1CA7B" w14:textId="42404858" w:rsidR="00971C3B" w:rsidRDefault="00971C3B" w:rsidP="00971C3B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B708" w14:textId="452481CC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B2C2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171E7" w14:textId="249449ED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B71F5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6F9C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9A8EF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2BD01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A394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56B43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C4FB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8A47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2AF5E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805D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F5A1C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1C3B" w14:paraId="0DABE5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37B73" w14:textId="35B62AC0" w:rsidR="00971C3B" w:rsidRDefault="00971C3B" w:rsidP="00971C3B">
            <w:pPr>
              <w:rPr>
                <w:sz w:val="22"/>
                <w:szCs w:val="22"/>
              </w:rPr>
            </w:pPr>
            <w:r w:rsidRPr="00B21EDD">
              <w:rPr>
                <w:sz w:val="22"/>
                <w:szCs w:val="22"/>
              </w:rPr>
              <w:t>Pontus Andersson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856" w14:textId="185DAEF4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7DF81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61D8D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5ADA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329E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C8D92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00064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BDAD1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3947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8DC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6F03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D9DAF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70304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B6C06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1C3B" w14:paraId="76ADB7C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364EF" w14:textId="77777777" w:rsidR="00971C3B" w:rsidRDefault="00971C3B" w:rsidP="00971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F526" w14:textId="2D7BE09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81DA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27A3D" w14:textId="629E88A0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83B52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855F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330D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53A3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6CDB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E2D4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3AD9E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4EA2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D5439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F177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02525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1C3B" w14:paraId="29C4D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06E78" w14:textId="77777777" w:rsidR="00971C3B" w:rsidRDefault="00971C3B" w:rsidP="00971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99FB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085A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45A8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7F328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170D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3F8A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67AD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129D1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E2C31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2118B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CEC0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70A6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3C10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0EA6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1C3B" w14:paraId="557FF4DE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F899E" w14:textId="77777777" w:rsidR="00971C3B" w:rsidRDefault="00971C3B" w:rsidP="00971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F75FA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A9CD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7D6DF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E1BC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B007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E85D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A203D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37FBB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EBEB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7F0B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CB4C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F7A8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A1B9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9312B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1C3B" w14:paraId="0EDF2F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1D5F8" w14:textId="77777777" w:rsidR="00971C3B" w:rsidRDefault="00971C3B" w:rsidP="00971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6574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31598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24D7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1FD8F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92C4A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0ED0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62C09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43361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3EF79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6C9A0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E2B3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C97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0799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D2AC8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1C3B" w14:paraId="2496BDA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72F83" w14:textId="14A5ACB6" w:rsidR="00971C3B" w:rsidRDefault="00971C3B" w:rsidP="00971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7C73" w14:textId="2AA29890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02AB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517C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C315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EFF2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BF64B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A438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CAD51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1E65F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C491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EAD6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C679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C24F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2CF1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1C3B" w14:paraId="32380B4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F711BA" w14:textId="77777777" w:rsidR="00971C3B" w:rsidRDefault="00971C3B" w:rsidP="00971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E6C9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57B2C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0BC5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754AB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DE44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6AEBE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9945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DBA4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C172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2C54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74AEF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AA68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05416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B704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1C3B" w14:paraId="36FB9BD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5F305" w14:textId="77777777" w:rsidR="00971C3B" w:rsidRDefault="00971C3B" w:rsidP="00971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8D831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A8D51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C3B23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77F7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3F29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BC842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E66F1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F2A8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FF55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C33B9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923DC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F16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0BF9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52866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1C3B" w14:paraId="54352D22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61EDB" w14:textId="4B3DB40F" w:rsidR="00971C3B" w:rsidRDefault="00971C3B" w:rsidP="00971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A7A7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E8152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3DD7C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CED1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E991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17A6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0914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32EF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ADF87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1CAE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027E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A052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5011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A73B1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1C3B" w14:paraId="752EBFF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15768" w14:textId="77777777" w:rsidR="00971C3B" w:rsidRDefault="00971C3B" w:rsidP="00971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2F365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02F85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0C9C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C89EC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06FE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F319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E218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C8EA8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9800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91117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17812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6C7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6AC5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F689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1C3B" w14:paraId="6327853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7F4B3" w14:textId="77777777" w:rsidR="00971C3B" w:rsidRDefault="00971C3B" w:rsidP="00971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33BE4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D4A87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11FCC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D873C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F67D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2169D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72E2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0684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DB8E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7BC1D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8318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A1267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0B56F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501F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1C3B" w14:paraId="4416B0F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E3B2F" w14:textId="77777777" w:rsidR="00971C3B" w:rsidRDefault="00971C3B" w:rsidP="00971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0B8" w14:textId="3AC383FC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FC6B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6C16" w14:textId="53CD6E60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7251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5DAD" w14:textId="365F1E85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67DEE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9E343" w14:textId="067565FF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45F9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949FC" w14:textId="4C04FE2C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80AEF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4A1F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02BD4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3011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407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1C3B" w14:paraId="1A1F02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EE392" w14:textId="24F969BA" w:rsidR="00971C3B" w:rsidRDefault="00971C3B" w:rsidP="00971C3B">
            <w:pPr>
              <w:rPr>
                <w:sz w:val="22"/>
                <w:szCs w:val="22"/>
              </w:rPr>
            </w:pPr>
            <w:r w:rsidRPr="00BF33B1">
              <w:rPr>
                <w:sz w:val="22"/>
                <w:szCs w:val="22"/>
              </w:rPr>
              <w:t>Anna Sibinska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1F98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1F5F8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5E636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D8B86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485B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9922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19189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E2A0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AF442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638B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7DA0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2A76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5A159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B9AD0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1C3B" w14:paraId="49628AB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9A949" w14:textId="01AED26E" w:rsidR="00971C3B" w:rsidRDefault="00971C3B" w:rsidP="00971C3B">
            <w:pPr>
              <w:rPr>
                <w:sz w:val="22"/>
                <w:szCs w:val="22"/>
              </w:rPr>
            </w:pPr>
            <w:r w:rsidRPr="009618B2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1BA7" w14:textId="0EDEC64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1B01C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DEDC" w14:textId="7FD0F89E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A311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BAD5" w14:textId="59612B8F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80A8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980" w14:textId="72A5B016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1D60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AEFD4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468D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3AFA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D8C06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77C2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BFC16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1C3B" w14:paraId="3E8A29A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08D8F" w14:textId="77777777" w:rsidR="00971C3B" w:rsidRDefault="00971C3B" w:rsidP="00971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3832F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92EB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D09FA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49609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A56C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05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C0EA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B183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ECFF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3B698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0DBC1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62BE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CE84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A8056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1C3B" w14:paraId="1BD321B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DA1CC" w14:textId="77777777" w:rsidR="00971C3B" w:rsidRDefault="00971C3B" w:rsidP="00971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E1AE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2B07F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9BB46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3CAD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EA74C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B80C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68FF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C0CD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63ADC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E138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8C5E9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47B3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45F85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11B5A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1C3B" w14:paraId="11A0799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1310A" w14:textId="77777777" w:rsidR="00971C3B" w:rsidRDefault="00971C3B" w:rsidP="00971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1204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704F0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52ABA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FC9D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BBAC0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592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2FE5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4453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FFB8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E7F9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02CA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CD639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368E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400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1C3B" w14:paraId="5C4E62D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5EE79" w14:textId="069B3F45" w:rsidR="00971C3B" w:rsidRDefault="00971C3B" w:rsidP="00971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A7684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188A3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39128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4915C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4A92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75D7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98C9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5581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DA5A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9A25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430D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19BF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8DEE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29942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1C3B" w14:paraId="44F3F7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311EC" w14:textId="77777777" w:rsidR="00971C3B" w:rsidRDefault="00971C3B" w:rsidP="00971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36493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62D14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0B4A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0A79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8FB6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60518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4A9B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0CA76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0CDF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EB887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F3FF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7F7D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B001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0F26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1C3B" w14:paraId="7C56F0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D5E8B" w14:textId="77777777" w:rsidR="00971C3B" w:rsidRDefault="00971C3B" w:rsidP="00971C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0F05C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C88C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582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BD1E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AE6E9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96FA2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C5E6A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C3B3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696E7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CC78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C0C68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D271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F8AA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573C4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1C3B" w14:paraId="0DCD2893" w14:textId="77777777" w:rsidTr="00C304DD">
        <w:trPr>
          <w:gridBefore w:val="1"/>
          <w:wBefore w:w="8" w:type="dxa"/>
          <w:trHeight w:val="263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81316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E1103D8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971C3B" w14:paraId="6A248750" w14:textId="77777777" w:rsidTr="00C304DD">
        <w:trPr>
          <w:gridBefore w:val="1"/>
          <w:wBefore w:w="8" w:type="dxa"/>
          <w:trHeight w:val="262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A3E3C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2524B6E" w14:textId="77777777" w:rsidR="00971C3B" w:rsidRDefault="00971C3B" w:rsidP="00971C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069B946B" w14:textId="77777777" w:rsidR="00865055" w:rsidRDefault="00865055" w:rsidP="00220710"/>
    <w:sectPr w:rsidR="00865055" w:rsidSect="006A707F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E24BD6"/>
    <w:multiLevelType w:val="hybridMultilevel"/>
    <w:tmpl w:val="7C8681DE"/>
    <w:lvl w:ilvl="0" w:tplc="75E2D5A8">
      <w:start w:val="1"/>
      <w:numFmt w:val="bullet"/>
      <w:lvlText w:val=""/>
      <w:lvlJc w:val="left"/>
      <w:pPr>
        <w:ind w:left="341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1" w15:restartNumberingAfterBreak="0">
    <w:nsid w:val="26D32F5B"/>
    <w:multiLevelType w:val="hybridMultilevel"/>
    <w:tmpl w:val="2530FC4E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6279D8"/>
    <w:multiLevelType w:val="hybridMultilevel"/>
    <w:tmpl w:val="89087D8E"/>
    <w:lvl w:ilvl="0" w:tplc="260CED9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D4712D"/>
    <w:multiLevelType w:val="hybridMultilevel"/>
    <w:tmpl w:val="61E892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E30118"/>
    <w:multiLevelType w:val="hybridMultilevel"/>
    <w:tmpl w:val="676E7FD8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5069D2"/>
    <w:multiLevelType w:val="hybridMultilevel"/>
    <w:tmpl w:val="2E7A662A"/>
    <w:lvl w:ilvl="0" w:tplc="B12C9CBA">
      <w:start w:val="1"/>
      <w:numFmt w:val="decimal"/>
      <w:lvlText w:val="%1."/>
      <w:lvlJc w:val="left"/>
      <w:pPr>
        <w:ind w:left="2771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3490" w:hanging="360"/>
      </w:pPr>
    </w:lvl>
    <w:lvl w:ilvl="2" w:tplc="041D001B" w:tentative="1">
      <w:start w:val="1"/>
      <w:numFmt w:val="lowerRoman"/>
      <w:lvlText w:val="%3."/>
      <w:lvlJc w:val="right"/>
      <w:pPr>
        <w:ind w:left="4210" w:hanging="180"/>
      </w:pPr>
    </w:lvl>
    <w:lvl w:ilvl="3" w:tplc="041D000F" w:tentative="1">
      <w:start w:val="1"/>
      <w:numFmt w:val="decimal"/>
      <w:lvlText w:val="%4."/>
      <w:lvlJc w:val="left"/>
      <w:pPr>
        <w:ind w:left="4930" w:hanging="360"/>
      </w:pPr>
    </w:lvl>
    <w:lvl w:ilvl="4" w:tplc="041D0019" w:tentative="1">
      <w:start w:val="1"/>
      <w:numFmt w:val="lowerLetter"/>
      <w:lvlText w:val="%5."/>
      <w:lvlJc w:val="left"/>
      <w:pPr>
        <w:ind w:left="5650" w:hanging="360"/>
      </w:pPr>
    </w:lvl>
    <w:lvl w:ilvl="5" w:tplc="041D001B" w:tentative="1">
      <w:start w:val="1"/>
      <w:numFmt w:val="lowerRoman"/>
      <w:lvlText w:val="%6."/>
      <w:lvlJc w:val="right"/>
      <w:pPr>
        <w:ind w:left="6370" w:hanging="180"/>
      </w:pPr>
    </w:lvl>
    <w:lvl w:ilvl="6" w:tplc="041D000F" w:tentative="1">
      <w:start w:val="1"/>
      <w:numFmt w:val="decimal"/>
      <w:lvlText w:val="%7."/>
      <w:lvlJc w:val="left"/>
      <w:pPr>
        <w:ind w:left="7090" w:hanging="360"/>
      </w:pPr>
    </w:lvl>
    <w:lvl w:ilvl="7" w:tplc="041D0019" w:tentative="1">
      <w:start w:val="1"/>
      <w:numFmt w:val="lowerLetter"/>
      <w:lvlText w:val="%8."/>
      <w:lvlJc w:val="left"/>
      <w:pPr>
        <w:ind w:left="7810" w:hanging="360"/>
      </w:pPr>
    </w:lvl>
    <w:lvl w:ilvl="8" w:tplc="041D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8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6"/>
  </w:num>
  <w:num w:numId="13">
    <w:abstractNumId w:val="15"/>
  </w:num>
  <w:num w:numId="14">
    <w:abstractNumId w:val="11"/>
  </w:num>
  <w:num w:numId="15">
    <w:abstractNumId w:val="10"/>
  </w:num>
  <w:num w:numId="16">
    <w:abstractNumId w:val="14"/>
  </w:num>
  <w:num w:numId="17">
    <w:abstractNumId w:val="17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41"/>
    <w:rsid w:val="00010A55"/>
    <w:rsid w:val="000144BE"/>
    <w:rsid w:val="000263F9"/>
    <w:rsid w:val="000303CB"/>
    <w:rsid w:val="0006043F"/>
    <w:rsid w:val="00066577"/>
    <w:rsid w:val="00072429"/>
    <w:rsid w:val="00072835"/>
    <w:rsid w:val="00094A50"/>
    <w:rsid w:val="000A56C4"/>
    <w:rsid w:val="000C5482"/>
    <w:rsid w:val="000E469C"/>
    <w:rsid w:val="000F2853"/>
    <w:rsid w:val="000F5776"/>
    <w:rsid w:val="00107412"/>
    <w:rsid w:val="001150B1"/>
    <w:rsid w:val="00131C6A"/>
    <w:rsid w:val="00136DBE"/>
    <w:rsid w:val="0014124C"/>
    <w:rsid w:val="00147CC0"/>
    <w:rsid w:val="00160526"/>
    <w:rsid w:val="001738B7"/>
    <w:rsid w:val="00175973"/>
    <w:rsid w:val="00182EF0"/>
    <w:rsid w:val="0018621C"/>
    <w:rsid w:val="001A6F90"/>
    <w:rsid w:val="001D6F36"/>
    <w:rsid w:val="001E45B7"/>
    <w:rsid w:val="001F750B"/>
    <w:rsid w:val="0020739E"/>
    <w:rsid w:val="00220710"/>
    <w:rsid w:val="00236715"/>
    <w:rsid w:val="0026777C"/>
    <w:rsid w:val="0028015F"/>
    <w:rsid w:val="00280BC7"/>
    <w:rsid w:val="00282A12"/>
    <w:rsid w:val="002B0544"/>
    <w:rsid w:val="002B7046"/>
    <w:rsid w:val="002C00A0"/>
    <w:rsid w:val="002C1744"/>
    <w:rsid w:val="002C5236"/>
    <w:rsid w:val="002D2163"/>
    <w:rsid w:val="002F0C20"/>
    <w:rsid w:val="00300FE0"/>
    <w:rsid w:val="003155B1"/>
    <w:rsid w:val="00320872"/>
    <w:rsid w:val="00321CAF"/>
    <w:rsid w:val="00323E43"/>
    <w:rsid w:val="00325519"/>
    <w:rsid w:val="00347CC1"/>
    <w:rsid w:val="003750A3"/>
    <w:rsid w:val="00375A1E"/>
    <w:rsid w:val="00386CC5"/>
    <w:rsid w:val="003915A1"/>
    <w:rsid w:val="00396899"/>
    <w:rsid w:val="003972E5"/>
    <w:rsid w:val="003A6FCA"/>
    <w:rsid w:val="003B0F58"/>
    <w:rsid w:val="003B25C0"/>
    <w:rsid w:val="003B68E1"/>
    <w:rsid w:val="003B7F4C"/>
    <w:rsid w:val="003D1C45"/>
    <w:rsid w:val="003D7E7B"/>
    <w:rsid w:val="003E5814"/>
    <w:rsid w:val="003E7097"/>
    <w:rsid w:val="003F38F6"/>
    <w:rsid w:val="003F5A29"/>
    <w:rsid w:val="004055FE"/>
    <w:rsid w:val="004118CB"/>
    <w:rsid w:val="00413CBB"/>
    <w:rsid w:val="004179D2"/>
    <w:rsid w:val="0042302F"/>
    <w:rsid w:val="00430B29"/>
    <w:rsid w:val="00431E1F"/>
    <w:rsid w:val="00435AD7"/>
    <w:rsid w:val="00435E54"/>
    <w:rsid w:val="00441616"/>
    <w:rsid w:val="00454B9F"/>
    <w:rsid w:val="00473B85"/>
    <w:rsid w:val="004747BB"/>
    <w:rsid w:val="00481799"/>
    <w:rsid w:val="004941EE"/>
    <w:rsid w:val="00496FC0"/>
    <w:rsid w:val="00497546"/>
    <w:rsid w:val="004A64CA"/>
    <w:rsid w:val="004A6B49"/>
    <w:rsid w:val="004C69A7"/>
    <w:rsid w:val="004D19CC"/>
    <w:rsid w:val="004E59A0"/>
    <w:rsid w:val="004F0D9B"/>
    <w:rsid w:val="004F5341"/>
    <w:rsid w:val="00500093"/>
    <w:rsid w:val="00501B03"/>
    <w:rsid w:val="00506AFB"/>
    <w:rsid w:val="005218F0"/>
    <w:rsid w:val="00527B22"/>
    <w:rsid w:val="005315D0"/>
    <w:rsid w:val="0054539E"/>
    <w:rsid w:val="0058336F"/>
    <w:rsid w:val="00585C22"/>
    <w:rsid w:val="005940ED"/>
    <w:rsid w:val="005955A8"/>
    <w:rsid w:val="005A06A0"/>
    <w:rsid w:val="005B20E6"/>
    <w:rsid w:val="005B4221"/>
    <w:rsid w:val="005D10A8"/>
    <w:rsid w:val="005F4CC7"/>
    <w:rsid w:val="005F51E5"/>
    <w:rsid w:val="005F65FB"/>
    <w:rsid w:val="00602B01"/>
    <w:rsid w:val="0062295E"/>
    <w:rsid w:val="00633071"/>
    <w:rsid w:val="00637D9A"/>
    <w:rsid w:val="0064161E"/>
    <w:rsid w:val="00643703"/>
    <w:rsid w:val="006557D9"/>
    <w:rsid w:val="00655861"/>
    <w:rsid w:val="006605FF"/>
    <w:rsid w:val="00674C4D"/>
    <w:rsid w:val="0067706F"/>
    <w:rsid w:val="00685881"/>
    <w:rsid w:val="006A707F"/>
    <w:rsid w:val="006C7DC9"/>
    <w:rsid w:val="006D1877"/>
    <w:rsid w:val="006D3AF9"/>
    <w:rsid w:val="006F312A"/>
    <w:rsid w:val="00712851"/>
    <w:rsid w:val="007149F6"/>
    <w:rsid w:val="007210B8"/>
    <w:rsid w:val="007240B2"/>
    <w:rsid w:val="00725D41"/>
    <w:rsid w:val="007317ED"/>
    <w:rsid w:val="007368F0"/>
    <w:rsid w:val="007377B2"/>
    <w:rsid w:val="00737FB2"/>
    <w:rsid w:val="007420E7"/>
    <w:rsid w:val="00764EA4"/>
    <w:rsid w:val="007758D6"/>
    <w:rsid w:val="007772D7"/>
    <w:rsid w:val="00790A46"/>
    <w:rsid w:val="007B2690"/>
    <w:rsid w:val="007B4DDB"/>
    <w:rsid w:val="007B6A85"/>
    <w:rsid w:val="007C2C20"/>
    <w:rsid w:val="007D24F8"/>
    <w:rsid w:val="007F152B"/>
    <w:rsid w:val="00820D6E"/>
    <w:rsid w:val="00826215"/>
    <w:rsid w:val="008337D2"/>
    <w:rsid w:val="00841457"/>
    <w:rsid w:val="00854343"/>
    <w:rsid w:val="00860F11"/>
    <w:rsid w:val="00865055"/>
    <w:rsid w:val="0087112D"/>
    <w:rsid w:val="00872F55"/>
    <w:rsid w:val="00874A67"/>
    <w:rsid w:val="00876357"/>
    <w:rsid w:val="00877E30"/>
    <w:rsid w:val="008D3BE8"/>
    <w:rsid w:val="008E16F2"/>
    <w:rsid w:val="008F5C48"/>
    <w:rsid w:val="008F5E64"/>
    <w:rsid w:val="009043E2"/>
    <w:rsid w:val="00920F2C"/>
    <w:rsid w:val="009243FB"/>
    <w:rsid w:val="00925EF5"/>
    <w:rsid w:val="00934651"/>
    <w:rsid w:val="009458D5"/>
    <w:rsid w:val="00951A97"/>
    <w:rsid w:val="00952299"/>
    <w:rsid w:val="00957F61"/>
    <w:rsid w:val="009618B2"/>
    <w:rsid w:val="00966DA6"/>
    <w:rsid w:val="00971BA3"/>
    <w:rsid w:val="00971C3B"/>
    <w:rsid w:val="00975E0E"/>
    <w:rsid w:val="00977A26"/>
    <w:rsid w:val="00980BA4"/>
    <w:rsid w:val="009855B9"/>
    <w:rsid w:val="0098743C"/>
    <w:rsid w:val="0099322A"/>
    <w:rsid w:val="009A62AC"/>
    <w:rsid w:val="009C66FB"/>
    <w:rsid w:val="009E3885"/>
    <w:rsid w:val="009F0B3F"/>
    <w:rsid w:val="009F3280"/>
    <w:rsid w:val="00A11339"/>
    <w:rsid w:val="00A148DE"/>
    <w:rsid w:val="00A232BB"/>
    <w:rsid w:val="00A2412F"/>
    <w:rsid w:val="00A27F07"/>
    <w:rsid w:val="00A318A0"/>
    <w:rsid w:val="00A37376"/>
    <w:rsid w:val="00A54FED"/>
    <w:rsid w:val="00A630B8"/>
    <w:rsid w:val="00A654DC"/>
    <w:rsid w:val="00A9524D"/>
    <w:rsid w:val="00A955FF"/>
    <w:rsid w:val="00A9592D"/>
    <w:rsid w:val="00AA46EB"/>
    <w:rsid w:val="00AB22B8"/>
    <w:rsid w:val="00AB242E"/>
    <w:rsid w:val="00AB3FB8"/>
    <w:rsid w:val="00AD561F"/>
    <w:rsid w:val="00AE17F6"/>
    <w:rsid w:val="00AE1E50"/>
    <w:rsid w:val="00AF2197"/>
    <w:rsid w:val="00AF6851"/>
    <w:rsid w:val="00B026D0"/>
    <w:rsid w:val="00B109A9"/>
    <w:rsid w:val="00B205AF"/>
    <w:rsid w:val="00B21831"/>
    <w:rsid w:val="00B21EDD"/>
    <w:rsid w:val="00B30BC1"/>
    <w:rsid w:val="00B31F82"/>
    <w:rsid w:val="00B33D71"/>
    <w:rsid w:val="00B3586A"/>
    <w:rsid w:val="00B37B46"/>
    <w:rsid w:val="00B430CC"/>
    <w:rsid w:val="00B45F50"/>
    <w:rsid w:val="00B52181"/>
    <w:rsid w:val="00B63581"/>
    <w:rsid w:val="00B7187A"/>
    <w:rsid w:val="00B71B68"/>
    <w:rsid w:val="00B74419"/>
    <w:rsid w:val="00B87ECA"/>
    <w:rsid w:val="00BA0AA9"/>
    <w:rsid w:val="00BB3810"/>
    <w:rsid w:val="00BC5367"/>
    <w:rsid w:val="00BC7ED8"/>
    <w:rsid w:val="00BD7A57"/>
    <w:rsid w:val="00BF33B1"/>
    <w:rsid w:val="00C04BEE"/>
    <w:rsid w:val="00C10F16"/>
    <w:rsid w:val="00C5500B"/>
    <w:rsid w:val="00C65285"/>
    <w:rsid w:val="00C74C63"/>
    <w:rsid w:val="00C754DE"/>
    <w:rsid w:val="00C75C07"/>
    <w:rsid w:val="00C83CE1"/>
    <w:rsid w:val="00C905BC"/>
    <w:rsid w:val="00C91D61"/>
    <w:rsid w:val="00C92F8A"/>
    <w:rsid w:val="00C97384"/>
    <w:rsid w:val="00CA08EE"/>
    <w:rsid w:val="00CA6887"/>
    <w:rsid w:val="00CA6E83"/>
    <w:rsid w:val="00CA7261"/>
    <w:rsid w:val="00CB1CB4"/>
    <w:rsid w:val="00CB228A"/>
    <w:rsid w:val="00CB5D85"/>
    <w:rsid w:val="00CC08C4"/>
    <w:rsid w:val="00CD52E0"/>
    <w:rsid w:val="00CD626B"/>
    <w:rsid w:val="00D060D5"/>
    <w:rsid w:val="00D10CCE"/>
    <w:rsid w:val="00D13F9B"/>
    <w:rsid w:val="00D21AD5"/>
    <w:rsid w:val="00D64E35"/>
    <w:rsid w:val="00D66118"/>
    <w:rsid w:val="00D6635B"/>
    <w:rsid w:val="00D74EF6"/>
    <w:rsid w:val="00D8468E"/>
    <w:rsid w:val="00D84796"/>
    <w:rsid w:val="00D9432F"/>
    <w:rsid w:val="00DA3C74"/>
    <w:rsid w:val="00DB5CF8"/>
    <w:rsid w:val="00DB6C3D"/>
    <w:rsid w:val="00DC044B"/>
    <w:rsid w:val="00DE0DEB"/>
    <w:rsid w:val="00DE3D8E"/>
    <w:rsid w:val="00DE593B"/>
    <w:rsid w:val="00E10F64"/>
    <w:rsid w:val="00E113F5"/>
    <w:rsid w:val="00E17D9C"/>
    <w:rsid w:val="00E51E4F"/>
    <w:rsid w:val="00E67284"/>
    <w:rsid w:val="00E7376D"/>
    <w:rsid w:val="00E92271"/>
    <w:rsid w:val="00EB23A9"/>
    <w:rsid w:val="00EC6444"/>
    <w:rsid w:val="00ED054E"/>
    <w:rsid w:val="00ED6A67"/>
    <w:rsid w:val="00F00B43"/>
    <w:rsid w:val="00F0167C"/>
    <w:rsid w:val="00F063C4"/>
    <w:rsid w:val="00F12699"/>
    <w:rsid w:val="00F36225"/>
    <w:rsid w:val="00F40C4E"/>
    <w:rsid w:val="00F469A5"/>
    <w:rsid w:val="00F573DC"/>
    <w:rsid w:val="00F64CF3"/>
    <w:rsid w:val="00F66346"/>
    <w:rsid w:val="00F66E5F"/>
    <w:rsid w:val="00F86170"/>
    <w:rsid w:val="00F9138F"/>
    <w:rsid w:val="00F943C5"/>
    <w:rsid w:val="00F96383"/>
    <w:rsid w:val="00FB0AE9"/>
    <w:rsid w:val="00FB3EE7"/>
    <w:rsid w:val="00FD292C"/>
    <w:rsid w:val="00FE7BDF"/>
    <w:rsid w:val="00FF0062"/>
    <w:rsid w:val="00FF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0C86"/>
  <w15:chartTrackingRefBased/>
  <w15:docId w15:val="{49998CDF-EAB1-4641-99ED-C18CB2EA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07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90A4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90A46"/>
    <w:rPr>
      <w:rFonts w:ascii="Segoe UI" w:eastAsia="Times New Roman" w:hAnsi="Segoe UI" w:cs="Segoe UI"/>
      <w:sz w:val="18"/>
      <w:szCs w:val="18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B45F5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45F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22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18EEE5BBB8A9489045DE69698F25A7" ma:contentTypeVersion="0" ma:contentTypeDescription="Skapa ett nytt dokument." ma:contentTypeScope="" ma:versionID="d0ed3663c1381290a7b94f1c894370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1e9e1ecdd3e1d6d94bcbbb35bc0804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3D41FA-7AC6-487F-AB73-DE9EC2078C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F39FBA-395B-47D7-A99D-27196D75ED88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DFAA639-A5FA-4E94-A34C-A89D75D68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3</TotalTime>
  <Pages>4</Pages>
  <Words>786</Words>
  <Characters>4171</Characters>
  <Application>Microsoft Office Word</Application>
  <DocSecurity>0</DocSecurity>
  <Lines>34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Palm</dc:creator>
  <cp:keywords/>
  <dc:description/>
  <cp:lastModifiedBy>Satu Saariniemi</cp:lastModifiedBy>
  <cp:revision>3</cp:revision>
  <cp:lastPrinted>2022-05-19T11:25:00Z</cp:lastPrinted>
  <dcterms:created xsi:type="dcterms:W3CDTF">2022-06-02T14:18:00Z</dcterms:created>
  <dcterms:modified xsi:type="dcterms:W3CDTF">2022-06-02T14:21:00Z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0x010100E018EEE5BBB8A9489045DE69698F25A7</vt:lpwstr>
  </property>
</Properties>
</file>