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E406D3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9A3449">
              <w:rPr>
                <w:b/>
              </w:rPr>
              <w:t>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6B71F97D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10-</w:t>
            </w:r>
            <w:r w:rsidR="009A3449">
              <w:t>24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8818A2E" w:rsidR="00D12EAD" w:rsidRDefault="007A17C6" w:rsidP="0096348C">
            <w:r>
              <w:t>1</w:t>
            </w:r>
            <w:r w:rsidR="000A5E12">
              <w:t>0</w:t>
            </w:r>
            <w:r>
              <w:t>.00</w:t>
            </w:r>
            <w:r w:rsidR="00A874C8">
              <w:t xml:space="preserve"> – </w:t>
            </w:r>
            <w:r w:rsidR="002C4E9D">
              <w:t>10.05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6516" w14:paraId="3EF4353B" w14:textId="77777777" w:rsidTr="007E1B8E">
        <w:tc>
          <w:tcPr>
            <w:tcW w:w="567" w:type="dxa"/>
          </w:tcPr>
          <w:p w14:paraId="73F6164E" w14:textId="7CEC0A1C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49F85597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9A3449">
              <w:rPr>
                <w:bCs/>
                <w:snapToGrid w:val="0"/>
              </w:rPr>
              <w:t>7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12389DF3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1E0C15C" w14:textId="77777777" w:rsidR="00D928F0" w:rsidRDefault="00D928F0" w:rsidP="00D928F0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008A4">
              <w:rPr>
                <w:b/>
              </w:rPr>
              <w:t>KU:s uppföljning av riksdagens tillämpning av subsidiaritets</w:t>
            </w:r>
            <w:r>
              <w:rPr>
                <w:b/>
              </w:rPr>
              <w:softHyphen/>
            </w:r>
            <w:r w:rsidRPr="008008A4">
              <w:rPr>
                <w:b/>
              </w:rPr>
              <w:t>principen</w:t>
            </w:r>
            <w:r>
              <w:rPr>
                <w:b/>
              </w:rPr>
              <w:t xml:space="preserve"> (SkU4y)</w:t>
            </w:r>
          </w:p>
          <w:p w14:paraId="3666C030" w14:textId="77777777" w:rsidR="00D928F0" w:rsidRDefault="00D928F0" w:rsidP="00D928F0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konstitutionsutskottet</w:t>
            </w:r>
            <w:r>
              <w:rPr>
                <w:bCs/>
              </w:rPr>
              <w:t>.</w:t>
            </w:r>
          </w:p>
          <w:p w14:paraId="7E4F7437" w14:textId="704327D6" w:rsidR="000A5E12" w:rsidRPr="000E13F0" w:rsidRDefault="009A3449" w:rsidP="00D928F0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</w:rPr>
              <w:t>Utskottet justerade yttrande 2024/25:SkU</w:t>
            </w:r>
            <w:r w:rsidR="003B6061">
              <w:rPr>
                <w:bCs/>
              </w:rPr>
              <w:t>4</w:t>
            </w:r>
            <w:r>
              <w:rPr>
                <w:bCs/>
              </w:rPr>
              <w:t>y</w:t>
            </w:r>
            <w:r w:rsidR="00142129">
              <w:rPr>
                <w:bCs/>
              </w:rPr>
              <w:t>.</w:t>
            </w:r>
          </w:p>
        </w:tc>
      </w:tr>
      <w:tr w:rsidR="00ED1644" w14:paraId="4CCDD3B8" w14:textId="77777777" w:rsidTr="007E1B8E">
        <w:tc>
          <w:tcPr>
            <w:tcW w:w="567" w:type="dxa"/>
          </w:tcPr>
          <w:p w14:paraId="069F1255" w14:textId="74773416" w:rsidR="00ED1644" w:rsidRDefault="00ED16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212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E64C1D7" w14:textId="4A0D6068" w:rsidR="00ED1644" w:rsidRDefault="009A3449" w:rsidP="00ED16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Skattefrågor i budgetpropositionen (SkU1y)</w:t>
            </w:r>
          </w:p>
          <w:p w14:paraId="6A6D1791" w14:textId="43E76705" w:rsidR="00ED1644" w:rsidRDefault="00ED1644" w:rsidP="009A3449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8924A6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finansutskottet</w:t>
            </w:r>
            <w:r w:rsidR="009A3449">
              <w:rPr>
                <w:bCs/>
              </w:rPr>
              <w:t>.</w:t>
            </w:r>
          </w:p>
          <w:p w14:paraId="1F8F055F" w14:textId="0992FA53" w:rsidR="00ED1644" w:rsidRDefault="009A3449" w:rsidP="00ED16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Frågan bordlades</w:t>
            </w:r>
            <w:r w:rsidR="00ED1644">
              <w:rPr>
                <w:bCs/>
              </w:rPr>
              <w:t>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188913D4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14212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E7FAD57" w14:textId="24981306" w:rsidR="008F5104" w:rsidRDefault="00ED164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Utgiftsram för utgiftsområde 3 Skatt, tull och exekution (SkU2y)</w:t>
            </w:r>
          </w:p>
          <w:p w14:paraId="206CBEA3" w14:textId="4661B4C8" w:rsidR="008F5104" w:rsidRDefault="008F5104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 w:rsidR="00ED1644">
              <w:rPr>
                <w:bCs/>
              </w:rPr>
              <w:t>finansutskottet</w:t>
            </w:r>
            <w:r w:rsidR="009A3449">
              <w:rPr>
                <w:bCs/>
              </w:rPr>
              <w:t>.</w:t>
            </w:r>
          </w:p>
          <w:p w14:paraId="7228ADE6" w14:textId="4281450F" w:rsidR="008F5104" w:rsidRPr="008F5104" w:rsidRDefault="008F510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Frågan bordlades</w:t>
            </w:r>
            <w:r w:rsidR="003E305E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BD7673E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14212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0B9FC081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9A3449">
              <w:rPr>
                <w:snapToGrid w:val="0"/>
              </w:rPr>
              <w:t>or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9A3449">
              <w:rPr>
                <w:snapToGrid w:val="0"/>
              </w:rPr>
              <w:t>7 november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9A3449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1EFF20C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A3449">
              <w:t>7 november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17334E05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9A3449">
              <w:rPr>
                <w:b/>
              </w:rPr>
              <w:t>8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3E3DABE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E84546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7DD4D7BA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84546">
              <w:rPr>
                <w:sz w:val="22"/>
              </w:rPr>
              <w:t>3</w:t>
            </w:r>
            <w:r>
              <w:rPr>
                <w:sz w:val="22"/>
              </w:rPr>
              <w:t>–5</w:t>
            </w:r>
            <w:r w:rsidR="00700B35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F8809E2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AEA9E69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5860DF56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5CBEA99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5FD0A0F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AF3E239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7779E83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93A7B19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43090937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E780F36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CB3661C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391587B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196125ED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9FC3DD3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EF8C233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C13627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EB5DC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0CDCAB03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83EF4D8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8994006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5243E5E6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DC9D903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A39E6EA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1D783D2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A5C9CD1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13E8CBE9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DF8B080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4E35B18" w:rsidR="00700B35" w:rsidRPr="00E70A9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8980FA3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12AA36E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C9CEB34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BCC622A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AF827FF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ADECFBB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D233017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60D42282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53CAC71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9F89CA7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3B05560" w:rsidR="00700B35" w:rsidRPr="0078232D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5ECC"/>
    <w:rsid w:val="000311F2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207</TotalTime>
  <Pages>2</Pages>
  <Words>332</Words>
  <Characters>2416</Characters>
  <Application>Microsoft Office Word</Application>
  <DocSecurity>0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9</cp:revision>
  <cp:lastPrinted>2024-10-23T12:56:00Z</cp:lastPrinted>
  <dcterms:created xsi:type="dcterms:W3CDTF">2024-10-23T12:47:00Z</dcterms:created>
  <dcterms:modified xsi:type="dcterms:W3CDTF">2024-10-24T08:49:00Z</dcterms:modified>
</cp:coreProperties>
</file>