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17 juni 2021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Statsministerns 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Polisfrågor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Lundh Sammeli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Meijer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Katja Nyberg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Hedin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Westerlund Snecker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Pehrson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Unga lagöverträdare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Petter Löberg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Ellen Juntti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Katja Nyberg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Westerlund Snecker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Pehrson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JuU30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Vapenfrågor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Joakim Sandell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Sten Bergheden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Söderlund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Pehrson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Kristina Yngwe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JuU32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Polismyndighetens arbete i utsatta områden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Meijer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Katja Nyberg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Lodenius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Westerlund Snecker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Pehrson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Lundh Sammeli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3.32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Barns och ungas läsning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Christer Nylander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Ann-Britt Åsebol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Aron Emilsson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Lawen Redar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Lodenius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Pernilla Stålhammar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4.34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Ungdomspolitik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John Weinerhall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Cassandra Sundin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Lodenius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Christer Nylander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Azadeh Rojhan Gustafsson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Pernilla Stålhammar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Kultur- och demokratiminister Amanda Lind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Vuxenutbildning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Püss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Nilsson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Tomas Kronståhl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6.43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6 tim. 43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17 juni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2021-06-17</SAFIR_Sammantradesdatum_Doc>
    <SAFIR_SammantradeID xmlns="C07A1A6C-0B19-41D9-BDF8-F523BA3921EB">1b0276ab-7cb5-4ee7-bc58-125e42a751b7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74126916-9C69-4E34-914A-A8D67E2FF8C1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17 juni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false</vt:bool>
  </property>
</Properties>
</file>