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50DD0" w:rsidRPr="000D6530" w:rsidTr="00D50DD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50DD0" w:rsidRPr="000D6530" w:rsidRDefault="00E672FD" w:rsidP="00D50DD0">
            <w:pPr>
              <w:pStyle w:val="RSKRbeteckning"/>
              <w:spacing w:before="240"/>
            </w:pPr>
            <w:r w:rsidRPr="000D6530">
              <w:t>Riksdagsskrivelse</w:t>
            </w:r>
          </w:p>
          <w:p w:rsidR="00D50DD0" w:rsidRPr="000D6530" w:rsidRDefault="00E672FD" w:rsidP="00D50DD0">
            <w:pPr>
              <w:pStyle w:val="RSKRbeteckning"/>
            </w:pPr>
            <w:r w:rsidRPr="000D6530">
              <w:t>2007/08</w:t>
            </w:r>
            <w:r w:rsidR="00D50DD0" w:rsidRPr="000D6530">
              <w:t>:</w:t>
            </w:r>
            <w:r w:rsidRPr="000D6530">
              <w:t>265</w:t>
            </w:r>
          </w:p>
        </w:tc>
        <w:tc>
          <w:tcPr>
            <w:tcW w:w="1134" w:type="dxa"/>
          </w:tcPr>
          <w:p w:rsidR="00D50DD0" w:rsidRPr="000D6530" w:rsidRDefault="000D6530" w:rsidP="00D50DD0">
            <w:pPr>
              <w:jc w:val="right"/>
            </w:pPr>
            <w:r w:rsidRPr="000D653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DD0" w:rsidRPr="000D6530" w:rsidTr="00D50DD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50DD0" w:rsidRPr="000D6530" w:rsidRDefault="00D50DD0">
            <w:pPr>
              <w:rPr>
                <w:sz w:val="10"/>
              </w:rPr>
            </w:pPr>
          </w:p>
        </w:tc>
      </w:tr>
    </w:tbl>
    <w:p w:rsidR="00D50DD0" w:rsidRPr="000D6530" w:rsidRDefault="00D50DD0"/>
    <w:p w:rsidR="00D50DD0" w:rsidRPr="000D6530" w:rsidRDefault="00E672FD" w:rsidP="00D50DD0">
      <w:pPr>
        <w:pStyle w:val="Mottagare1"/>
      </w:pPr>
      <w:r w:rsidRPr="000D6530">
        <w:t>Regeringen</w:t>
      </w:r>
    </w:p>
    <w:p w:rsidR="00D50DD0" w:rsidRPr="000D6530" w:rsidRDefault="00E672FD" w:rsidP="00D50DD0">
      <w:pPr>
        <w:pStyle w:val="Mottagare2"/>
      </w:pPr>
      <w:r w:rsidRPr="000D6530">
        <w:t>Finansdepartementet</w:t>
      </w:r>
    </w:p>
    <w:p w:rsidR="00D50DD0" w:rsidRPr="000D6530" w:rsidRDefault="00D50DD0" w:rsidP="00D50DD0">
      <w:r w:rsidRPr="000D6530">
        <w:t xml:space="preserve">Med överlämnande av </w:t>
      </w:r>
      <w:r w:rsidR="00E672FD" w:rsidRPr="000D6530">
        <w:t>konstitutionsutskottet</w:t>
      </w:r>
      <w:r w:rsidRPr="000D6530">
        <w:t xml:space="preserve">s betänkande </w:t>
      </w:r>
      <w:r w:rsidR="00E672FD" w:rsidRPr="000D6530">
        <w:t>2007/08</w:t>
      </w:r>
      <w:r w:rsidRPr="000D6530">
        <w:t>:</w:t>
      </w:r>
      <w:r w:rsidR="00E672FD" w:rsidRPr="000D6530">
        <w:t>KU24</w:t>
      </w:r>
      <w:r w:rsidRPr="000D6530">
        <w:t xml:space="preserve"> </w:t>
      </w:r>
      <w:r w:rsidR="00E672FD" w:rsidRPr="000D6530">
        <w:t>Indelning i utgiftsområden</w:t>
      </w:r>
      <w:r w:rsidRPr="000D6530">
        <w:t xml:space="preserve"> får jag anmäla att riksdagen denna dag bifallit utskottets förslag till riksdagsbeslut.</w:t>
      </w:r>
    </w:p>
    <w:p w:rsidR="00D50DD0" w:rsidRPr="000D6530" w:rsidRDefault="00D50DD0" w:rsidP="00D50DD0">
      <w:pPr>
        <w:pStyle w:val="Stockholm"/>
      </w:pPr>
      <w:r w:rsidRPr="000D6530">
        <w:t xml:space="preserve">Stockholm den </w:t>
      </w:r>
      <w:r w:rsidR="00E672FD" w:rsidRPr="000D6530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0DD0" w:rsidRPr="000D6530" w:rsidTr="00D50DD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50DD0" w:rsidRPr="000D6530" w:rsidRDefault="00E672FD" w:rsidP="00D50DD0">
            <w:pPr>
              <w:pStyle w:val="AvsTalman"/>
            </w:pPr>
            <w:r w:rsidRPr="000D6530">
              <w:t>Per Westerberg</w:t>
            </w:r>
          </w:p>
        </w:tc>
        <w:tc>
          <w:tcPr>
            <w:tcW w:w="3628" w:type="dxa"/>
          </w:tcPr>
          <w:p w:rsidR="00D50DD0" w:rsidRPr="000D6530" w:rsidRDefault="00E672FD" w:rsidP="00D50DD0">
            <w:pPr>
              <w:pStyle w:val="AvsTjnsteman"/>
            </w:pPr>
            <w:r w:rsidRPr="000D6530">
              <w:t>Ulf Christoffersson</w:t>
            </w:r>
          </w:p>
        </w:tc>
      </w:tr>
    </w:tbl>
    <w:p w:rsidR="00D85057" w:rsidRPr="000D6530" w:rsidRDefault="00D85057" w:rsidP="00D50DD0"/>
    <w:sectPr w:rsidR="00D85057" w:rsidRPr="000D653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D0"/>
    <w:rsid w:val="0009098F"/>
    <w:rsid w:val="000C2D8D"/>
    <w:rsid w:val="000D6530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11F55"/>
    <w:rsid w:val="005422B3"/>
    <w:rsid w:val="005F2290"/>
    <w:rsid w:val="00621003"/>
    <w:rsid w:val="00656E42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A574F"/>
    <w:rsid w:val="00D50DD0"/>
    <w:rsid w:val="00D644E9"/>
    <w:rsid w:val="00D85057"/>
    <w:rsid w:val="00DC0766"/>
    <w:rsid w:val="00E570D1"/>
    <w:rsid w:val="00E672F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29BE8-1A90-4486-9A01-6E4867D7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67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2008-06-18T13:21:00Z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265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24</vt:lpwstr>
  </property>
  <property fmtid="{D5CDD505-2E9C-101B-9397-08002B2CF9AE}" pid="17" name="RefRubrik">
    <vt:lpwstr>Indelning i utgiftsområden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