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B521E2" w:rsidRPr="00427AE6" w:rsidTr="00B521E2">
        <w:trPr>
          <w:trHeight w:val="1361"/>
        </w:trPr>
        <w:tc>
          <w:tcPr>
            <w:tcW w:w="5471" w:type="dxa"/>
          </w:tcPr>
          <w:p w:rsidR="00B521E2" w:rsidRPr="00427AE6" w:rsidRDefault="0002148C" w:rsidP="00B521E2">
            <w:pPr>
              <w:pStyle w:val="RSKRbeteckning"/>
              <w:spacing w:before="240"/>
            </w:pPr>
            <w:r w:rsidRPr="00427AE6">
              <w:t>Riksdagsskrivelse</w:t>
            </w:r>
          </w:p>
          <w:p w:rsidR="00B521E2" w:rsidRPr="00427AE6" w:rsidRDefault="0002148C" w:rsidP="00B521E2">
            <w:pPr>
              <w:pStyle w:val="RSKRbeteckning"/>
            </w:pPr>
            <w:r w:rsidRPr="00427AE6">
              <w:t>2015/16</w:t>
            </w:r>
            <w:r w:rsidR="00B521E2" w:rsidRPr="00427AE6">
              <w:t>:</w:t>
            </w:r>
            <w:r w:rsidRPr="00427AE6">
              <w:t>248</w:t>
            </w:r>
          </w:p>
        </w:tc>
        <w:tc>
          <w:tcPr>
            <w:tcW w:w="2551" w:type="dxa"/>
          </w:tcPr>
          <w:p w:rsidR="00B521E2" w:rsidRPr="00427AE6" w:rsidRDefault="00B521E2" w:rsidP="00B521E2">
            <w:pPr>
              <w:spacing w:before="300"/>
            </w:pPr>
            <w:r w:rsidRPr="00427AE6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521E2" w:rsidRPr="00427AE6" w:rsidRDefault="00B521E2" w:rsidP="009E6885"/>
          <w:p w:rsidR="00B521E2" w:rsidRPr="00427AE6" w:rsidRDefault="00B521E2" w:rsidP="00B521E2">
            <w:pPr>
              <w:jc w:val="right"/>
            </w:pPr>
          </w:p>
        </w:tc>
      </w:tr>
      <w:tr w:rsidR="00B521E2" w:rsidRPr="00427AE6" w:rsidTr="00B521E2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B521E2" w:rsidRPr="00427AE6" w:rsidRDefault="00B521E2" w:rsidP="00B521E2">
            <w:pPr>
              <w:rPr>
                <w:sz w:val="10"/>
              </w:rPr>
            </w:pPr>
          </w:p>
        </w:tc>
      </w:tr>
    </w:tbl>
    <w:p w:rsidR="00CE5B19" w:rsidRPr="00427AE6" w:rsidRDefault="00CE5B19" w:rsidP="00B521E2"/>
    <w:p w:rsidR="00B521E2" w:rsidRPr="00427AE6" w:rsidRDefault="0002148C" w:rsidP="00B521E2">
      <w:pPr>
        <w:pStyle w:val="Mottagare1"/>
      </w:pPr>
      <w:r w:rsidRPr="00427AE6">
        <w:t>Regeringen</w:t>
      </w:r>
    </w:p>
    <w:p w:rsidR="00B521E2" w:rsidRPr="00427AE6" w:rsidRDefault="0002148C" w:rsidP="00B521E2">
      <w:pPr>
        <w:pStyle w:val="Mottagare2"/>
      </w:pPr>
      <w:r w:rsidRPr="00427AE6">
        <w:t>Försvarsdepartementet</w:t>
      </w:r>
    </w:p>
    <w:p w:rsidR="00B521E2" w:rsidRPr="00427AE6" w:rsidRDefault="00B521E2" w:rsidP="00B521E2">
      <w:r w:rsidRPr="00427AE6">
        <w:t xml:space="preserve">Med överlämnande av </w:t>
      </w:r>
      <w:r w:rsidR="0002148C" w:rsidRPr="00427AE6">
        <w:t>försvarsutskottet</w:t>
      </w:r>
      <w:r w:rsidRPr="00427AE6">
        <w:t xml:space="preserve">s betänkande </w:t>
      </w:r>
      <w:r w:rsidR="0002148C" w:rsidRPr="00427AE6">
        <w:t>2015/16</w:t>
      </w:r>
      <w:r w:rsidRPr="00427AE6">
        <w:t>:</w:t>
      </w:r>
      <w:r w:rsidR="0002148C" w:rsidRPr="00427AE6">
        <w:t>FöU15</w:t>
      </w:r>
      <w:r w:rsidRPr="00427AE6">
        <w:t xml:space="preserve"> </w:t>
      </w:r>
      <w:r w:rsidR="0002148C" w:rsidRPr="00427AE6">
        <w:t>Stöd till Frankrike med försvarsmateriel</w:t>
      </w:r>
      <w:r w:rsidRPr="00427AE6">
        <w:t xml:space="preserve"> får jag anmäla att riksdagen denna dag bifallit utskottets förslag till riksdagsbeslut.</w:t>
      </w:r>
    </w:p>
    <w:p w:rsidR="00B521E2" w:rsidRPr="00427AE6" w:rsidRDefault="00B521E2" w:rsidP="00B521E2">
      <w:pPr>
        <w:pStyle w:val="Stockholm"/>
      </w:pPr>
      <w:r w:rsidRPr="00427AE6">
        <w:t xml:space="preserve">Stockholm </w:t>
      </w:r>
      <w:r w:rsidR="0002148C" w:rsidRPr="00427AE6">
        <w:t>den 25 maj 2016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521E2" w:rsidRPr="00427AE6" w:rsidTr="00B521E2">
        <w:tc>
          <w:tcPr>
            <w:tcW w:w="3628" w:type="dxa"/>
          </w:tcPr>
          <w:p w:rsidR="00B521E2" w:rsidRPr="00427AE6" w:rsidRDefault="0002148C" w:rsidP="00B521E2">
            <w:pPr>
              <w:pStyle w:val="AvsTalman"/>
            </w:pPr>
            <w:r w:rsidRPr="00427AE6">
              <w:t>Urban Ahlin</w:t>
            </w:r>
          </w:p>
        </w:tc>
        <w:tc>
          <w:tcPr>
            <w:tcW w:w="3628" w:type="dxa"/>
          </w:tcPr>
          <w:p w:rsidR="00B521E2" w:rsidRPr="00427AE6" w:rsidRDefault="0002148C" w:rsidP="00B521E2">
            <w:pPr>
              <w:pStyle w:val="AvsTjnsteman"/>
            </w:pPr>
            <w:r w:rsidRPr="00427AE6">
              <w:t>Claes Mårtensson</w:t>
            </w:r>
          </w:p>
        </w:tc>
      </w:tr>
    </w:tbl>
    <w:p w:rsidR="00B521E2" w:rsidRPr="00427AE6" w:rsidRDefault="00B521E2" w:rsidP="00B521E2"/>
    <w:sectPr w:rsidR="00B521E2" w:rsidRPr="00427AE6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21E2"/>
    <w:rsid w:val="000171F4"/>
    <w:rsid w:val="0002148C"/>
    <w:rsid w:val="00040DEC"/>
    <w:rsid w:val="00062659"/>
    <w:rsid w:val="000B4100"/>
    <w:rsid w:val="00137E7C"/>
    <w:rsid w:val="00141DF3"/>
    <w:rsid w:val="0015071F"/>
    <w:rsid w:val="00193AF6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27AE6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40DCE"/>
    <w:rsid w:val="00A756CC"/>
    <w:rsid w:val="00A8020D"/>
    <w:rsid w:val="00AE6BB8"/>
    <w:rsid w:val="00B521E2"/>
    <w:rsid w:val="00BF1C6D"/>
    <w:rsid w:val="00C4170A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BA6871A-B8EA-4E73-B93C-5B79912C5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37</Words>
  <Characters>284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2016-05-25T15:01:00Z</dcterms:created>
  <dcterms:modified xsi:type="dcterms:W3CDTF">2025-12-18T00:44:00Z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2016-05-25</vt:lpwstr>
  </property>
  <property fmtid="{D5CDD505-2E9C-101B-9397-08002B2CF9AE}" pid="6" name="DatumIText">
    <vt:lpwstr>den 25 maj 2016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248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Försvarsdepartementet</vt:lpwstr>
  </property>
  <property fmtid="{D5CDD505-2E9C-101B-9397-08002B2CF9AE}" pid="14" name="RefRM">
    <vt:lpwstr>2015/16</vt:lpwstr>
  </property>
  <property fmtid="{D5CDD505-2E9C-101B-9397-08002B2CF9AE}" pid="15" name="Utskott">
    <vt:lpwstr>Försvarsutskottet</vt:lpwstr>
  </property>
  <property fmtid="{D5CDD505-2E9C-101B-9397-08002B2CF9AE}" pid="16" name="UskBet">
    <vt:lpwstr>FöU</vt:lpwstr>
  </property>
  <property fmtid="{D5CDD505-2E9C-101B-9397-08002B2CF9AE}" pid="17" name="RefNr">
    <vt:lpwstr>15</vt:lpwstr>
  </property>
  <property fmtid="{D5CDD505-2E9C-101B-9397-08002B2CF9AE}" pid="18" name="RefRubrik">
    <vt:lpwstr>Stöd till Frankrike med försvarsmateriel</vt:lpwstr>
  </property>
  <property fmtid="{D5CDD505-2E9C-101B-9397-08002B2CF9AE}" pid="19" name="Version">
    <vt:lpwstr>3.54</vt:lpwstr>
  </property>
</Properties>
</file>