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19 mars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Sjöfartsfrågor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Rantsi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Ekonomisk familjepolitik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Arber Gashi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Madeleine Atlas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Malte Tängmark Roos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socialförsäkringsskyddet vid internationell rörlighet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Folkrätt, inklusive mänskliga rättigheter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Giertz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Linnéa Wickman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Azra Muranovic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Jamal El-Haj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Skatteverkets åtgärder mot svartarbete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Ekeroth Clausson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Blåvitt Elofsson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39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19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2026-03-19</SAFIR_Sammantradesdatum_Doc>
    <SAFIR_SammantradeID xmlns="C07A1A6C-0B19-41D9-BDF8-F523BA3921EB">08debb28-b054-4dcb-b4db-f5b28b8d824b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5B865035-37DB-4D4E-B5A5-53634C41583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19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