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326B" w:rsidRPr="0026076F" w:rsidTr="00C132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326B" w:rsidRPr="0026076F" w:rsidRDefault="00FB3736" w:rsidP="00C1326B">
            <w:pPr>
              <w:pStyle w:val="RSKRbeteckning"/>
              <w:spacing w:before="240"/>
            </w:pPr>
            <w:r w:rsidRPr="0026076F">
              <w:t>Riksdagsskrivelse</w:t>
            </w:r>
          </w:p>
          <w:p w:rsidR="00C1326B" w:rsidRPr="0026076F" w:rsidRDefault="00FB3736" w:rsidP="00C1326B">
            <w:pPr>
              <w:pStyle w:val="RSKRbeteckning"/>
            </w:pPr>
            <w:r w:rsidRPr="0026076F">
              <w:t>2007/08</w:t>
            </w:r>
            <w:r w:rsidR="00C1326B" w:rsidRPr="0026076F">
              <w:t>:</w:t>
            </w:r>
            <w:r w:rsidRPr="0026076F">
              <w:t>155</w:t>
            </w:r>
          </w:p>
        </w:tc>
        <w:tc>
          <w:tcPr>
            <w:tcW w:w="1134" w:type="dxa"/>
          </w:tcPr>
          <w:p w:rsidR="00C1326B" w:rsidRPr="0026076F" w:rsidRDefault="0026076F" w:rsidP="00C1326B">
            <w:pPr>
              <w:jc w:val="right"/>
            </w:pPr>
            <w:r w:rsidRPr="002607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26B" w:rsidRPr="0026076F" w:rsidTr="00C132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326B" w:rsidRPr="0026076F" w:rsidRDefault="00C1326B">
            <w:pPr>
              <w:rPr>
                <w:sz w:val="10"/>
              </w:rPr>
            </w:pPr>
          </w:p>
        </w:tc>
      </w:tr>
    </w:tbl>
    <w:p w:rsidR="00C1326B" w:rsidRPr="0026076F" w:rsidRDefault="00C1326B"/>
    <w:p w:rsidR="00C1326B" w:rsidRPr="0026076F" w:rsidRDefault="00FB3736" w:rsidP="00C1326B">
      <w:pPr>
        <w:pStyle w:val="Mottagare1"/>
      </w:pPr>
      <w:r w:rsidRPr="0026076F">
        <w:t>Regeringen</w:t>
      </w:r>
    </w:p>
    <w:p w:rsidR="00C1326B" w:rsidRPr="0026076F" w:rsidRDefault="00FB3736" w:rsidP="00C1326B">
      <w:pPr>
        <w:pStyle w:val="Mottagare2"/>
      </w:pPr>
      <w:r w:rsidRPr="0026076F">
        <w:t>Finansdepartementet</w:t>
      </w:r>
    </w:p>
    <w:p w:rsidR="00C1326B" w:rsidRPr="0026076F" w:rsidRDefault="00C1326B" w:rsidP="00C1326B">
      <w:r w:rsidRPr="0026076F">
        <w:t xml:space="preserve">Med överlämnande av </w:t>
      </w:r>
      <w:r w:rsidR="00FB3736" w:rsidRPr="0026076F">
        <w:t>skatteutskottet</w:t>
      </w:r>
      <w:r w:rsidRPr="0026076F">
        <w:t xml:space="preserve">s betänkande </w:t>
      </w:r>
      <w:r w:rsidR="00FB3736" w:rsidRPr="0026076F">
        <w:t>2007/08</w:t>
      </w:r>
      <w:r w:rsidRPr="0026076F">
        <w:t>:</w:t>
      </w:r>
      <w:r w:rsidR="00FB3736" w:rsidRPr="0026076F">
        <w:t>SkU24</w:t>
      </w:r>
      <w:r w:rsidRPr="0026076F">
        <w:t xml:space="preserve"> </w:t>
      </w:r>
      <w:r w:rsidR="00FB3736" w:rsidRPr="0026076F">
        <w:t>Nya skatteregler för pensionsförsäkring samt förlängd ansökningstid för skattereduktion för hushållsarbete</w:t>
      </w:r>
      <w:r w:rsidRPr="0026076F">
        <w:t xml:space="preserve"> får jag anmäla att riksdagen denna dag bifallit utskottets förslag till riksdagsbeslut.</w:t>
      </w:r>
    </w:p>
    <w:p w:rsidR="00C1326B" w:rsidRPr="0026076F" w:rsidRDefault="00C1326B" w:rsidP="00C1326B">
      <w:pPr>
        <w:pStyle w:val="Stockholm"/>
      </w:pPr>
      <w:r w:rsidRPr="0026076F">
        <w:t xml:space="preserve">Stockholm den </w:t>
      </w:r>
      <w:r w:rsidR="00FB3736" w:rsidRPr="0026076F">
        <w:t>2008-04-09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326B" w:rsidRPr="0026076F" w:rsidTr="00C132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326B" w:rsidRPr="0026076F" w:rsidRDefault="00FB3736" w:rsidP="00C1326B">
            <w:pPr>
              <w:pStyle w:val="AvsTalman"/>
            </w:pPr>
            <w:r w:rsidRPr="0026076F">
              <w:t>Per Westerberg</w:t>
            </w:r>
          </w:p>
        </w:tc>
        <w:tc>
          <w:tcPr>
            <w:tcW w:w="3628" w:type="dxa"/>
          </w:tcPr>
          <w:p w:rsidR="00C1326B" w:rsidRPr="0026076F" w:rsidRDefault="00FB3736" w:rsidP="00C1326B">
            <w:pPr>
              <w:pStyle w:val="AvsTjnsteman"/>
            </w:pPr>
            <w:r w:rsidRPr="0026076F">
              <w:t>Ulf Christoffersson</w:t>
            </w:r>
          </w:p>
        </w:tc>
      </w:tr>
    </w:tbl>
    <w:p w:rsidR="00D85057" w:rsidRPr="0026076F" w:rsidRDefault="00D85057" w:rsidP="00C1326B"/>
    <w:sectPr w:rsidR="00D85057" w:rsidRPr="0026076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6B"/>
    <w:rsid w:val="0009098F"/>
    <w:rsid w:val="000C2D8D"/>
    <w:rsid w:val="001667BD"/>
    <w:rsid w:val="001C2855"/>
    <w:rsid w:val="00224A43"/>
    <w:rsid w:val="00243D3C"/>
    <w:rsid w:val="00244660"/>
    <w:rsid w:val="0026076F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1326B"/>
    <w:rsid w:val="00C44D27"/>
    <w:rsid w:val="00C72B82"/>
    <w:rsid w:val="00D644E9"/>
    <w:rsid w:val="00D85057"/>
    <w:rsid w:val="00DC0766"/>
    <w:rsid w:val="00E570D1"/>
    <w:rsid w:val="00F520C1"/>
    <w:rsid w:val="00F65D98"/>
    <w:rsid w:val="00FB373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E9635-73A5-467C-AF41-E57A5E7A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B3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346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2008-04-07T12:55:00Z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155</vt:lpwstr>
  </property>
  <property fmtid="{D5CDD505-2E9C-101B-9397-08002B2CF9AE}" pid="6" name="Datum">
    <vt:lpwstr>2008-04-09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24</vt:lpwstr>
  </property>
  <property fmtid="{D5CDD505-2E9C-101B-9397-08002B2CF9AE}" pid="17" name="RefRubrik">
    <vt:lpwstr>Nya skatteregler för pensionsförsäkring samt förlängd ansökningstid för skattereduktion för hushållsarbete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