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2502" w:rsidRPr="00130FB5" w:rsidTr="00C92502">
        <w:trPr>
          <w:trHeight w:val="1361"/>
        </w:trPr>
        <w:tc>
          <w:tcPr>
            <w:tcW w:w="5471" w:type="dxa"/>
          </w:tcPr>
          <w:p w:rsidR="00C92502" w:rsidRPr="00130FB5" w:rsidRDefault="00C92502" w:rsidP="00C92502">
            <w:pPr>
              <w:pStyle w:val="RSKRbeteckning"/>
              <w:spacing w:before="240"/>
            </w:pPr>
            <w:r w:rsidRPr="00130FB5">
              <w:t>Riksdagsskrivelse</w:t>
            </w:r>
          </w:p>
          <w:p w:rsidR="00C92502" w:rsidRPr="00130FB5" w:rsidRDefault="00C92502" w:rsidP="00C92502">
            <w:pPr>
              <w:pStyle w:val="RSKRbeteckning"/>
            </w:pPr>
            <w:r w:rsidRPr="00130FB5">
              <w:t>2014/15:99</w:t>
            </w:r>
          </w:p>
        </w:tc>
        <w:tc>
          <w:tcPr>
            <w:tcW w:w="2551" w:type="dxa"/>
          </w:tcPr>
          <w:p w:rsidR="00C92502" w:rsidRPr="00130FB5" w:rsidRDefault="00C92502" w:rsidP="00C92502">
            <w:pPr>
              <w:spacing w:before="300"/>
            </w:pPr>
            <w:r w:rsidRPr="00130FB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2502" w:rsidRPr="00130FB5" w:rsidRDefault="00C92502" w:rsidP="009E6885"/>
          <w:p w:rsidR="00C92502" w:rsidRPr="00130FB5" w:rsidRDefault="00C92502" w:rsidP="00C92502">
            <w:pPr>
              <w:jc w:val="right"/>
            </w:pPr>
          </w:p>
        </w:tc>
      </w:tr>
      <w:tr w:rsidR="00C92502" w:rsidRPr="00130FB5" w:rsidTr="00C9250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2502" w:rsidRPr="00130FB5" w:rsidRDefault="00C92502" w:rsidP="00C92502">
            <w:pPr>
              <w:rPr>
                <w:sz w:val="10"/>
              </w:rPr>
            </w:pPr>
          </w:p>
        </w:tc>
      </w:tr>
    </w:tbl>
    <w:p w:rsidR="00CE5B19" w:rsidRPr="00130FB5" w:rsidRDefault="00CE5B19" w:rsidP="00C92502"/>
    <w:p w:rsidR="00C92502" w:rsidRPr="00130FB5" w:rsidRDefault="00C92502" w:rsidP="00C92502">
      <w:pPr>
        <w:pStyle w:val="Mottagare1"/>
      </w:pPr>
      <w:r w:rsidRPr="00130FB5">
        <w:t>Regeringen</w:t>
      </w:r>
    </w:p>
    <w:p w:rsidR="00C92502" w:rsidRPr="00130FB5" w:rsidRDefault="00C92502" w:rsidP="00C92502">
      <w:pPr>
        <w:pStyle w:val="Mottagare2"/>
      </w:pPr>
      <w:r w:rsidRPr="00130FB5">
        <w:t>Utrikesdepartementet</w:t>
      </w:r>
    </w:p>
    <w:p w:rsidR="00C92502" w:rsidRPr="00130FB5" w:rsidRDefault="00C92502" w:rsidP="00C92502">
      <w:r w:rsidRPr="00130FB5">
        <w:t>Med överlämnande av utrikesutskottets betänkande 2014/15:UU3 Tillämpning i fråga om Ryssland av lagen (1996:95) om vissa internationella sanktioner får jag anmäla att riksdagen denna dag bifallit utskottets förslag till riksdagsbeslut.</w:t>
      </w:r>
    </w:p>
    <w:p w:rsidR="00C92502" w:rsidRPr="00130FB5" w:rsidRDefault="00C92502" w:rsidP="00C92502">
      <w:pPr>
        <w:pStyle w:val="Stockholm"/>
      </w:pPr>
      <w:r w:rsidRPr="00130FB5">
        <w:t>Stockholm den 12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2502" w:rsidRPr="00130FB5" w:rsidTr="00C92502">
        <w:tc>
          <w:tcPr>
            <w:tcW w:w="3628" w:type="dxa"/>
          </w:tcPr>
          <w:p w:rsidR="00C92502" w:rsidRPr="00130FB5" w:rsidRDefault="00C92502" w:rsidP="00C92502">
            <w:pPr>
              <w:pStyle w:val="AvsTalman"/>
            </w:pPr>
            <w:r w:rsidRPr="00130FB5">
              <w:t>Björn Söder</w:t>
            </w:r>
          </w:p>
        </w:tc>
        <w:tc>
          <w:tcPr>
            <w:tcW w:w="3628" w:type="dxa"/>
          </w:tcPr>
          <w:p w:rsidR="00C92502" w:rsidRPr="00130FB5" w:rsidRDefault="00C92502" w:rsidP="00C92502">
            <w:pPr>
              <w:pStyle w:val="AvsTjnsteman"/>
            </w:pPr>
            <w:r w:rsidRPr="00130FB5">
              <w:t>Claes Mårtensson</w:t>
            </w:r>
          </w:p>
        </w:tc>
      </w:tr>
    </w:tbl>
    <w:p w:rsidR="00C92502" w:rsidRPr="00130FB5" w:rsidRDefault="00C92502" w:rsidP="00C92502"/>
    <w:sectPr w:rsidR="00C92502" w:rsidRPr="00130FB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502"/>
    <w:rsid w:val="000171F4"/>
    <w:rsid w:val="00040DEC"/>
    <w:rsid w:val="00062659"/>
    <w:rsid w:val="000B4100"/>
    <w:rsid w:val="00130FB5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6078"/>
    <w:rsid w:val="00AE6BB8"/>
    <w:rsid w:val="00BF1C6D"/>
    <w:rsid w:val="00C4170A"/>
    <w:rsid w:val="00C92502"/>
    <w:rsid w:val="00CE0BEB"/>
    <w:rsid w:val="00CE5B19"/>
    <w:rsid w:val="00E31940"/>
    <w:rsid w:val="00E52DF1"/>
    <w:rsid w:val="00EA1F0A"/>
    <w:rsid w:val="00F311F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EEF82E-C0A8-47B0-8560-CB9C1707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2015-02-12T16:55:00Z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2015-02-12</vt:lpwstr>
  </property>
  <property fmtid="{D5CDD505-2E9C-101B-9397-08002B2CF9AE}" pid="6" name="DatumIText">
    <vt:lpwstr>den 12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Tillämpning i fråga om Ryssland av lagen (1996:95) om vissa internationella sanktioner</vt:lpwstr>
  </property>
  <property fmtid="{D5CDD505-2E9C-101B-9397-08002B2CF9AE}" pid="19" name="Version">
    <vt:lpwstr>3.54</vt:lpwstr>
  </property>
</Properties>
</file>