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C122F1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30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D6F26A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proofErr w:type="gramStart"/>
            <w:r w:rsidR="00A84368">
              <w:rPr>
                <w:sz w:val="20"/>
              </w:rPr>
              <w:t>03</w:t>
            </w:r>
            <w:r w:rsidR="00C4366B">
              <w:rPr>
                <w:sz w:val="20"/>
              </w:rPr>
              <w:t>-</w:t>
            </w:r>
            <w:r w:rsidR="00A84368">
              <w:rPr>
                <w:sz w:val="20"/>
              </w:rPr>
              <w:t>31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E300D37" w:rsidR="00185056" w:rsidRDefault="00B33DC9" w:rsidP="006F1C5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38745D">
              <w:rPr>
                <w:sz w:val="20"/>
              </w:rPr>
              <w:t>:</w:t>
            </w:r>
            <w:r w:rsidR="00A84368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 w:rsidR="0038745D">
              <w:rPr>
                <w:sz w:val="20"/>
              </w:rPr>
              <w:t>1</w:t>
            </w:r>
            <w:r w:rsidR="00A84368">
              <w:rPr>
                <w:sz w:val="20"/>
              </w:rPr>
              <w:t>2</w:t>
            </w:r>
            <w:r w:rsidR="0038745D">
              <w:rPr>
                <w:sz w:val="20"/>
              </w:rPr>
              <w:t>:</w:t>
            </w:r>
            <w:r w:rsidR="00A84368">
              <w:rPr>
                <w:sz w:val="20"/>
              </w:rPr>
              <w:t>00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84368" w:rsidRPr="0013710D" w14:paraId="5B568379" w14:textId="77777777" w:rsidTr="00BC1EF7">
        <w:trPr>
          <w:trHeight w:val="884"/>
        </w:trPr>
        <w:tc>
          <w:tcPr>
            <w:tcW w:w="567" w:type="dxa"/>
          </w:tcPr>
          <w:p w14:paraId="37043013" w14:textId="11FB084E" w:rsidR="00A84368" w:rsidRDefault="00A84368" w:rsidP="00A8436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2152894" w14:textId="77777777" w:rsidR="00A84368" w:rsidRDefault="00A84368" w:rsidP="00A84368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0C28650" w14:textId="77777777" w:rsidR="00A84368" w:rsidRDefault="00A84368" w:rsidP="00A84368">
            <w:pPr>
              <w:rPr>
                <w:b/>
              </w:rPr>
            </w:pPr>
          </w:p>
          <w:p w14:paraId="71A78F04" w14:textId="77777777" w:rsidR="00A84368" w:rsidRDefault="00A84368" w:rsidP="00A84368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36B510E9" w14:textId="77777777" w:rsidR="00A84368" w:rsidRDefault="00A84368" w:rsidP="00A84368">
            <w:pPr>
              <w:rPr>
                <w:b/>
              </w:rPr>
            </w:pPr>
          </w:p>
        </w:tc>
      </w:tr>
      <w:tr w:rsidR="00A84368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4748ED5B" w:rsidR="00A84368" w:rsidRPr="00CC1C68" w:rsidRDefault="00A84368" w:rsidP="00A843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065EA34" w14:textId="77777777" w:rsidR="00A84368" w:rsidRPr="002B6EE1" w:rsidRDefault="00A84368" w:rsidP="00A84368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0D6B6E9" w14:textId="77777777" w:rsidR="00A84368" w:rsidRDefault="00A84368" w:rsidP="00A84368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 xml:space="preserve">fick information om: </w:t>
            </w:r>
          </w:p>
          <w:p w14:paraId="78C1A9C7" w14:textId="77777777" w:rsidR="000254C7" w:rsidRDefault="00A84368" w:rsidP="00A84368">
            <w:pPr>
              <w:rPr>
                <w:bCs/>
              </w:rPr>
            </w:pPr>
            <w:r>
              <w:rPr>
                <w:bCs/>
              </w:rPr>
              <w:t>- att en uppdaterad tidsplan kommer skickas ut</w:t>
            </w:r>
            <w:r w:rsidR="000254C7">
              <w:rPr>
                <w:bCs/>
              </w:rPr>
              <w:t>.</w:t>
            </w:r>
          </w:p>
          <w:p w14:paraId="7F63DD3A" w14:textId="1CB0FEA7" w:rsidR="00A84368" w:rsidRPr="00537088" w:rsidRDefault="000254C7" w:rsidP="00A84368">
            <w:pPr>
              <w:rPr>
                <w:bCs/>
              </w:rPr>
            </w:pPr>
            <w:r>
              <w:rPr>
                <w:bCs/>
              </w:rPr>
              <w:t xml:space="preserve">- att sammanträdet den 16 april äger rum från kl. 08.00. </w:t>
            </w:r>
            <w:r w:rsidR="00A84368">
              <w:rPr>
                <w:bCs/>
              </w:rPr>
              <w:t xml:space="preserve"> </w:t>
            </w:r>
          </w:p>
          <w:p w14:paraId="58088A69" w14:textId="77777777" w:rsidR="00A84368" w:rsidRDefault="00A84368" w:rsidP="00A84368">
            <w:pPr>
              <w:rPr>
                <w:b/>
              </w:rPr>
            </w:pPr>
          </w:p>
        </w:tc>
      </w:tr>
      <w:tr w:rsidR="00A84368" w:rsidRPr="0013710D" w14:paraId="1DB70A1A" w14:textId="77777777" w:rsidTr="00BC1EF7">
        <w:trPr>
          <w:trHeight w:val="884"/>
        </w:trPr>
        <w:tc>
          <w:tcPr>
            <w:tcW w:w="567" w:type="dxa"/>
          </w:tcPr>
          <w:p w14:paraId="3229A7F7" w14:textId="031E397E" w:rsidR="00A84368" w:rsidRDefault="00A84368" w:rsidP="00A8436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§ 3</w:t>
            </w:r>
          </w:p>
        </w:tc>
        <w:tc>
          <w:tcPr>
            <w:tcW w:w="6947" w:type="dxa"/>
          </w:tcPr>
          <w:p w14:paraId="2ACACA1A" w14:textId="632F19FA" w:rsidR="00A84368" w:rsidRDefault="00A84368" w:rsidP="00A84368">
            <w:pPr>
              <w:rPr>
                <w:bCs/>
              </w:rPr>
            </w:pPr>
            <w:r>
              <w:rPr>
                <w:b/>
              </w:rPr>
              <w:t xml:space="preserve">Information från Utrikesdepartementet 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5B391E">
              <w:rPr>
                <w:bCs/>
              </w:rPr>
              <w:t>B</w:t>
            </w:r>
            <w:r w:rsidRPr="00A66E20">
              <w:rPr>
                <w:bCs/>
              </w:rPr>
              <w:t>istånds- och utrikeshandelsminister</w:t>
            </w:r>
            <w:r w:rsidRPr="005B391E">
              <w:rPr>
                <w:bCs/>
              </w:rPr>
              <w:t xml:space="preserve"> Benjamin </w:t>
            </w:r>
            <w:proofErr w:type="spellStart"/>
            <w:r w:rsidRPr="005B391E">
              <w:rPr>
                <w:bCs/>
              </w:rPr>
              <w:t>Dousa</w:t>
            </w:r>
            <w:proofErr w:type="spellEnd"/>
            <w:r w:rsidRPr="005B391E">
              <w:rPr>
                <w:bCs/>
              </w:rPr>
              <w:t xml:space="preserve"> informera</w:t>
            </w:r>
            <w:r>
              <w:rPr>
                <w:bCs/>
              </w:rPr>
              <w:t xml:space="preserve">de </w:t>
            </w:r>
            <w:r w:rsidRPr="005B391E">
              <w:rPr>
                <w:bCs/>
              </w:rPr>
              <w:t>om Sveriges bistånd till Syrien.</w:t>
            </w:r>
          </w:p>
          <w:p w14:paraId="031D7FA8" w14:textId="042EE19E" w:rsidR="00A84368" w:rsidRPr="001A0B06" w:rsidRDefault="00A84368" w:rsidP="00A84368">
            <w:pPr>
              <w:rPr>
                <w:b/>
              </w:rPr>
            </w:pPr>
          </w:p>
        </w:tc>
      </w:tr>
      <w:tr w:rsidR="00A84368" w:rsidRPr="0013710D" w14:paraId="2AABC028" w14:textId="77777777" w:rsidTr="00BC1EF7">
        <w:trPr>
          <w:trHeight w:val="884"/>
        </w:trPr>
        <w:tc>
          <w:tcPr>
            <w:tcW w:w="567" w:type="dxa"/>
          </w:tcPr>
          <w:p w14:paraId="3CA2EDCD" w14:textId="6D8EE12A" w:rsidR="00A84368" w:rsidRDefault="00A84368" w:rsidP="00A8436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§ 4</w:t>
            </w:r>
          </w:p>
        </w:tc>
        <w:tc>
          <w:tcPr>
            <w:tcW w:w="6947" w:type="dxa"/>
          </w:tcPr>
          <w:p w14:paraId="79E32039" w14:textId="526CD451" w:rsidR="00A84368" w:rsidRDefault="00A84368" w:rsidP="00A84368">
            <w:pPr>
              <w:rPr>
                <w:bCs/>
              </w:rPr>
            </w:pPr>
            <w:r>
              <w:rPr>
                <w:b/>
              </w:rPr>
              <w:t xml:space="preserve">Information från Utrikesdepartementet 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5B391E">
              <w:rPr>
                <w:bCs/>
              </w:rPr>
              <w:t>B</w:t>
            </w:r>
            <w:r w:rsidRPr="00A66E20">
              <w:rPr>
                <w:bCs/>
              </w:rPr>
              <w:t>istånds- och utrikeshandelsminister</w:t>
            </w:r>
            <w:r w:rsidRPr="005B391E">
              <w:rPr>
                <w:bCs/>
              </w:rPr>
              <w:t xml:space="preserve"> Benjamin </w:t>
            </w:r>
            <w:proofErr w:type="spellStart"/>
            <w:r w:rsidRPr="005B391E">
              <w:rPr>
                <w:bCs/>
              </w:rPr>
              <w:t>Dousa</w:t>
            </w:r>
            <w:proofErr w:type="spellEnd"/>
            <w:r w:rsidRPr="005B391E">
              <w:rPr>
                <w:bCs/>
              </w:rPr>
              <w:t xml:space="preserve"> informera</w:t>
            </w:r>
            <w:r>
              <w:rPr>
                <w:bCs/>
              </w:rPr>
              <w:t>de</w:t>
            </w:r>
            <w:r w:rsidRPr="005B391E">
              <w:rPr>
                <w:bCs/>
              </w:rPr>
              <w:t xml:space="preserve"> om </w:t>
            </w:r>
            <w:r w:rsidRPr="00292186">
              <w:rPr>
                <w:bCs/>
              </w:rPr>
              <w:t xml:space="preserve">förändringar i </w:t>
            </w:r>
            <w:r>
              <w:rPr>
                <w:bCs/>
              </w:rPr>
              <w:t xml:space="preserve">Sidas </w:t>
            </w:r>
            <w:r w:rsidRPr="00292186">
              <w:rPr>
                <w:bCs/>
              </w:rPr>
              <w:t>organisation</w:t>
            </w:r>
            <w:r>
              <w:rPr>
                <w:bCs/>
              </w:rPr>
              <w:t xml:space="preserve"> med mera.</w:t>
            </w:r>
          </w:p>
          <w:p w14:paraId="5189B32E" w14:textId="77777777" w:rsidR="00A84368" w:rsidRDefault="00A84368" w:rsidP="00A84368">
            <w:pPr>
              <w:rPr>
                <w:b/>
              </w:rPr>
            </w:pPr>
          </w:p>
        </w:tc>
      </w:tr>
      <w:tr w:rsidR="00A84368" w:rsidRPr="0013710D" w14:paraId="6CEC543E" w14:textId="77777777" w:rsidTr="00BC1EF7">
        <w:trPr>
          <w:trHeight w:val="884"/>
        </w:trPr>
        <w:tc>
          <w:tcPr>
            <w:tcW w:w="567" w:type="dxa"/>
          </w:tcPr>
          <w:p w14:paraId="54A13773" w14:textId="2EED4446" w:rsidR="00A84368" w:rsidRPr="00CC1C68" w:rsidRDefault="00A84368" w:rsidP="00A843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bCs/>
                <w:snapToGrid w:val="0"/>
              </w:rPr>
              <w:t>§ 5</w:t>
            </w:r>
          </w:p>
        </w:tc>
        <w:tc>
          <w:tcPr>
            <w:tcW w:w="6947" w:type="dxa"/>
          </w:tcPr>
          <w:p w14:paraId="63852857" w14:textId="4CE5D77E" w:rsidR="00A84368" w:rsidRDefault="00A84368" w:rsidP="00A84368">
            <w:pPr>
              <w:rPr>
                <w:b/>
                <w:bCs/>
                <w:snapToGrid w:val="0"/>
              </w:rPr>
            </w:pPr>
            <w:r w:rsidRPr="001A0B06">
              <w:rPr>
                <w:b/>
              </w:rPr>
              <w:t>I</w:t>
            </w:r>
            <w:r>
              <w:rPr>
                <w:b/>
              </w:rPr>
              <w:t xml:space="preserve">nformation från Finansdepartementet, Utrikesdepartementet och Riksbanken </w:t>
            </w:r>
          </w:p>
          <w:p w14:paraId="06696DD9" w14:textId="77777777" w:rsidR="00A84368" w:rsidRDefault="00A84368" w:rsidP="00A84368">
            <w:pPr>
              <w:rPr>
                <w:snapToGrid w:val="0"/>
              </w:rPr>
            </w:pPr>
          </w:p>
          <w:p w14:paraId="45B9890A" w14:textId="7863F1FB" w:rsidR="00A84368" w:rsidRDefault="00A84368" w:rsidP="00A84368">
            <w:pPr>
              <w:rPr>
                <w:bCs/>
              </w:rPr>
            </w:pPr>
            <w:r w:rsidRPr="00A66E20">
              <w:rPr>
                <w:bCs/>
              </w:rPr>
              <w:t xml:space="preserve">Finansminister Elisabeth Svantesson, bistånds- och utrikeshandelsminister Benjamin </w:t>
            </w:r>
            <w:proofErr w:type="spellStart"/>
            <w:r w:rsidRPr="00A66E20">
              <w:rPr>
                <w:bCs/>
              </w:rPr>
              <w:t>Dousa</w:t>
            </w:r>
            <w:proofErr w:type="spellEnd"/>
            <w:r w:rsidRPr="00A66E20">
              <w:rPr>
                <w:bCs/>
              </w:rPr>
              <w:t xml:space="preserve"> och riksbankschef Erik Thedéen, Riksbanken informera</w:t>
            </w:r>
            <w:r>
              <w:rPr>
                <w:bCs/>
              </w:rPr>
              <w:t>de</w:t>
            </w:r>
            <w:r w:rsidRPr="00A66E20">
              <w:rPr>
                <w:bCs/>
              </w:rPr>
              <w:t xml:space="preserve"> inför IMF/Världsbankens </w:t>
            </w:r>
            <w:r w:rsidR="005560B0">
              <w:rPr>
                <w:bCs/>
              </w:rPr>
              <w:t>vår</w:t>
            </w:r>
            <w:r w:rsidR="005560B0" w:rsidRPr="00A66E20">
              <w:rPr>
                <w:bCs/>
              </w:rPr>
              <w:t>möte</w:t>
            </w:r>
            <w:r w:rsidR="005560B0">
              <w:rPr>
                <w:bCs/>
              </w:rPr>
              <w:t>n</w:t>
            </w:r>
            <w:r>
              <w:rPr>
                <w:bCs/>
              </w:rPr>
              <w:t>.</w:t>
            </w:r>
          </w:p>
          <w:p w14:paraId="47D90D9E" w14:textId="1C4D9492" w:rsidR="00A84368" w:rsidRPr="007B3E59" w:rsidRDefault="00A84368" w:rsidP="00A84368">
            <w:pPr>
              <w:rPr>
                <w:b/>
              </w:rPr>
            </w:pPr>
          </w:p>
        </w:tc>
      </w:tr>
      <w:tr w:rsidR="00A84368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71EAB615" w:rsidR="00A84368" w:rsidRPr="002B6EE1" w:rsidRDefault="00A84368" w:rsidP="00A843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1633001" w14:textId="77777777" w:rsidR="00A84368" w:rsidRPr="002B6EE1" w:rsidRDefault="00A84368" w:rsidP="00A84368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13FFD75E" w:rsidR="00A84368" w:rsidRPr="002B6EE1" w:rsidRDefault="00A84368" w:rsidP="00A84368">
            <w:pPr>
              <w:rPr>
                <w:bCs/>
              </w:rPr>
            </w:pPr>
            <w:r w:rsidRPr="002B6EE1">
              <w:rPr>
                <w:bCs/>
              </w:rPr>
              <w:t>Nästa sammanträde äger rum t</w:t>
            </w:r>
            <w:r>
              <w:rPr>
                <w:bCs/>
              </w:rPr>
              <w:t>ors</w:t>
            </w:r>
            <w:r w:rsidRPr="002B6EE1">
              <w:rPr>
                <w:bCs/>
              </w:rPr>
              <w:t xml:space="preserve">dagen den </w:t>
            </w:r>
            <w:r>
              <w:rPr>
                <w:bCs/>
              </w:rPr>
              <w:t>1</w:t>
            </w:r>
            <w:r w:rsidR="000254C7">
              <w:rPr>
                <w:bCs/>
              </w:rPr>
              <w:t>4</w:t>
            </w:r>
            <w:r w:rsidRPr="002B6EE1">
              <w:rPr>
                <w:bCs/>
              </w:rPr>
              <w:t xml:space="preserve"> </w:t>
            </w:r>
            <w:r>
              <w:rPr>
                <w:bCs/>
              </w:rPr>
              <w:t xml:space="preserve">april </w:t>
            </w:r>
            <w:r w:rsidRPr="002B6EE1">
              <w:rPr>
                <w:bCs/>
              </w:rPr>
              <w:t xml:space="preserve">kl. </w:t>
            </w:r>
            <w:r>
              <w:rPr>
                <w:bCs/>
              </w:rPr>
              <w:t>11.00</w:t>
            </w:r>
            <w:r w:rsidRPr="002B6EE1">
              <w:rPr>
                <w:bCs/>
              </w:rPr>
              <w:t>.</w:t>
            </w:r>
          </w:p>
          <w:p w14:paraId="4537FE0F" w14:textId="77777777" w:rsidR="00A84368" w:rsidRPr="002B6EE1" w:rsidRDefault="00A84368" w:rsidP="00A84368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24919A" w:rsidR="00E97ABF" w:rsidRPr="006F350C" w:rsidRDefault="00A84368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60B7B2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2E2E9A">
              <w:t>1</w:t>
            </w:r>
            <w:r w:rsidR="000254C7">
              <w:t>4</w:t>
            </w:r>
            <w:r w:rsidR="00817E42">
              <w:t xml:space="preserve"> </w:t>
            </w:r>
            <w:r w:rsidR="00A84368">
              <w:t>april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4BF175A5" w:rsidR="001248C4" w:rsidRPr="004B327E" w:rsidRDefault="00A84368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7DC4888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4D4FD22E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</w:p>
        </w:tc>
      </w:tr>
      <w:tr w:rsidR="000254C7" w:rsidRPr="003504FA" w14:paraId="5DC87C8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6F5E6CB9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>
              <w:rPr>
                <w:sz w:val="19"/>
                <w:szCs w:val="19"/>
              </w:rPr>
              <w:t>1-3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3D9601D4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42B3D2D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proofErr w:type="gramStart"/>
            <w:r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84F4A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7777777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54C7" w:rsidRPr="003504FA" w14:paraId="7C64CE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344A156C" w:rsidR="000254C7" w:rsidRPr="00993706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0254C7" w:rsidRPr="00993706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17F859D4" w:rsidR="000254C7" w:rsidRPr="00993706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0254C7" w:rsidRPr="00993706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0B69EA63" w:rsidR="000254C7" w:rsidRPr="00993706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0254C7" w:rsidRPr="00993706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77777777" w:rsidR="000254C7" w:rsidRPr="001B42F6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0254C7" w:rsidRPr="00993706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77777777" w:rsidR="000254C7" w:rsidRPr="0004578D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0254C7" w:rsidRPr="00284231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0254C7" w:rsidRPr="00FE5589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0254C7" w:rsidRPr="00FE5589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54C7" w:rsidRPr="003504FA" w14:paraId="0C07584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1924A162" w:rsidR="000254C7" w:rsidRPr="00993706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0254C7" w:rsidRPr="00993706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2D9AE612" w:rsidR="000254C7" w:rsidRPr="00993706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0254C7" w:rsidRPr="00993706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79517ED9" w:rsidR="000254C7" w:rsidRPr="00993706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0254C7" w:rsidRPr="00993706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0A3F1165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516E3B" w14:paraId="511B8B1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0254C7" w:rsidRPr="00900235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2D4FFB94" w:rsidR="000254C7" w:rsidRPr="00136879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2A790207" w:rsidR="000254C7" w:rsidRPr="0027730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467C5573" w:rsidR="000254C7" w:rsidRPr="00063258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787E4A59" w:rsidR="000254C7" w:rsidRPr="00DC223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77777777" w:rsidR="000254C7" w:rsidRPr="00133A0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0254C7" w:rsidRPr="00516E3B" w:rsidRDefault="000254C7" w:rsidP="000254C7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0254C7" w:rsidRPr="00516E3B" w:rsidRDefault="000254C7" w:rsidP="000254C7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0254C7" w:rsidRPr="00516E3B" w:rsidRDefault="000254C7" w:rsidP="000254C7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0254C7" w:rsidRPr="00516E3B" w:rsidRDefault="000254C7" w:rsidP="000254C7">
            <w:pPr>
              <w:rPr>
                <w:b/>
                <w:bCs/>
                <w:sz w:val="20"/>
              </w:rPr>
            </w:pPr>
          </w:p>
        </w:tc>
      </w:tr>
      <w:tr w:rsidR="000254C7" w:rsidRPr="003504FA" w14:paraId="689EBE9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0732179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F4F96F0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2AE6F81E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96E4F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956B53A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2505C4AC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5A05A131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74FC356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8876A6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0BD80E74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2B5E7192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79C95A7B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5ECFB7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7AAF3667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6137B598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3CA11ABE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205FDD7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0254C7" w:rsidRPr="0004578D" w:rsidRDefault="000254C7" w:rsidP="000254C7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2EC70B73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313E73F8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0B8BC0D2" w:rsidR="000254C7" w:rsidRPr="002F53EA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3E735B7F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0254C7" w:rsidRPr="002F53EA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72DB8F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250F0256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43F3AC36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0B70EAF2" w:rsidR="000254C7" w:rsidRPr="002F53EA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C4F03AC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D0A2A9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Annika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Strandhäll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4BD962A0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76227984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05F1F14D" w:rsidR="000254C7" w:rsidRPr="002F53EA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2B40FFE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6DA9759B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239CBE5B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2DC2D0F8" w:rsidR="000254C7" w:rsidRPr="002F53EA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500ECE99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0254C7" w:rsidRPr="00FE558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0204A4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1911A137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0F35AAD0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645ABBAE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78B17062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0D77F92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54626FA7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50CD1767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57F764A7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B89E96C" w:rsidR="000254C7" w:rsidRPr="001B42F6" w:rsidRDefault="000254C7" w:rsidP="000254C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0254C7" w:rsidRPr="00246B39" w:rsidRDefault="000254C7" w:rsidP="000254C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77777777" w:rsidR="000254C7" w:rsidRPr="002F53EA" w:rsidRDefault="000254C7" w:rsidP="000254C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0254C7" w:rsidRPr="003504FA" w:rsidRDefault="000254C7" w:rsidP="000254C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0254C7" w:rsidRPr="003504FA" w:rsidRDefault="000254C7" w:rsidP="000254C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57530D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595B45FD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A98A4C8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77777777" w:rsidR="000254C7" w:rsidRPr="002F53E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0254C7" w:rsidRPr="002F53E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18C80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1D98CF22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67079A84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48DD497D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182DB51E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A2AA44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0A4F0520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29BF9A76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6C590CAF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4D3F304F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249A82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148451D4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369578E9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2F489255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0BAF3CE6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00907BF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0254C7" w:rsidRPr="004A0318" w:rsidRDefault="000254C7" w:rsidP="000254C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0FDB44A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0254C7" w:rsidRPr="004A0318" w:rsidRDefault="000254C7" w:rsidP="000254C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04284D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77777777" w:rsidR="000254C7" w:rsidRPr="001B42F6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54C7" w:rsidRPr="003504FA" w14:paraId="10ABD21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3343E425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1F4C4688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0E228AFE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42171131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6F6414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E9426C6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4C3A989C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E3AEA05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2F69A9E2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E0F972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24A050C6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7EFD8444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1530A10E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5A046131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82B3B9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3547836A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5EC81E9C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059F4465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3CD23680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21EAD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6D6F01D8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CBB6DC5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F7D088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03597F9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63ADE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5B4DBC1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45F349E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0ED9ED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52EB4EC5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4FC11BB6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45449823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515397C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EC001C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2839BA21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6638F015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52AA147B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539BAE31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87EB91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0254C7" w:rsidRPr="00915B99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A10C30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1021F300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5E846EC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A41501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165C10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0254C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7478E96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620AE46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A3787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5BF1D5E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6986C367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39D6D7F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4533AF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4E3A86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0FB122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59B9A2E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704E3D9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38621D5F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11C22913" w:rsidR="000254C7" w:rsidRPr="0004578D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212ED1AB" w:rsidR="000254C7" w:rsidRPr="00004DC0" w:rsidRDefault="000254C7" w:rsidP="000254C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EE6158C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7A0C324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8C2AB5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0254C7" w:rsidRPr="00334D0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C9B0C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0254C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2B7FAD2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0254C7" w:rsidRPr="00516E3B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3511A0F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0254C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77777777" w:rsidR="000254C7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0254C7" w:rsidRPr="0004578D" w:rsidRDefault="000254C7" w:rsidP="000254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77777777" w:rsidR="000254C7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0254C7" w:rsidRPr="00004DC0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0254C7" w:rsidRPr="00004DC0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0254C7" w:rsidRPr="001B42F6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0254C7" w:rsidRPr="003504FA" w:rsidRDefault="000254C7" w:rsidP="000254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0254C7" w:rsidRPr="003504FA" w:rsidRDefault="000254C7" w:rsidP="000254C7">
            <w:pPr>
              <w:rPr>
                <w:sz w:val="20"/>
              </w:rPr>
            </w:pPr>
          </w:p>
        </w:tc>
      </w:tr>
      <w:tr w:rsidR="000254C7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0254C7" w:rsidRPr="007B705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0254C7" w:rsidRPr="007B705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6F7BCAE" w14:textId="77777777" w:rsidR="000254C7" w:rsidRPr="007B705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0254C7" w:rsidRPr="007B7057" w:rsidRDefault="000254C7" w:rsidP="000254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0254C7" w:rsidRPr="003504FA" w:rsidRDefault="000254C7" w:rsidP="000254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0254C7" w:rsidRPr="003504FA" w:rsidRDefault="000254C7" w:rsidP="000254C7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937374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9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43046">
    <w:abstractNumId w:val="24"/>
  </w:num>
  <w:num w:numId="2" w16cid:durableId="2132700725">
    <w:abstractNumId w:val="7"/>
  </w:num>
  <w:num w:numId="3" w16cid:durableId="929704271">
    <w:abstractNumId w:val="21"/>
  </w:num>
  <w:num w:numId="4" w16cid:durableId="1709913813">
    <w:abstractNumId w:val="18"/>
  </w:num>
  <w:num w:numId="5" w16cid:durableId="37317805">
    <w:abstractNumId w:val="5"/>
  </w:num>
  <w:num w:numId="6" w16cid:durableId="2124299014">
    <w:abstractNumId w:val="19"/>
  </w:num>
  <w:num w:numId="7" w16cid:durableId="1513490895">
    <w:abstractNumId w:val="31"/>
  </w:num>
  <w:num w:numId="8" w16cid:durableId="72360745">
    <w:abstractNumId w:val="35"/>
  </w:num>
  <w:num w:numId="9" w16cid:durableId="596061053">
    <w:abstractNumId w:val="33"/>
  </w:num>
  <w:num w:numId="10" w16cid:durableId="1968387869">
    <w:abstractNumId w:val="10"/>
  </w:num>
  <w:num w:numId="11" w16cid:durableId="1405684825">
    <w:abstractNumId w:val="15"/>
  </w:num>
  <w:num w:numId="12" w16cid:durableId="765275344">
    <w:abstractNumId w:val="25"/>
  </w:num>
  <w:num w:numId="13" w16cid:durableId="1881739793">
    <w:abstractNumId w:val="6"/>
  </w:num>
  <w:num w:numId="14" w16cid:durableId="9263088">
    <w:abstractNumId w:val="14"/>
  </w:num>
  <w:num w:numId="15" w16cid:durableId="1776484431">
    <w:abstractNumId w:val="9"/>
  </w:num>
  <w:num w:numId="16" w16cid:durableId="2086294117">
    <w:abstractNumId w:val="26"/>
  </w:num>
  <w:num w:numId="17" w16cid:durableId="350882364">
    <w:abstractNumId w:val="28"/>
  </w:num>
  <w:num w:numId="18" w16cid:durableId="179973876">
    <w:abstractNumId w:val="23"/>
  </w:num>
  <w:num w:numId="19" w16cid:durableId="937833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2"/>
  </w:num>
  <w:num w:numId="22" w16cid:durableId="1333489867">
    <w:abstractNumId w:val="13"/>
  </w:num>
  <w:num w:numId="23" w16cid:durableId="1185440889">
    <w:abstractNumId w:val="16"/>
  </w:num>
  <w:num w:numId="24" w16cid:durableId="1024478065">
    <w:abstractNumId w:val="30"/>
  </w:num>
  <w:num w:numId="25" w16cid:durableId="1140466420">
    <w:abstractNumId w:val="20"/>
  </w:num>
  <w:num w:numId="26" w16cid:durableId="377240621">
    <w:abstractNumId w:val="32"/>
  </w:num>
  <w:num w:numId="27" w16cid:durableId="1951820386">
    <w:abstractNumId w:val="17"/>
  </w:num>
  <w:num w:numId="28" w16cid:durableId="272254717">
    <w:abstractNumId w:val="4"/>
  </w:num>
  <w:num w:numId="29" w16cid:durableId="372114671">
    <w:abstractNumId w:val="36"/>
  </w:num>
  <w:num w:numId="30" w16cid:durableId="1651205887">
    <w:abstractNumId w:val="0"/>
  </w:num>
  <w:num w:numId="31" w16cid:durableId="1856111031">
    <w:abstractNumId w:val="27"/>
  </w:num>
  <w:num w:numId="32" w16cid:durableId="851187343">
    <w:abstractNumId w:val="11"/>
  </w:num>
  <w:num w:numId="33" w16cid:durableId="1136798537">
    <w:abstractNumId w:val="3"/>
  </w:num>
  <w:num w:numId="34" w16cid:durableId="1630360932">
    <w:abstractNumId w:val="34"/>
  </w:num>
  <w:num w:numId="35" w16cid:durableId="900874009">
    <w:abstractNumId w:val="29"/>
  </w:num>
  <w:num w:numId="36" w16cid:durableId="1681735095">
    <w:abstractNumId w:val="22"/>
  </w:num>
  <w:num w:numId="37" w16cid:durableId="2548981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912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37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3</Pages>
  <Words>579</Words>
  <Characters>2880</Characters>
  <Application>Microsoft Office Word</Application>
  <DocSecurity>0</DocSecurity>
  <Lines>2880</Lines>
  <Paragraphs>314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5</cp:revision>
  <cp:lastPrinted>2025-07-10T10:39:00Z</cp:lastPrinted>
  <dcterms:created xsi:type="dcterms:W3CDTF">2026-03-31T12:40:00Z</dcterms:created>
  <dcterms:modified xsi:type="dcterms:W3CDTF">2026-04-15T06:25:00Z</dcterms:modified>
</cp:coreProperties>
</file>