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3273" w:rsidRPr="00071440" w:rsidTr="00653273">
        <w:trPr>
          <w:trHeight w:val="1361"/>
        </w:trPr>
        <w:tc>
          <w:tcPr>
            <w:tcW w:w="5471" w:type="dxa"/>
          </w:tcPr>
          <w:p w:rsidR="00653273" w:rsidRPr="00071440" w:rsidRDefault="00DA425C" w:rsidP="00653273">
            <w:pPr>
              <w:pStyle w:val="RSKRbeteckning"/>
              <w:spacing w:before="240"/>
            </w:pPr>
            <w:r w:rsidRPr="00071440">
              <w:t>Riksdagsskrivelse</w:t>
            </w:r>
          </w:p>
          <w:p w:rsidR="00653273" w:rsidRPr="00071440" w:rsidRDefault="00DA425C" w:rsidP="00653273">
            <w:pPr>
              <w:pStyle w:val="RSKRbeteckning"/>
            </w:pPr>
            <w:r w:rsidRPr="00071440">
              <w:t>2015/16</w:t>
            </w:r>
            <w:r w:rsidR="00653273" w:rsidRPr="00071440">
              <w:t>:</w:t>
            </w:r>
            <w:r w:rsidRPr="00071440">
              <w:t>79</w:t>
            </w:r>
          </w:p>
        </w:tc>
        <w:tc>
          <w:tcPr>
            <w:tcW w:w="2551" w:type="dxa"/>
          </w:tcPr>
          <w:p w:rsidR="00653273" w:rsidRPr="00071440" w:rsidRDefault="00653273" w:rsidP="00653273">
            <w:pPr>
              <w:spacing w:before="300"/>
            </w:pPr>
            <w:r w:rsidRPr="0007144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273" w:rsidRPr="00071440" w:rsidRDefault="00653273" w:rsidP="009E6885"/>
          <w:p w:rsidR="00653273" w:rsidRPr="00071440" w:rsidRDefault="00653273" w:rsidP="00653273">
            <w:pPr>
              <w:jc w:val="right"/>
            </w:pPr>
          </w:p>
        </w:tc>
      </w:tr>
      <w:tr w:rsidR="00653273" w:rsidRPr="00071440" w:rsidTr="0065327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3273" w:rsidRPr="00071440" w:rsidRDefault="00653273" w:rsidP="00653273">
            <w:pPr>
              <w:rPr>
                <w:sz w:val="10"/>
              </w:rPr>
            </w:pPr>
          </w:p>
        </w:tc>
      </w:tr>
    </w:tbl>
    <w:p w:rsidR="00CE5B19" w:rsidRPr="00071440" w:rsidRDefault="00CE5B19" w:rsidP="00653273"/>
    <w:p w:rsidR="00653273" w:rsidRPr="00071440" w:rsidRDefault="00DA425C" w:rsidP="00653273">
      <w:pPr>
        <w:pStyle w:val="Mottagare1"/>
      </w:pPr>
      <w:r w:rsidRPr="00071440">
        <w:t>Regeringen</w:t>
      </w:r>
    </w:p>
    <w:p w:rsidR="00653273" w:rsidRPr="00071440" w:rsidRDefault="00DA425C" w:rsidP="00653273">
      <w:pPr>
        <w:pStyle w:val="Mottagare2"/>
      </w:pPr>
      <w:r w:rsidRPr="00071440">
        <w:t>Näringsdepartementet</w:t>
      </w:r>
      <w:r w:rsidR="00653273" w:rsidRPr="00071440">
        <w:rPr>
          <w:rStyle w:val="Fotnotsreferens"/>
        </w:rPr>
        <w:footnoteReference w:id="1"/>
      </w:r>
    </w:p>
    <w:p w:rsidR="00653273" w:rsidRPr="00071440" w:rsidRDefault="00653273" w:rsidP="00653273">
      <w:r w:rsidRPr="00071440">
        <w:t xml:space="preserve">Med överlämnande av </w:t>
      </w:r>
      <w:r w:rsidR="00DA425C" w:rsidRPr="00071440">
        <w:t>civilutskottet</w:t>
      </w:r>
      <w:r w:rsidRPr="00071440">
        <w:t xml:space="preserve">s betänkande </w:t>
      </w:r>
      <w:r w:rsidR="00DA425C" w:rsidRPr="00071440">
        <w:t>2015/16</w:t>
      </w:r>
      <w:r w:rsidRPr="00071440">
        <w:t>:</w:t>
      </w:r>
      <w:r w:rsidR="00DA425C" w:rsidRPr="00071440">
        <w:t>CU1</w:t>
      </w:r>
      <w:r w:rsidRPr="00071440">
        <w:t xml:space="preserve"> </w:t>
      </w:r>
      <w:r w:rsidR="00DA425C" w:rsidRPr="00071440">
        <w:t>Utgiftsområde 18 Samhällsplanering, bostadsförsörjning och byggande samt konsumentpolitik</w:t>
      </w:r>
      <w:r w:rsidRPr="00071440">
        <w:t xml:space="preserve"> får jag anmäla att riksdagen denna dag bifallit utskottets förslag till riksdagsbeslut.</w:t>
      </w:r>
    </w:p>
    <w:p w:rsidR="00653273" w:rsidRPr="00071440" w:rsidRDefault="00653273" w:rsidP="00653273">
      <w:pPr>
        <w:pStyle w:val="Stockholm"/>
      </w:pPr>
      <w:r w:rsidRPr="00071440">
        <w:t xml:space="preserve">Stockholm </w:t>
      </w:r>
      <w:r w:rsidR="00DA425C" w:rsidRPr="00071440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3273" w:rsidRPr="00071440" w:rsidTr="00653273">
        <w:tc>
          <w:tcPr>
            <w:tcW w:w="3628" w:type="dxa"/>
          </w:tcPr>
          <w:p w:rsidR="00653273" w:rsidRPr="00071440" w:rsidRDefault="00DA425C" w:rsidP="00653273">
            <w:pPr>
              <w:pStyle w:val="AvsTalman"/>
            </w:pPr>
            <w:r w:rsidRPr="00071440">
              <w:t>Urban Ahlin</w:t>
            </w:r>
          </w:p>
        </w:tc>
        <w:tc>
          <w:tcPr>
            <w:tcW w:w="3628" w:type="dxa"/>
          </w:tcPr>
          <w:p w:rsidR="00653273" w:rsidRPr="00071440" w:rsidRDefault="00DA425C" w:rsidP="00653273">
            <w:pPr>
              <w:pStyle w:val="AvsTjnsteman"/>
            </w:pPr>
            <w:r w:rsidRPr="00071440">
              <w:t>Claes Mårtensson</w:t>
            </w:r>
          </w:p>
        </w:tc>
      </w:tr>
    </w:tbl>
    <w:p w:rsidR="00653273" w:rsidRPr="00071440" w:rsidRDefault="00653273" w:rsidP="00653273"/>
    <w:sectPr w:rsidR="00653273" w:rsidRPr="0007144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696" w:rsidRPr="00071440" w:rsidRDefault="00B43696" w:rsidP="00653273">
      <w:r w:rsidRPr="00071440">
        <w:separator/>
      </w:r>
    </w:p>
  </w:endnote>
  <w:endnote w:type="continuationSeparator" w:id="0">
    <w:p w:rsidR="00B43696" w:rsidRPr="00071440" w:rsidRDefault="00B43696" w:rsidP="00653273">
      <w:r w:rsidRPr="000714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696" w:rsidRPr="00071440" w:rsidRDefault="00B43696" w:rsidP="00653273">
      <w:r w:rsidRPr="00071440">
        <w:separator/>
      </w:r>
    </w:p>
  </w:footnote>
  <w:footnote w:type="continuationSeparator" w:id="0">
    <w:p w:rsidR="00B43696" w:rsidRPr="00071440" w:rsidRDefault="00B43696" w:rsidP="00653273">
      <w:r w:rsidRPr="00071440">
        <w:continuationSeparator/>
      </w:r>
    </w:p>
  </w:footnote>
  <w:footnote w:id="1">
    <w:p w:rsidR="00653273" w:rsidRPr="00071440" w:rsidRDefault="00653273">
      <w:pPr>
        <w:pStyle w:val="Fotnotstext"/>
      </w:pPr>
      <w:r w:rsidRPr="00071440">
        <w:rPr>
          <w:rStyle w:val="Fotnotsreferens"/>
        </w:rPr>
        <w:footnoteRef/>
      </w:r>
      <w:r w:rsidRPr="00071440">
        <w:t xml:space="preserve"> Riksdagsskrivelse 2015/16:7</w:t>
      </w:r>
      <w:r w:rsidR="00DA425C" w:rsidRPr="00071440">
        <w:t>6</w:t>
      </w:r>
      <w:r w:rsidRPr="00071440">
        <w:t xml:space="preserve"> till </w:t>
      </w:r>
      <w:r w:rsidR="00DA425C" w:rsidRPr="00071440">
        <w:t>Finansdepartementet</w:t>
      </w:r>
    </w:p>
    <w:p w:rsidR="00653273" w:rsidRPr="00071440" w:rsidRDefault="00653273">
      <w:pPr>
        <w:pStyle w:val="Fotnotstext"/>
      </w:pPr>
      <w:r w:rsidRPr="00071440">
        <w:t>Riksdagsskrivelse 2015/16:7</w:t>
      </w:r>
      <w:r w:rsidR="00DA425C" w:rsidRPr="00071440">
        <w:t>7</w:t>
      </w:r>
      <w:r w:rsidRPr="00071440">
        <w:t xml:space="preserve"> till</w:t>
      </w:r>
      <w:r w:rsidR="00DA425C" w:rsidRPr="00071440">
        <w:t xml:space="preserve"> Utbildningsdepartementet</w:t>
      </w:r>
    </w:p>
    <w:p w:rsidR="00653273" w:rsidRPr="00071440" w:rsidRDefault="00653273">
      <w:pPr>
        <w:pStyle w:val="Fotnotstext"/>
      </w:pPr>
      <w:r w:rsidRPr="00071440">
        <w:t>Riksdagsskrivelse 2015/16:7</w:t>
      </w:r>
      <w:r w:rsidR="00DA425C" w:rsidRPr="00071440">
        <w:t>8</w:t>
      </w:r>
      <w:r w:rsidRPr="00071440">
        <w:t xml:space="preserve"> till</w:t>
      </w:r>
      <w:r w:rsidR="00DA425C" w:rsidRPr="00071440">
        <w:t xml:space="preserve">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73"/>
    <w:rsid w:val="000171F4"/>
    <w:rsid w:val="00040DEC"/>
    <w:rsid w:val="00047200"/>
    <w:rsid w:val="00062659"/>
    <w:rsid w:val="00071440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3273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25F35"/>
    <w:rsid w:val="00A756CC"/>
    <w:rsid w:val="00A8020D"/>
    <w:rsid w:val="00AE6BB8"/>
    <w:rsid w:val="00B43696"/>
    <w:rsid w:val="00BF1C6D"/>
    <w:rsid w:val="00C4170A"/>
    <w:rsid w:val="00CE0BEB"/>
    <w:rsid w:val="00CE5B19"/>
    <w:rsid w:val="00DA425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838CD7-C166-4C3B-80AD-BF63D980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532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53273"/>
  </w:style>
  <w:style w:type="character" w:styleId="Fotnotsreferens">
    <w:name w:val="footnote reference"/>
    <w:basedOn w:val="Standardstycketeckensnitt"/>
    <w:semiHidden/>
    <w:unhideWhenUsed/>
    <w:rsid w:val="00653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2015-12-09T11:42:00Z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