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D01C88" w14:paraId="36AA8D0A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BDE2D833DC994512B6E3E459D6B0A542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e8f2e969-1ce2-46b8-b4b7-ae4d6c4723a0"/>
        <w:id w:val="681252256"/>
        <w:lock w:val="sdtLocked"/>
        <w:richText/>
      </w:sdtPr>
      <w:sdtContent>
        <w:p w:rsidR="0084009F" w14:paraId="7CEFEEE7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ett typgodkänt hus som utan nya bygglov kan byggas ut i steg,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A672B1138E524969B2D00180C5B6FB8C"/>
        </w:placeholder>
        <w:text/>
      </w:sdtPr>
      <w:sdtContent>
        <w:p w:rsidR="006D79C9" w:rsidRPr="009B062B" w:rsidP="00333E95" w14:paraId="1A0B77F1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887F6A" w:rsidP="00EC3642" w14:paraId="3D891C9E" w14:textId="77777777">
      <w:pPr>
        <w:pStyle w:val="Normalutanindragellerluft"/>
      </w:pPr>
      <w:r>
        <w:t xml:space="preserve">Det är förenat med stora kostnader att skaffa sig ett eget boende, vilket gör det svårt för </w:t>
      </w:r>
      <w:r w:rsidRPr="00887F6A">
        <w:rPr>
          <w:spacing w:val="-1"/>
        </w:rPr>
        <w:t>yngre vuxna att komma in på bostadsmarknaden. Detta leder inte minst till att människor</w:t>
      </w:r>
      <w:r>
        <w:t xml:space="preserve"> är allt äldre när de skaffar familj, vilket i sin tur leder till att fertilitetstalet dykt på senare år i Sverige.</w:t>
      </w:r>
    </w:p>
    <w:p w:rsidR="00887F6A" w:rsidP="00887F6A" w14:paraId="4EDDDDAE" w14:textId="77777777">
      <w:r>
        <w:t>Sverigehuset är ett förslag från Sverigedemokraterna om ett nationellt typgodkänt småhus i traditionell svensk stil som ska kunna uppföras utan bygglov</w:t>
      </w:r>
      <w:r w:rsidR="00AA3436">
        <w:t xml:space="preserve"> och där man kan kapa kostnader för att tillgängliggöra bostäder till fler</w:t>
      </w:r>
      <w:r>
        <w:t xml:space="preserve">. Regeringen gav i maj 2025 Boverket i uppdrag att utreda hur typgodkännande av småhus kan genomföras och om </w:t>
      </w:r>
      <w:r w:rsidRPr="00887F6A">
        <w:rPr>
          <w:spacing w:val="-1"/>
        </w:rPr>
        <w:t>dessa kan göras bygglovsbefriade.⁠</w:t>
      </w:r>
      <w:r w:rsidRPr="00887F6A" w:rsidR="00AA3436">
        <w:rPr>
          <w:spacing w:val="-1"/>
        </w:rPr>
        <w:t xml:space="preserve"> </w:t>
      </w:r>
      <w:r w:rsidRPr="00887F6A">
        <w:rPr>
          <w:spacing w:val="-1"/>
        </w:rPr>
        <w:t>Boverket lämnade sin rapport i juni 2026. Där föreslås</w:t>
      </w:r>
      <w:r>
        <w:t xml:space="preserve"> bland annat att fristående enbostadshus med max 120</w:t>
      </w:r>
      <w:r w:rsidR="00DA3F18">
        <w:t> </w:t>
      </w:r>
      <w:r>
        <w:t>m² byggnadsarea och max 5,5</w:t>
      </w:r>
      <w:r w:rsidR="00DA3F18">
        <w:t> </w:t>
      </w:r>
      <w:r>
        <w:t xml:space="preserve">m taknockhöjd ska kunna undantas från bygglov under vissa förutsättningar. Detta har dock i skrivande stund inte trätt i kraft i någon lagstiftning. Oaktat anser jag att idén med </w:t>
      </w:r>
      <w:r w:rsidR="00AA3436">
        <w:t>typgodkända</w:t>
      </w:r>
      <w:r>
        <w:t xml:space="preserve"> hus kan utvecklas för att få </w:t>
      </w:r>
      <w:r>
        <w:t>igång</w:t>
      </w:r>
      <w:r>
        <w:t xml:space="preserve"> bostadsbyggandet av just småhus.  </w:t>
      </w:r>
    </w:p>
    <w:p w:rsidR="00EC3642" w:rsidRPr="00887F6A" w:rsidP="00887F6A" w14:paraId="10AEC303" w14:textId="501BA034">
      <w:pPr>
        <w:pStyle w:val="Heading2"/>
      </w:pPr>
      <w:r w:rsidRPr="00887F6A">
        <w:t>Sverigehuset 2.0 – Ett standardiserat hus som kan byggas i steg</w:t>
      </w:r>
    </w:p>
    <w:p w:rsidR="00887F6A" w:rsidP="00887F6A" w14:paraId="5C4ED04A" w14:textId="77777777">
      <w:pPr>
        <w:pStyle w:val="Normalutanindragellerluft"/>
      </w:pPr>
      <w:r>
        <w:t>Jag anser att vi bör s</w:t>
      </w:r>
      <w:r w:rsidR="00EC3642">
        <w:t xml:space="preserve">kapa ett </w:t>
      </w:r>
      <w:r>
        <w:t xml:space="preserve">typgodkänt och </w:t>
      </w:r>
      <w:r w:rsidR="00EC3642">
        <w:t xml:space="preserve">bygglovsfritt standardhus som man kan </w:t>
      </w:r>
      <w:r w:rsidRPr="00887F6A" w:rsidR="00EC3642">
        <w:rPr>
          <w:spacing w:val="-1"/>
        </w:rPr>
        <w:t>bygga litet från början och sedan bygga ut succe</w:t>
      </w:r>
      <w:r w:rsidRPr="00887F6A" w:rsidR="00DA3F18">
        <w:rPr>
          <w:spacing w:val="-1"/>
        </w:rPr>
        <w:t>s</w:t>
      </w:r>
      <w:r w:rsidRPr="00887F6A" w:rsidR="00EC3642">
        <w:rPr>
          <w:spacing w:val="-1"/>
        </w:rPr>
        <w:t>sivt. Huset ska vara strikt standardiserat</w:t>
      </w:r>
      <w:r w:rsidR="00EC3642">
        <w:t xml:space="preserve"> så att man kan köpa moduler, </w:t>
      </w:r>
      <w:r>
        <w:t>till exempel</w:t>
      </w:r>
      <w:r w:rsidR="00EC3642">
        <w:t xml:space="preserve"> väggpartier, från olika företag på marknaden.</w:t>
      </w:r>
      <w:r>
        <w:t xml:space="preserve"> </w:t>
      </w:r>
      <w:r w:rsidR="00EC3642">
        <w:t>Konstruktionen ska också vara så</w:t>
      </w:r>
      <w:r>
        <w:t>dan</w:t>
      </w:r>
      <w:r w:rsidR="00EC3642">
        <w:t xml:space="preserve"> att det är förberett för varje expansion av </w:t>
      </w:r>
      <w:r w:rsidR="00EC3642">
        <w:t>huskroppen. På så vis kan man succe</w:t>
      </w:r>
      <w:r w:rsidR="00DA3F18">
        <w:t>s</w:t>
      </w:r>
      <w:r w:rsidR="00EC3642">
        <w:t xml:space="preserve">sivt bygga ut huset när familjen växer till relativt låga kostnader. </w:t>
      </w:r>
    </w:p>
    <w:p w:rsidR="00887F6A" w:rsidP="00887F6A" w14:paraId="59A14E3D" w14:textId="17127A08">
      <w:r>
        <w:t xml:space="preserve">Modern byggteknik kombineras med </w:t>
      </w:r>
      <w:r w:rsidR="00EC3642">
        <w:t xml:space="preserve">klassisk svensk stil. </w:t>
      </w:r>
      <w:r w:rsidR="00F7466E">
        <w:t>Husköparen</w:t>
      </w:r>
      <w:r w:rsidR="00EC3642">
        <w:t xml:space="preserve"> väljer plan</w:t>
      </w:r>
      <w:r>
        <w:softHyphen/>
      </w:r>
      <w:r w:rsidR="00EC3642">
        <w:t xml:space="preserve">lösning av huset beroende på i vilket väderstreck man vill ha kök, sovrum, altan o.s.v. Variationer i övrigt </w:t>
      </w:r>
      <w:r>
        <w:t xml:space="preserve">bör begränsas till </w:t>
      </w:r>
      <w:r w:rsidR="00EC3642">
        <w:t>val av fasad, tak och fönster. Huset ritas in på tomten som att det var fullt utbyggt</w:t>
      </w:r>
      <w:r>
        <w:t xml:space="preserve"> för att kunna hantera framtida expansion.</w:t>
      </w:r>
    </w:p>
    <w:p w:rsidR="00887F6A" w:rsidP="00887F6A" w14:paraId="627821F1" w14:textId="77777777">
      <w:r>
        <w:t>Konceptet ger tydliga k</w:t>
      </w:r>
      <w:r w:rsidR="00EC3642">
        <w:t>ostnadsfördelar</w:t>
      </w:r>
      <w:r>
        <w:t xml:space="preserve">. </w:t>
      </w:r>
      <w:r w:rsidR="00EC3642">
        <w:t xml:space="preserve">Husets olika delar </w:t>
      </w:r>
      <w:r>
        <w:t xml:space="preserve">är standardiserade så att de kan </w:t>
      </w:r>
      <w:r w:rsidR="00EC3642">
        <w:t>bygg</w:t>
      </w:r>
      <w:r>
        <w:t>a</w:t>
      </w:r>
      <w:r w:rsidR="00EC3642">
        <w:t>s i fabrik</w:t>
      </w:r>
      <w:r>
        <w:t xml:space="preserve">. </w:t>
      </w:r>
      <w:r w:rsidR="00EC3642">
        <w:t xml:space="preserve">Standardiseringen stärker löpandebandprincipen och gör att företag konkurrerar om varje enskild modul. </w:t>
      </w:r>
      <w:r>
        <w:t>Huset är också b</w:t>
      </w:r>
      <w:r w:rsidR="00EC3642">
        <w:t>ygglovsbefriat</w:t>
      </w:r>
      <w:r>
        <w:t xml:space="preserve"> tills det är fullt utbyggt</w:t>
      </w:r>
      <w:r w:rsidR="00EC3642">
        <w:t>. Varje modul är standardiserad</w:t>
      </w:r>
      <w:r w:rsidR="00F7466E">
        <w:t xml:space="preserve"> på </w:t>
      </w:r>
      <w:r w:rsidR="00DA3F18">
        <w:t>så</w:t>
      </w:r>
      <w:r w:rsidR="00F7466E">
        <w:t xml:space="preserve"> sätt att olika fabrikat passar med </w:t>
      </w:r>
      <w:r w:rsidR="004849D4">
        <w:t>varandra</w:t>
      </w:r>
      <w:r w:rsidR="00EC3642">
        <w:t>, men innovation och konkurrens</w:t>
      </w:r>
      <w:r w:rsidR="004849D4">
        <w:t xml:space="preserve"> kan</w:t>
      </w:r>
      <w:r w:rsidR="00EC3642">
        <w:t xml:space="preserve"> främjas genom att företagen</w:t>
      </w:r>
      <w:r w:rsidR="00F7466E">
        <w:t>, inom svenska byggnormer,</w:t>
      </w:r>
      <w:r w:rsidR="00EC3642">
        <w:t xml:space="preserve"> kan variera </w:t>
      </w:r>
      <w:r w:rsidR="00F7466E">
        <w:t>byggmaterial</w:t>
      </w:r>
      <w:r w:rsidR="00EC3642">
        <w:t>, fönster</w:t>
      </w:r>
      <w:r w:rsidR="00F7466E">
        <w:t xml:space="preserve">, fasad och liknande. </w:t>
      </w:r>
      <w:r w:rsidR="00EC3642">
        <w:t xml:space="preserve"> </w:t>
      </w:r>
    </w:p>
    <w:p w:rsidR="00EC3642" w:rsidP="00887F6A" w14:paraId="48171888" w14:textId="1C4371F9">
      <w:r>
        <w:t>Huset byggs i steg</w:t>
      </w:r>
      <w:r w:rsidR="00930091">
        <w:t xml:space="preserve"> där hu</w:t>
      </w:r>
      <w:r>
        <w:t>sköparen</w:t>
      </w:r>
      <w:r>
        <w:t xml:space="preserve"> </w:t>
      </w:r>
      <w:r w:rsidR="00930091">
        <w:t xml:space="preserve">initialt </w:t>
      </w:r>
      <w:r>
        <w:t xml:space="preserve">bygger ett litet enplanshus med kök, vardagsrum och två sovrum på </w:t>
      </w:r>
      <w:r>
        <w:t>runt 80</w:t>
      </w:r>
      <w:r w:rsidR="00DA3F18">
        <w:t> </w:t>
      </w:r>
      <w:r>
        <w:t>m².</w:t>
      </w:r>
      <w:r>
        <w:t xml:space="preserve"> </w:t>
      </w:r>
      <w:r>
        <w:t xml:space="preserve">Detta </w:t>
      </w:r>
      <w:r w:rsidR="00930091">
        <w:t>ger</w:t>
      </w:r>
      <w:r>
        <w:t xml:space="preserve"> en </w:t>
      </w:r>
      <w:r w:rsidR="00930091">
        <w:t>tillrä</w:t>
      </w:r>
      <w:r w:rsidR="00DA3F18">
        <w:t>c</w:t>
      </w:r>
      <w:r w:rsidR="00930091">
        <w:t>klig</w:t>
      </w:r>
      <w:r>
        <w:t xml:space="preserve"> boendesituation för de flesta småbarnsfamiljer. I nästa steg kan familjen</w:t>
      </w:r>
      <w:r>
        <w:t xml:space="preserve"> välja en eller flera </w:t>
      </w:r>
      <w:r w:rsidR="00930091">
        <w:t xml:space="preserve">på förhand </w:t>
      </w:r>
      <w:r>
        <w:t>godkända</w:t>
      </w:r>
      <w:r>
        <w:t xml:space="preserve"> </w:t>
      </w:r>
      <w:r>
        <w:t>expansioner, som exem</w:t>
      </w:r>
      <w:r w:rsidR="00930091">
        <w:t>p</w:t>
      </w:r>
      <w:r>
        <w:t xml:space="preserve">elvis </w:t>
      </w:r>
      <w:r>
        <w:t>t</w:t>
      </w:r>
      <w:r>
        <w:t>aklyft</w:t>
      </w:r>
      <w:r>
        <w:t xml:space="preserve"> där villan blir en tvåplansvilla</w:t>
      </w:r>
      <w:r>
        <w:t xml:space="preserve"> eller en förlängning av huskroppen och där h</w:t>
      </w:r>
      <w:r>
        <w:t xml:space="preserve">uset är konstruerat så att </w:t>
      </w:r>
      <w:r>
        <w:t>förändringen</w:t>
      </w:r>
      <w:r>
        <w:t xml:space="preserve"> kan utföras </w:t>
      </w:r>
      <w:r>
        <w:t xml:space="preserve">relativt enkelt. </w:t>
      </w:r>
      <w:r>
        <w:t xml:space="preserve">Utöver detta kan man tänka sig </w:t>
      </w:r>
      <w:r w:rsidR="00930091">
        <w:t>t.ex.</w:t>
      </w:r>
      <w:r w:rsidR="00930091">
        <w:t xml:space="preserve"> </w:t>
      </w:r>
      <w:r>
        <w:t>garage, altan och veranda.</w:t>
      </w:r>
    </w:p>
    <w:p w:rsidR="00887F6A" w:rsidP="00887F6A" w14:paraId="31294395" w14:textId="77777777">
      <w:r>
        <w:t xml:space="preserve">Med konceptet </w:t>
      </w:r>
      <w:r w:rsidR="00930091">
        <w:t>med ett hus som kostnadseffektivt kan byggas ut succe</w:t>
      </w:r>
      <w:r w:rsidR="00DA3F18">
        <w:t>s</w:t>
      </w:r>
      <w:r w:rsidR="00930091">
        <w:t xml:space="preserve">sivt </w:t>
      </w:r>
      <w:r>
        <w:t xml:space="preserve">kan vi </w:t>
      </w:r>
      <w:r w:rsidR="009938D2">
        <w:t xml:space="preserve">på allvar </w:t>
      </w:r>
      <w:r>
        <w:t>skapa en ny egnahemsrörelse för 2000-talet</w:t>
      </w:r>
      <w:r w:rsidR="009938D2">
        <w:t>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552698FA11D24DF39463A647C3D55C97"/>
        </w:placeholder>
        <w:richText/>
      </w:sdtPr>
      <w:sdtContent>
        <w:p w:rsidR="00D01C88" w:rsidP="00D01C88" w14:paraId="6B0FCA4F" w14:textId="2568664C"/>
        <w:p w:rsidR="00D01C88" w:rsidP="00D01C88" w14:paraId="18EC6E66" w14:textId="4A17393B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3CF3F18F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84009F" w14:paraId="73C26080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84009F" w14:paraId="02FCF29C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1862EAFC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08EEB0F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28A2863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D01C88" w:rsidP="00D01C88" w14:paraId="48A98A22" w14:textId="2F40B97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FB1ED8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3A0612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6361FE5991B74C34B08617675373679A"/>
                              </w:placeholder>
                              <w:text/>
                            </w:sdtPr>
                            <w:sdtContent>
                              <w:r w:rsidR="00EC3642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ACD30AA1DFE745FE94CD2B89CA8EC61A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FFBD06A" w14:textId="13A0612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306319395"/>
                        <w:placeholder>
                          <w:docPart w:val="6361FE5991B74C34B08617675373679A"/>
                        </w:placeholder>
                        <w:text/>
                      </w:sdtPr>
                      <w:sdtContent>
                        <w:r w:rsidR="00EC3642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240381471"/>
                        <w:placeholder>
                          <w:docPart w:val="ACD30AA1DFE745FE94CD2B89CA8EC61A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7F17AF3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BA4AA91" w14:textId="77777777">
    <w:pPr>
      <w:jc w:val="right"/>
    </w:pPr>
  </w:p>
  <w:p w:rsidR="00262EA3" w:rsidP="00776B74" w14:paraId="07304C8E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85BF4D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ACD08E4" w14:textId="7FAED2CF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938F6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EC3642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06DAE76D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16ECF6D9" w14:textId="658FEAA7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938F6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938F6">
          <w:t>:100</w:t>
        </w:r>
      </w:sdtContent>
    </w:sdt>
  </w:p>
  <w:p w:rsidR="00262EA3" w:rsidP="00E03A3D" w14:paraId="1BC6A9CB" w14:textId="4C4491F6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6361FE5991B74C34B08617675373679A"/>
        </w:placeholder>
        <w:text/>
        <w15:appearance w15:val="hidden"/>
      </w:sdtPr>
      <w:sdtContent>
        <w:r w:rsidR="00F938F6">
          <w:t>av Josef Fransson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ACD30AA1DFE745FE94CD2B89CA8EC61A"/>
      </w:placeholder>
      <w:text/>
    </w:sdtPr>
    <w:sdtContent>
      <w:p w:rsidR="00262EA3" w:rsidP="00283E0F" w14:paraId="2F6C84BF" w14:textId="795AAEBE">
        <w:pPr>
          <w:pStyle w:val="FSHRub2"/>
        </w:pPr>
        <w:r>
          <w:t>Sverigehuset 2.0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12D6F7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42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001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9D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277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02F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721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8AB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09F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47D9D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6A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091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38D2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436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2D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C88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3F18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642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35AF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466E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6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8CE35D"/>
  <w15:chartTrackingRefBased/>
  <w15:docId w15:val="{A3C6A795-1571-4AB9-A9E6-473C55F7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BDE2D833DC994512B6E3E459D6B0A5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6C208E-1DBD-48CE-972C-79891FB20D6A}"/>
      </w:docPartPr>
      <w:docPartBody>
        <w:p w:rsidR="005D7721">
          <w:pPr>
            <w:pStyle w:val="BDE2D833DC994512B6E3E459D6B0A542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A672B1138E524969B2D00180C5B6FB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AA0428-F71D-478A-ABFE-2DEA6DAADB1C}"/>
      </w:docPartPr>
      <w:docPartBody>
        <w:p w:rsidR="005D7721">
          <w:pPr>
            <w:pStyle w:val="A672B1138E524969B2D00180C5B6FB8C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6361FE5991B74C34B0861767537367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56C3539-B195-4658-93A4-69E675E3EF39}"/>
      </w:docPartPr>
      <w:docPartBody>
        <w:p w:rsidR="005D7721">
          <w:pPr>
            <w:pStyle w:val="6361FE5991B74C34B0861767537367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D30AA1DFE745FE94CD2B89CA8EC6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EE6D0B-3E78-4AA7-9C90-3BEF0CF38484}"/>
      </w:docPartPr>
      <w:docPartBody>
        <w:p w:rsidR="005D7721">
          <w:pPr>
            <w:pStyle w:val="ACD30AA1DFE745FE94CD2B89CA8EC61A"/>
          </w:pPr>
          <w:r>
            <w:t xml:space="preserve"> </w:t>
          </w:r>
        </w:p>
      </w:docPartBody>
    </w:docPart>
    <w:docPart>
      <w:docPartPr>
        <w:name w:val="552698FA11D24DF39463A647C3D55C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834706-6A62-4BC4-85FD-E21A7D97B80F}"/>
      </w:docPartPr>
      <w:docPartBody>
        <w:p w:rsidR="005B202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8A"/>
    <w:rsid w:val="000A61E8"/>
    <w:rsid w:val="004102D8"/>
    <w:rsid w:val="004B17DB"/>
    <w:rsid w:val="00542277"/>
    <w:rsid w:val="005B202F"/>
    <w:rsid w:val="005D7721"/>
    <w:rsid w:val="00A6223C"/>
    <w:rsid w:val="00BC7C2D"/>
    <w:rsid w:val="00D2788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BDE2D833DC994512B6E3E459D6B0A542">
    <w:name w:val="BDE2D833DC994512B6E3E459D6B0A542"/>
  </w:style>
  <w:style w:type="paragraph" w:customStyle="1" w:styleId="A672B1138E524969B2D00180C5B6FB8C">
    <w:name w:val="A672B1138E524969B2D00180C5B6FB8C"/>
  </w:style>
  <w:style w:type="paragraph" w:customStyle="1" w:styleId="6361FE5991B74C34B08617675373679A">
    <w:name w:val="6361FE5991B74C34B08617675373679A"/>
  </w:style>
  <w:style w:type="paragraph" w:customStyle="1" w:styleId="ACD30AA1DFE745FE94CD2B89CA8EC61A">
    <w:name w:val="ACD30AA1DFE745FE94CD2B89CA8EC6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FB4B1-DA5E-4957-8940-E777F5D52115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514</Words>
  <Characters>2783</Characters>
  <Application>Microsoft Office Word</Application>
  <DocSecurity>0</DocSecurity>
  <Lines>55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Sverigehuset 2 0</vt:lpstr>
      <vt:lpstr>
      </vt:lpstr>
    </vt:vector>
  </TitlesOfParts>
  <Company>Sveriges riksdag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