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3A28" w:rsidRPr="00D86A24" w:rsidTr="00F03A2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03A28" w:rsidRPr="00D86A24" w:rsidRDefault="00F03A28" w:rsidP="00F03A28">
            <w:pPr>
              <w:pStyle w:val="RSKRbeteckning"/>
              <w:spacing w:before="240"/>
            </w:pPr>
            <w:r w:rsidRPr="00D86A24">
              <w:t>Riksdagsskrivelse</w:t>
            </w:r>
          </w:p>
          <w:p w:rsidR="00F03A28" w:rsidRPr="00D86A24" w:rsidRDefault="00F03A28" w:rsidP="00F03A28">
            <w:pPr>
              <w:pStyle w:val="RSKRbeteckning"/>
            </w:pPr>
            <w:r w:rsidRPr="00D86A24">
              <w:t>2011/12:117</w:t>
            </w:r>
          </w:p>
        </w:tc>
        <w:tc>
          <w:tcPr>
            <w:tcW w:w="1134" w:type="dxa"/>
          </w:tcPr>
          <w:p w:rsidR="00F03A28" w:rsidRPr="00D86A24" w:rsidRDefault="00D86A24" w:rsidP="00F03A28">
            <w:pPr>
              <w:jc w:val="right"/>
            </w:pPr>
            <w:r w:rsidRPr="00D86A2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A28" w:rsidRPr="00D86A24" w:rsidTr="00F03A2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3A28" w:rsidRPr="00D86A24" w:rsidRDefault="00F03A28">
            <w:pPr>
              <w:rPr>
                <w:sz w:val="10"/>
              </w:rPr>
            </w:pPr>
          </w:p>
        </w:tc>
      </w:tr>
    </w:tbl>
    <w:p w:rsidR="00F03A28" w:rsidRPr="00D86A24" w:rsidRDefault="00F03A28"/>
    <w:p w:rsidR="00F03A28" w:rsidRPr="00D86A24" w:rsidRDefault="00F03A28" w:rsidP="00F03A28">
      <w:pPr>
        <w:pStyle w:val="Mottagare1"/>
      </w:pPr>
      <w:r w:rsidRPr="00D86A24">
        <w:t>Regeringen</w:t>
      </w:r>
    </w:p>
    <w:p w:rsidR="00F03A28" w:rsidRPr="00D86A24" w:rsidRDefault="00F03A28" w:rsidP="00F03A28">
      <w:pPr>
        <w:pStyle w:val="Mottagare2"/>
      </w:pPr>
      <w:r w:rsidRPr="00D86A24">
        <w:t>Finansdepartementet</w:t>
      </w:r>
    </w:p>
    <w:p w:rsidR="00F03A28" w:rsidRPr="00D86A24" w:rsidRDefault="00F03A28" w:rsidP="00F03A28">
      <w:r w:rsidRPr="00D86A24">
        <w:t>Med överlämnande av finansutskottets betänkande 2011/12:FiU15 Riksrevisionens granskning av myndigheternas insatser för finansiell stabilitet  får jag anmäla att riksdagen denna dag bifallit utskottets förslag till riksdagsbeslut.</w:t>
      </w:r>
    </w:p>
    <w:p w:rsidR="00F03A28" w:rsidRPr="00D86A24" w:rsidRDefault="00F03A28" w:rsidP="00F03A28">
      <w:pPr>
        <w:pStyle w:val="Stockholm"/>
      </w:pPr>
      <w:r w:rsidRPr="00D86A24">
        <w:t>Stockholm den 25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3A28" w:rsidRPr="00D86A24" w:rsidTr="00F03A2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03A28" w:rsidRPr="00D86A24" w:rsidRDefault="00F03A28" w:rsidP="00F03A28">
            <w:pPr>
              <w:pStyle w:val="AvsTalman"/>
            </w:pPr>
            <w:r w:rsidRPr="00D86A24">
              <w:t>Per Westerberg</w:t>
            </w:r>
          </w:p>
        </w:tc>
        <w:tc>
          <w:tcPr>
            <w:tcW w:w="3628" w:type="dxa"/>
          </w:tcPr>
          <w:p w:rsidR="00F03A28" w:rsidRPr="00D86A24" w:rsidRDefault="00F03A28" w:rsidP="00F03A28">
            <w:pPr>
              <w:pStyle w:val="AvsTjnsteman"/>
            </w:pPr>
            <w:r w:rsidRPr="00D86A24">
              <w:t>Claes Mårtensson</w:t>
            </w:r>
          </w:p>
        </w:tc>
      </w:tr>
    </w:tbl>
    <w:p w:rsidR="00D85057" w:rsidRPr="00D86A24" w:rsidRDefault="00D85057" w:rsidP="00F03A28"/>
    <w:sectPr w:rsidR="00D85057" w:rsidRPr="00D86A2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28"/>
    <w:rsid w:val="0009098F"/>
    <w:rsid w:val="000C2D8D"/>
    <w:rsid w:val="001667BD"/>
    <w:rsid w:val="001C2855"/>
    <w:rsid w:val="00224A43"/>
    <w:rsid w:val="00243D3C"/>
    <w:rsid w:val="00244660"/>
    <w:rsid w:val="0026798D"/>
    <w:rsid w:val="002B21EE"/>
    <w:rsid w:val="002B6D86"/>
    <w:rsid w:val="004A0681"/>
    <w:rsid w:val="004C4FD0"/>
    <w:rsid w:val="004F1358"/>
    <w:rsid w:val="00503547"/>
    <w:rsid w:val="00510D48"/>
    <w:rsid w:val="005422B3"/>
    <w:rsid w:val="005F2290"/>
    <w:rsid w:val="00617E4E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86A24"/>
    <w:rsid w:val="00DC0766"/>
    <w:rsid w:val="00E570D1"/>
    <w:rsid w:val="00F03A2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29E13-0C0E-4862-9592-331A376E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117</vt:lpwstr>
  </property>
  <property fmtid="{D5CDD505-2E9C-101B-9397-08002B2CF9AE}" pid="6" name="Datum">
    <vt:lpwstr>2012-01-25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15</vt:lpwstr>
  </property>
  <property fmtid="{D5CDD505-2E9C-101B-9397-08002B2CF9AE}" pid="17" name="RefRubrik">
    <vt:lpwstr>Riksrevisionens granskning av myndigheternas insatser för finansiell stabilitet 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25 januari 2012</vt:lpwstr>
  </property>
</Properties>
</file>