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docMetadata/LabelInfo.xml" ContentType="application/vnd.ms-office.classificationlabel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6" Type="http://schemas.openxmlformats.org/officeDocument/2006/relationships/custom-properties" Target="docProps/custom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6475D2" w:rsidRDefault="008A03F7" w14:paraId="0E6D1770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5CF13659493B49E58F7582FB55BC986C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686be059-83e5-4b70-90dd-d41290f1fab9"/>
        <w:id w:val="-853346657"/>
        <w:lock w:val="sdtLocked"/>
      </w:sdtPr>
      <w:sdtEndPr/>
      <w:sdtContent>
        <w:p w:rsidR="00C94B6B" w:rsidRDefault="009A6A13" w14:paraId="17E27AE7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avveckla elcertifikatssystemet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ABC78B412B0A483DA4C5D7C370D841C9"/>
        </w:placeholder>
        <w:text/>
      </w:sdtPr>
      <w:sdtEndPr/>
      <w:sdtContent>
        <w:p w:rsidRPr="009B062B" w:rsidR="006D79C9" w:rsidP="00333E95" w:rsidRDefault="006D79C9" w14:paraId="5C884FC8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446170" w:rsidP="00446170" w:rsidRDefault="001974AB" w14:paraId="4050248E" w14:textId="77777777">
      <w:pPr>
        <w:pStyle w:val="Normalutanindragellerluft"/>
      </w:pPr>
      <w:r>
        <w:t xml:space="preserve">2003 infördes ett elcertifikatssystem för att öka produktionen av förnybar el. I praktiken </w:t>
      </w:r>
      <w:r w:rsidR="002B5C44">
        <w:t>innebär</w:t>
      </w:r>
      <w:r>
        <w:t xml:space="preserve"> systemet att elkunderna subventionerar investeringar i exempelvis vind- och solkraft. Detta system ska, enligt plan, avvecklas år 2035, men bör förtidsavvecklas då de</w:t>
      </w:r>
      <w:r w:rsidR="001B753C">
        <w:t>t</w:t>
      </w:r>
      <w:r>
        <w:t xml:space="preserve"> </w:t>
      </w:r>
      <w:r w:rsidR="009E1CD8">
        <w:t xml:space="preserve">inte </w:t>
      </w:r>
      <w:r>
        <w:t>fyller sitt syfte och kostar mer än det smakar.</w:t>
      </w:r>
    </w:p>
    <w:p w:rsidR="00446170" w:rsidP="00446170" w:rsidRDefault="002B5C44" w14:paraId="0092C7D7" w14:textId="65F87738">
      <w:r>
        <w:t xml:space="preserve">Systemet hjälpte till att få fart på utbyggnaden av förnybar elproduktion men har under senare år allt mer spelat ut sin roll. </w:t>
      </w:r>
      <w:r w:rsidR="001974AB">
        <w:t xml:space="preserve">2020 fattade riksdagen beslutet om en </w:t>
      </w:r>
      <w:r w:rsidRPr="001974AB" w:rsidR="001974AB">
        <w:t>stopp</w:t>
      </w:r>
      <w:r w:rsidR="00446170">
        <w:softHyphen/>
      </w:r>
      <w:r w:rsidRPr="001974AB" w:rsidR="001974AB">
        <w:t xml:space="preserve">regel samt </w:t>
      </w:r>
      <w:r w:rsidR="001974AB">
        <w:t xml:space="preserve">en avslutning av </w:t>
      </w:r>
      <w:r w:rsidRPr="001974AB" w:rsidR="001974AB">
        <w:t>elcertifikats</w:t>
      </w:r>
      <w:r w:rsidR="001B753C">
        <w:t>s</w:t>
      </w:r>
      <w:r w:rsidRPr="001974AB" w:rsidR="001974AB">
        <w:t xml:space="preserve">ystemet vid utgången av 2035. Beslutet innebär att anläggningar som </w:t>
      </w:r>
      <w:r>
        <w:t xml:space="preserve">inte tagits i drift före utgången av </w:t>
      </w:r>
      <w:r w:rsidRPr="001974AB" w:rsidR="001974AB">
        <w:t>2021 inte godkänns för till</w:t>
      </w:r>
      <w:r w:rsidR="00446170">
        <w:softHyphen/>
      </w:r>
      <w:r w:rsidRPr="001974AB" w:rsidR="001974AB">
        <w:t xml:space="preserve">delning av elcertifikat. </w:t>
      </w:r>
      <w:r>
        <w:t>Detta medför en risk att det kan bli brist på elcertifikat med skenande priser som följd.</w:t>
      </w:r>
    </w:p>
    <w:p w:rsidR="00446170" w:rsidP="00446170" w:rsidRDefault="002B5C44" w14:paraId="6D159418" w14:textId="77777777">
      <w:r>
        <w:t xml:space="preserve">Givet att systemet inte längre driver på utvecklingen mot ett fossilfritt </w:t>
      </w:r>
      <w:r w:rsidR="007169E9">
        <w:t xml:space="preserve">kraftsystem </w:t>
      </w:r>
      <w:r>
        <w:t xml:space="preserve">kan </w:t>
      </w:r>
      <w:r w:rsidR="007169E9">
        <w:t>elcertifikat</w:t>
      </w:r>
      <w:r>
        <w:t>s</w:t>
      </w:r>
      <w:r w:rsidR="001B753C">
        <w:t>s</w:t>
      </w:r>
      <w:r>
        <w:t>ystemet</w:t>
      </w:r>
      <w:r w:rsidR="007169E9">
        <w:t xml:space="preserve"> </w:t>
      </w:r>
      <w:r>
        <w:t>avvecklas tidigare – främst i syfte att bespara elmarknaden en administrativ börda som driver kostnader, utan nytta för elkunder och miljö.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D65D1F55FF5941A3AA50D78AA4C7E696"/>
        </w:placeholder>
      </w:sdtPr>
      <w:sdtEndPr/>
      <w:sdtContent>
        <w:p w:rsidR="006475D2" w:rsidP="006475D2" w:rsidRDefault="006475D2" w14:paraId="7F6B990B" w14:textId="1A092D25"/>
        <w:p w:rsidR="006475D2" w:rsidP="006475D2" w:rsidRDefault="008A03F7" w14:paraId="17BFEAF7" w14:textId="3E7CE2CC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C94B6B" w14:paraId="7AD7E981" w14:textId="77777777">
        <w:trPr>
          <w:cantSplit/>
        </w:trPr>
        <w:tc>
          <w:tcPr>
            <w:tcW w:w="50" w:type="pct"/>
            <w:vAlign w:val="bottom"/>
          </w:tcPr>
          <w:p w:rsidR="00C94B6B" w:rsidRDefault="009A6A13" w14:paraId="4F2950EC" w14:textId="77777777">
            <w:pPr>
              <w:pStyle w:val="Underskrifter"/>
              <w:spacing w:after="0"/>
            </w:pPr>
            <w:r>
              <w:t>Hans Eklind (KD)</w:t>
            </w:r>
          </w:p>
        </w:tc>
        <w:tc>
          <w:tcPr>
            <w:tcW w:w="50" w:type="pct"/>
            <w:vAlign w:val="bottom"/>
          </w:tcPr>
          <w:p w:rsidR="00C94B6B" w:rsidRDefault="009A6A13" w14:paraId="7F12446C" w14:textId="77777777">
            <w:pPr>
              <w:pStyle w:val="Underskrifter"/>
              <w:spacing w:after="0"/>
            </w:pPr>
            <w:r>
              <w:t>Camilla Brodin (KD)</w:t>
            </w:r>
          </w:p>
        </w:tc>
      </w:tr>
    </w:tbl>
    <w:p w:rsidRPr="008E0FE2" w:rsidR="004801AC" w:rsidP="00DF3554" w:rsidRDefault="004801AC" w14:paraId="7CE755DC" w14:textId="38A5B6F6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3A41EA" w14:textId="77777777" w:rsidR="008A03F7" w:rsidRDefault="008A03F7" w:rsidP="000C1CAD">
      <w:pPr>
        <w:spacing w:line="240" w:lineRule="auto"/>
      </w:pPr>
      <w:r>
        <w:separator/>
      </w:r>
    </w:p>
  </w:endnote>
  <w:endnote w:type="continuationSeparator" w:id="0">
    <w:p w14:paraId="2D4D2783" w14:textId="77777777" w:rsidR="008A03F7" w:rsidRDefault="008A03F7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4A9A02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006DCA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6776ED" w14:textId="729BF5B5" w:rsidR="00262EA3" w:rsidRPr="006475D2" w:rsidRDefault="00262EA3" w:rsidP="006475D2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6074BD" w14:textId="77777777" w:rsidR="008A03F7" w:rsidRDefault="008A03F7" w:rsidP="000C1CAD">
      <w:pPr>
        <w:spacing w:line="240" w:lineRule="auto"/>
      </w:pPr>
      <w:r>
        <w:separator/>
      </w:r>
    </w:p>
  </w:footnote>
  <w:footnote w:type="continuationSeparator" w:id="0">
    <w:p w14:paraId="046C8227" w14:textId="77777777" w:rsidR="008A03F7" w:rsidRDefault="008A03F7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2997AE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626D43E" wp14:editId="1AA8F138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844182F" w14:textId="46ABDD5B" w:rsidR="00262EA3" w:rsidRDefault="008A03F7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84F0D4C21D4844F2B4D84AD7416F8A4E"/>
                              </w:placeholder>
                              <w:text/>
                            </w:sdtPr>
                            <w:sdtEndPr/>
                            <w:sdtContent>
                              <w:r w:rsidR="001974AB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E5B93F0CB2D04B9285BCC859495BDD64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626D43E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2844182F" w14:textId="46ABDD5B" w:rsidR="00262EA3" w:rsidRDefault="008A03F7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84F0D4C21D4844F2B4D84AD7416F8A4E"/>
                        </w:placeholder>
                        <w:text/>
                      </w:sdtPr>
                      <w:sdtEndPr/>
                      <w:sdtContent>
                        <w:r w:rsidR="001974AB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E5B93F0CB2D04B9285BCC859495BDD64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4CACE01A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2CFEFB" w14:textId="77777777" w:rsidR="00262EA3" w:rsidRDefault="00262EA3" w:rsidP="008563AC">
    <w:pPr>
      <w:jc w:val="right"/>
    </w:pPr>
  </w:p>
  <w:p w14:paraId="733EDCF0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2E1FA2" w14:textId="77777777" w:rsidR="00262EA3" w:rsidRDefault="008A03F7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5E3AA8A4" wp14:editId="0B64775E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0B804A25" w14:textId="2491F741" w:rsidR="00262EA3" w:rsidRDefault="008A03F7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6475D2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1974AB">
          <w:t>KD</w:t>
        </w:r>
      </w:sdtContent>
    </w:sdt>
    <w:sdt>
      <w:sdtPr>
        <w:alias w:val="CC_Noformat_Partinummer"/>
        <w:tag w:val="CC_Noformat_Partinummer"/>
        <w:id w:val="-2014525982"/>
        <w:lock w:val="contentLocked"/>
        <w:showingPlcHdr/>
        <w:text/>
      </w:sdtPr>
      <w:sdtEndPr/>
      <w:sdtContent>
        <w:r w:rsidR="00821B36">
          <w:t xml:space="preserve"> </w:t>
        </w:r>
      </w:sdtContent>
    </w:sdt>
  </w:p>
  <w:p w14:paraId="53A91B12" w14:textId="77777777" w:rsidR="00262EA3" w:rsidRPr="008227B3" w:rsidRDefault="008A03F7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19807322" w14:textId="6B7372EB" w:rsidR="00262EA3" w:rsidRPr="008227B3" w:rsidRDefault="008A03F7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6475D2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6475D2">
          <w:t>:2974</w:t>
        </w:r>
      </w:sdtContent>
    </w:sdt>
  </w:p>
  <w:p w14:paraId="6FCDA0E9" w14:textId="1A142E77" w:rsidR="00262EA3" w:rsidRDefault="008A03F7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84F0D4C21D4844F2B4D84AD7416F8A4E"/>
        </w:placeholder>
        <w15:appearance w15:val="hidden"/>
        <w:text/>
      </w:sdtPr>
      <w:sdtEndPr/>
      <w:sdtContent>
        <w:r w:rsidR="006475D2">
          <w:t>av Hans Eklind och Camilla Brodin (båda KD)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E5B93F0CB2D04B9285BCC859495BDD64"/>
      </w:placeholder>
      <w:text/>
    </w:sdtPr>
    <w:sdtEndPr/>
    <w:sdtContent>
      <w:p w14:paraId="3EA30860" w14:textId="2FA491F6" w:rsidR="00262EA3" w:rsidRDefault="000A45EF" w:rsidP="00283E0F">
        <w:pPr>
          <w:pStyle w:val="FSHRub2"/>
        </w:pPr>
        <w:r>
          <w:t>Avveckling av elcertifikatssystemet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0F851CED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636955276">
    <w:abstractNumId w:val="9"/>
  </w:num>
  <w:num w:numId="2" w16cid:durableId="662658209">
    <w:abstractNumId w:val="8"/>
  </w:num>
  <w:num w:numId="3" w16cid:durableId="1528636052">
    <w:abstractNumId w:val="16"/>
  </w:num>
  <w:num w:numId="4" w16cid:durableId="1655446913">
    <w:abstractNumId w:val="14"/>
  </w:num>
  <w:num w:numId="5" w16cid:durableId="758988602">
    <w:abstractNumId w:val="17"/>
  </w:num>
  <w:num w:numId="6" w16cid:durableId="1583488739">
    <w:abstractNumId w:val="18"/>
  </w:num>
  <w:num w:numId="7" w16cid:durableId="867719895">
    <w:abstractNumId w:val="11"/>
  </w:num>
  <w:num w:numId="8" w16cid:durableId="1644509274">
    <w:abstractNumId w:val="12"/>
  </w:num>
  <w:num w:numId="9" w16cid:durableId="844829242">
    <w:abstractNumId w:val="15"/>
  </w:num>
  <w:num w:numId="10" w16cid:durableId="2125928308">
    <w:abstractNumId w:val="22"/>
  </w:num>
  <w:num w:numId="11" w16cid:durableId="1389260347">
    <w:abstractNumId w:val="21"/>
  </w:num>
  <w:num w:numId="12" w16cid:durableId="638220043">
    <w:abstractNumId w:val="21"/>
  </w:num>
  <w:num w:numId="13" w16cid:durableId="280579086">
    <w:abstractNumId w:val="3"/>
  </w:num>
  <w:num w:numId="14" w16cid:durableId="288434296">
    <w:abstractNumId w:val="2"/>
  </w:num>
  <w:num w:numId="15" w16cid:durableId="1339114826">
    <w:abstractNumId w:val="1"/>
  </w:num>
  <w:num w:numId="16" w16cid:durableId="1573156195">
    <w:abstractNumId w:val="0"/>
  </w:num>
  <w:num w:numId="17" w16cid:durableId="880752872">
    <w:abstractNumId w:val="7"/>
  </w:num>
  <w:num w:numId="18" w16cid:durableId="1158038998">
    <w:abstractNumId w:val="6"/>
  </w:num>
  <w:num w:numId="19" w16cid:durableId="1953854822">
    <w:abstractNumId w:val="5"/>
  </w:num>
  <w:num w:numId="20" w16cid:durableId="1209103795">
    <w:abstractNumId w:val="4"/>
  </w:num>
  <w:num w:numId="21" w16cid:durableId="1874264155">
    <w:abstractNumId w:val="21"/>
  </w:num>
  <w:num w:numId="22" w16cid:durableId="188762485">
    <w:abstractNumId w:val="21"/>
  </w:num>
  <w:num w:numId="23" w16cid:durableId="608395990">
    <w:abstractNumId w:val="21"/>
  </w:num>
  <w:num w:numId="24" w16cid:durableId="876359760">
    <w:abstractNumId w:val="21"/>
  </w:num>
  <w:num w:numId="25" w16cid:durableId="538052908">
    <w:abstractNumId w:val="21"/>
  </w:num>
  <w:num w:numId="26" w16cid:durableId="234515693">
    <w:abstractNumId w:val="22"/>
  </w:num>
  <w:num w:numId="27" w16cid:durableId="261649983">
    <w:abstractNumId w:val="22"/>
  </w:num>
  <w:num w:numId="28" w16cid:durableId="1998534098">
    <w:abstractNumId w:val="22"/>
  </w:num>
  <w:num w:numId="29" w16cid:durableId="129787087">
    <w:abstractNumId w:val="22"/>
  </w:num>
  <w:num w:numId="30" w16cid:durableId="787242277">
    <w:abstractNumId w:val="21"/>
  </w:num>
  <w:num w:numId="31" w16cid:durableId="1214973744">
    <w:abstractNumId w:val="21"/>
  </w:num>
  <w:num w:numId="32" w16cid:durableId="351228095">
    <w:abstractNumId w:val="22"/>
  </w:num>
  <w:num w:numId="33" w16cid:durableId="1735810166">
    <w:abstractNumId w:val="21"/>
  </w:num>
  <w:num w:numId="34" w16cid:durableId="1785424007">
    <w:abstractNumId w:val="18"/>
  </w:num>
  <w:num w:numId="35" w16cid:durableId="18942230">
    <w:abstractNumId w:val="18"/>
    <w:lvlOverride w:ilvl="0">
      <w:startOverride w:val="1"/>
    </w:lvlOverride>
  </w:num>
  <w:num w:numId="36" w16cid:durableId="1135492772">
    <w:abstractNumId w:val="19"/>
  </w:num>
  <w:num w:numId="37" w16cid:durableId="1581407361">
    <w:abstractNumId w:val="18"/>
    <w:lvlOverride w:ilvl="0">
      <w:startOverride w:val="1"/>
    </w:lvlOverride>
  </w:num>
  <w:num w:numId="38" w16cid:durableId="1864856519">
    <w:abstractNumId w:val="13"/>
  </w:num>
  <w:num w:numId="39" w16cid:durableId="1338574817">
    <w:abstractNumId w:val="10"/>
  </w:num>
  <w:num w:numId="40" w16cid:durableId="185681524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1974AB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645D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2E36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5EF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656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7DD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D92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4AB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53C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5C44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797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170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5D2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9E9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4E2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3F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213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A13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8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5AD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5A1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6B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032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002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537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B408A2"/>
  <w15:chartTrackingRefBased/>
  <w15:docId w15:val="{EA0F794B-971E-4597-8D15-55C9DD574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CF13659493B49E58F7582FB55BC986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CC2F6A5-7B6B-4857-8F66-00F892F97E2A}"/>
      </w:docPartPr>
      <w:docPartBody>
        <w:p w:rsidR="0020372E" w:rsidRDefault="00992281">
          <w:pPr>
            <w:pStyle w:val="5CF13659493B49E58F7582FB55BC986C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ABC78B412B0A483DA4C5D7C370D841C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B076F85-AE64-4D5E-B176-307D500AD676}"/>
      </w:docPartPr>
      <w:docPartBody>
        <w:p w:rsidR="0020372E" w:rsidRDefault="00992281">
          <w:pPr>
            <w:pStyle w:val="ABC78B412B0A483DA4C5D7C370D841C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84F0D4C21D4844F2B4D84AD7416F8A4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C39FDF8-6A26-42B3-B5AF-68709F582B0D}"/>
      </w:docPartPr>
      <w:docPartBody>
        <w:p w:rsidR="0020372E" w:rsidRDefault="00992281">
          <w:pPr>
            <w:pStyle w:val="84F0D4C21D4844F2B4D84AD7416F8A4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5B93F0CB2D04B9285BCC859495BDD6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62FF4D8-B2FE-4C39-A82C-556735BCBCF9}"/>
      </w:docPartPr>
      <w:docPartBody>
        <w:p w:rsidR="0020372E" w:rsidRDefault="00992281">
          <w:pPr>
            <w:pStyle w:val="E5B93F0CB2D04B9285BCC859495BDD64"/>
          </w:pPr>
          <w:r>
            <w:t xml:space="preserve"> </w:t>
          </w:r>
        </w:p>
      </w:docPartBody>
    </w:docPart>
    <w:docPart>
      <w:docPartPr>
        <w:name w:val="D65D1F55FF5941A3AA50D78AA4C7E69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01BF111-B00B-4857-A715-18761AA947CE}"/>
      </w:docPartPr>
      <w:docPartBody>
        <w:p w:rsidR="002B772C" w:rsidRDefault="002B772C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372E"/>
    <w:rsid w:val="0020372E"/>
    <w:rsid w:val="002B772C"/>
    <w:rsid w:val="00350A04"/>
    <w:rsid w:val="00992281"/>
    <w:rsid w:val="00BE7A32"/>
    <w:rsid w:val="00C525A1"/>
    <w:rsid w:val="00C77A7B"/>
    <w:rsid w:val="00C96E6E"/>
    <w:rsid w:val="00D26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5CF13659493B49E58F7582FB55BC986C">
    <w:name w:val="5CF13659493B49E58F7582FB55BC986C"/>
  </w:style>
  <w:style w:type="paragraph" w:customStyle="1" w:styleId="ABC78B412B0A483DA4C5D7C370D841C9">
    <w:name w:val="ABC78B412B0A483DA4C5D7C370D841C9"/>
  </w:style>
  <w:style w:type="paragraph" w:customStyle="1" w:styleId="84F0D4C21D4844F2B4D84AD7416F8A4E">
    <w:name w:val="84F0D4C21D4844F2B4D84AD7416F8A4E"/>
  </w:style>
  <w:style w:type="paragraph" w:customStyle="1" w:styleId="E5B93F0CB2D04B9285BCC859495BDD64">
    <w:name w:val="E5B93F0CB2D04B9285BCC859495BDD6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3EE675F-EF33-4352-81BE-5115E2552206}"/>
</file>

<file path=customXml/itemProps2.xml><?xml version="1.0" encoding="utf-8"?>
<ds:datastoreItem xmlns:ds="http://schemas.openxmlformats.org/officeDocument/2006/customXml" ds:itemID="{6898FDA7-6818-40C6-8C7C-01D46225B12D}"/>
</file>

<file path=customXml/itemProps3.xml><?xml version="1.0" encoding="utf-8"?>
<ds:datastoreItem xmlns:ds="http://schemas.openxmlformats.org/officeDocument/2006/customXml" ds:itemID="{03D4171B-59BF-4192-B3FD-04CD1EA4F975}"/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184</Words>
  <Characters>1068</Characters>
  <Application>Microsoft Office Word</Application>
  <DocSecurity>0</DocSecurity>
  <Lines>21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KD Vänta inte   avveckla elcertifikatssystemet nu</vt:lpstr>
      <vt:lpstr>
      </vt:lpstr>
    </vt:vector>
  </TitlesOfParts>
  <Company>Sveriges riksdag</Company>
  <LinksUpToDate>false</LinksUpToDate>
  <CharactersWithSpaces>1243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