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74F" w:rsidRPr="007D095C" w:rsidRDefault="0088674F" w:rsidP="006D31C8">
      <w:pPr>
        <w:pStyle w:val="Hemstlrubrik"/>
      </w:pPr>
      <w:r w:rsidRPr="007D095C">
        <w:t>Förslag till riksdagsbeslut</w:t>
      </w:r>
    </w:p>
    <w:p w:rsidR="0088674F" w:rsidRPr="007D095C" w:rsidRDefault="0088674F" w:rsidP="0088674F">
      <w:pPr>
        <w:pStyle w:val="Hemstlatt"/>
      </w:pPr>
      <w:r w:rsidRPr="007D095C">
        <w:t xml:space="preserve">Riksdagen tillkännager för regeringen som sin mening </w:t>
      </w:r>
      <w:r w:rsidRPr="007D095C">
        <w:rPr>
          <w:color w:val="000000"/>
        </w:rPr>
        <w:t>vad i motionen anförs om behovet av en bred informationskampanj om miljökvalitetsm</w:t>
      </w:r>
      <w:r w:rsidRPr="007D095C">
        <w:rPr>
          <w:color w:val="000000"/>
        </w:rPr>
        <w:t>å</w:t>
      </w:r>
      <w:r w:rsidRPr="007D095C">
        <w:rPr>
          <w:color w:val="000000"/>
        </w:rPr>
        <w:t>len.</w:t>
      </w:r>
    </w:p>
    <w:p w:rsidR="00E84F25" w:rsidRPr="007D095C" w:rsidRDefault="007C6092" w:rsidP="00E22893">
      <w:pPr>
        <w:pStyle w:val="Rubrik1"/>
      </w:pPr>
      <w:r w:rsidRPr="007D095C">
        <w:t>Motivering</w:t>
      </w:r>
    </w:p>
    <w:p w:rsidR="0088674F" w:rsidRPr="007D095C" w:rsidRDefault="0088674F" w:rsidP="0088674F">
      <w:r w:rsidRPr="007D095C">
        <w:t>Det övergripande målet för svensk miljöpolitik är ”att till nästa generation lämna över ett samhälle där de stora miljöproblemen är lösta”. En viktig del för att förverkliga denna vision är arbetet med de 15 miljökvalitetsmålen. Miljömålen skall säkra frisk luft, giftfria miljöer, grundvatten av god kvalitet och säker strålmiljö – frågor som är avgörande såväl för våra barn och bar</w:t>
      </w:r>
      <w:r w:rsidRPr="007D095C">
        <w:t>n</w:t>
      </w:r>
      <w:r w:rsidRPr="007D095C">
        <w:t>barn som för oss själva här och nu. De gröna delmålen om bebyggd miljö, hav, sjöar, skogar, fjäll och kulturlandskap har avgörande betydelse för fra</w:t>
      </w:r>
      <w:r w:rsidRPr="007D095C">
        <w:t>m</w:t>
      </w:r>
      <w:r w:rsidRPr="007D095C">
        <w:t>tida generationer. Den livskvalitet som allemansrätten, skogen och naturen ger oss svenskar är ovärderlig. För vad vore livet utan rent vatten, svam</w:t>
      </w:r>
      <w:r w:rsidRPr="007D095C">
        <w:t>p</w:t>
      </w:r>
      <w:r w:rsidR="00CD22A4" w:rsidRPr="007D095C">
        <w:t>p</w:t>
      </w:r>
      <w:r w:rsidRPr="007D095C">
        <w:t xml:space="preserve">lockning, fågelsång och skogspromenader? I regeringens proposition 2004/05:150 </w:t>
      </w:r>
      <w:r w:rsidRPr="007D095C">
        <w:rPr>
          <w:i/>
        </w:rPr>
        <w:t>Svenska miljömål – ett gemensamt uppdrag</w:t>
      </w:r>
      <w:r w:rsidRPr="007D095C">
        <w:t xml:space="preserve"> vill man vidareu</w:t>
      </w:r>
      <w:r w:rsidRPr="007D095C">
        <w:t>t</w:t>
      </w:r>
      <w:r w:rsidRPr="007D095C">
        <w:t>veckla arb</w:t>
      </w:r>
      <w:r w:rsidRPr="007D095C">
        <w:t>e</w:t>
      </w:r>
      <w:r w:rsidRPr="007D095C">
        <w:t>tet med miljökvalitetsmålen.</w:t>
      </w:r>
      <w:r w:rsidR="006D31C8" w:rsidRPr="007D095C">
        <w:t xml:space="preserve"> Bland annat föreslås införande</w:t>
      </w:r>
      <w:r w:rsidRPr="007D095C">
        <w:t xml:space="preserve"> av ett sextonde</w:t>
      </w:r>
      <w:r w:rsidR="006D31C8" w:rsidRPr="007D095C">
        <w:t xml:space="preserve"> miljökvalitetsmål om biologisk</w:t>
      </w:r>
      <w:r w:rsidRPr="007D095C">
        <w:t xml:space="preserve"> mångfald. Att arbetet med miljökv</w:t>
      </w:r>
      <w:r w:rsidRPr="007D095C">
        <w:t>a</w:t>
      </w:r>
      <w:r w:rsidRPr="007D095C">
        <w:t>litetsmålen fortskrider är positivt. I uppföljningsarbetet med miljökvalitetsm</w:t>
      </w:r>
      <w:r w:rsidRPr="007D095C">
        <w:t>å</w:t>
      </w:r>
      <w:r w:rsidRPr="007D095C">
        <w:t xml:space="preserve">len får vi dock inte glömma bort betydelsen av arbetet som en läroprocess. Vi </w:t>
      </w:r>
      <w:r w:rsidR="006D31C8" w:rsidRPr="007D095C">
        <w:t>får</w:t>
      </w:r>
      <w:r w:rsidRPr="007D095C">
        <w:t xml:space="preserve"> hela tiden nya kunskaper i miljöarbetet</w:t>
      </w:r>
      <w:r w:rsidR="006D31C8" w:rsidRPr="007D095C">
        <w:t>, k</w:t>
      </w:r>
      <w:r w:rsidRPr="007D095C">
        <w:t>unskaper som måste spridas till befolkningen för att visa hur viktigt miljöarbetet är. Vi behöver väcka ett större engagemang i miljöfrågorna genom att bland annat involvera komm</w:t>
      </w:r>
      <w:r w:rsidRPr="007D095C">
        <w:t>u</w:t>
      </w:r>
      <w:r w:rsidRPr="007D095C">
        <w:t>nerna och folkrörelserna. Enligt mitt förmenande är ett stort miljöengagemang och miljömedvetande hos medborgarna en förutsättning för att vi ska</w:t>
      </w:r>
      <w:r w:rsidR="006D31C8" w:rsidRPr="007D095C">
        <w:t>ll</w:t>
      </w:r>
      <w:r w:rsidRPr="007D095C">
        <w:t xml:space="preserve"> lyckas uppnå miljömålen. Jag menar därför att uppföljningsarbetet med miljökval</w:t>
      </w:r>
      <w:r w:rsidRPr="007D095C">
        <w:t>i</w:t>
      </w:r>
      <w:r w:rsidRPr="007D095C">
        <w:t>tetsmålen bör förenas med en bred informationskampanj som riktar sig till kommuner, föreningslivet, folkrörelserna och medborgarna.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31C8" w:rsidRPr="007D095C">
        <w:tblPrEx>
          <w:tblCellMar>
            <w:top w:w="0" w:type="dxa"/>
            <w:bottom w:w="0" w:type="dxa"/>
          </w:tblCellMar>
        </w:tblPrEx>
        <w:trPr>
          <w:cantSplit/>
        </w:trPr>
        <w:tc>
          <w:tcPr>
            <w:tcW w:w="3046" w:type="dxa"/>
          </w:tcPr>
          <w:p w:rsidR="006D31C8" w:rsidRPr="007D095C" w:rsidRDefault="006D31C8" w:rsidP="006D31C8">
            <w:pPr>
              <w:pStyle w:val="UnderskriftDatum"/>
              <w:spacing w:before="0"/>
            </w:pPr>
            <w:r w:rsidRPr="007D095C">
              <w:lastRenderedPageBreak/>
              <w:t>Stockholm den 28 september 2005</w:t>
            </w:r>
          </w:p>
        </w:tc>
        <w:tc>
          <w:tcPr>
            <w:tcW w:w="3047" w:type="dxa"/>
          </w:tcPr>
          <w:p w:rsidR="006D31C8" w:rsidRPr="007D095C" w:rsidRDefault="006D31C8" w:rsidP="006D31C8">
            <w:pPr>
              <w:pStyle w:val="Underskrifter"/>
            </w:pPr>
          </w:p>
        </w:tc>
      </w:tr>
      <w:tr w:rsidR="006D31C8" w:rsidRPr="007D095C">
        <w:tblPrEx>
          <w:tblCellMar>
            <w:top w:w="0" w:type="dxa"/>
            <w:bottom w:w="0" w:type="dxa"/>
          </w:tblCellMar>
        </w:tblPrEx>
        <w:trPr>
          <w:cantSplit/>
        </w:trPr>
        <w:tc>
          <w:tcPr>
            <w:tcW w:w="3046" w:type="dxa"/>
          </w:tcPr>
          <w:p w:rsidR="006D31C8" w:rsidRPr="007D095C" w:rsidRDefault="006D31C8" w:rsidP="006D31C8">
            <w:pPr>
              <w:pStyle w:val="Underskrifter"/>
            </w:pPr>
            <w:r w:rsidRPr="007D095C">
              <w:t>Michael Hagberg (s)</w:t>
            </w:r>
          </w:p>
        </w:tc>
        <w:tc>
          <w:tcPr>
            <w:tcW w:w="3047" w:type="dxa"/>
          </w:tcPr>
          <w:p w:rsidR="006D31C8" w:rsidRPr="007D095C" w:rsidRDefault="006D31C8" w:rsidP="006D31C8">
            <w:pPr>
              <w:pStyle w:val="Underskrifter"/>
            </w:pPr>
          </w:p>
        </w:tc>
      </w:tr>
    </w:tbl>
    <w:p w:rsidR="0088674F" w:rsidRPr="007D095C" w:rsidRDefault="0088674F" w:rsidP="006D31C8">
      <w:pPr>
        <w:pStyle w:val="Normaltindrag"/>
      </w:pPr>
    </w:p>
    <w:sectPr w:rsidR="0088674F" w:rsidRPr="007D095C" w:rsidSect="006D31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CDF" w:rsidRPr="007D095C" w:rsidRDefault="00865CDF">
      <w:r w:rsidRPr="007D095C">
        <w:separator/>
      </w:r>
    </w:p>
  </w:endnote>
  <w:endnote w:type="continuationSeparator" w:id="0">
    <w:p w:rsidR="00865CDF" w:rsidRPr="007D095C" w:rsidRDefault="00865CDF">
      <w:r w:rsidRPr="007D09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CE6" w:rsidRPr="007D095C" w:rsidRDefault="007D095C" w:rsidP="006D31C8">
    <w:pPr>
      <w:pStyle w:val="Sidfot"/>
    </w:pPr>
    <w:r w:rsidRPr="007D09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01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C8" w:rsidRDefault="006D31C8">
                          <w:pPr>
                            <w:pStyle w:val="NormalS5sidnrV"/>
                          </w:pPr>
                          <w:r>
                            <w:fldChar w:fldCharType="begin"/>
                          </w:r>
                          <w:r>
                            <w:instrText xml:space="preserve"> PAGE *\charformat</w:instrText>
                          </w:r>
                          <w:r>
                            <w:fldChar w:fldCharType="separate"/>
                          </w:r>
                          <w:r w:rsidR="00CD22A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1C8" w:rsidRDefault="006D31C8">
                    <w:pPr>
                      <w:pStyle w:val="NormalS5sidnrV"/>
                    </w:pPr>
                    <w:r>
                      <w:fldChar w:fldCharType="begin"/>
                    </w:r>
                    <w:r>
                      <w:instrText xml:space="preserve"> PAGE *\charformat</w:instrText>
                    </w:r>
                    <w:r>
                      <w:fldChar w:fldCharType="separate"/>
                    </w:r>
                    <w:r w:rsidR="00CD22A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D095C" w:rsidRDefault="007D095C" w:rsidP="006D31C8">
    <w:pPr>
      <w:pStyle w:val="Sidfot"/>
    </w:pPr>
    <w:r w:rsidRPr="007D09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826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C8" w:rsidRDefault="006D31C8">
                          <w:pPr>
                            <w:pStyle w:val="NormalS5sidnrH"/>
                            <w:ind w:right="0"/>
                          </w:pPr>
                          <w:r>
                            <w:fldChar w:fldCharType="begin"/>
                          </w:r>
                          <w:r>
                            <w:instrText xml:space="preserve"> PAGE *\charformat</w:instrText>
                          </w:r>
                          <w:r>
                            <w:fldChar w:fldCharType="separate"/>
                          </w:r>
                          <w:r w:rsidR="00CD22A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1C8" w:rsidRDefault="006D31C8">
                    <w:pPr>
                      <w:pStyle w:val="NormalS5sidnrH"/>
                      <w:ind w:right="0"/>
                    </w:pPr>
                    <w:r>
                      <w:fldChar w:fldCharType="begin"/>
                    </w:r>
                    <w:r>
                      <w:instrText xml:space="preserve"> PAGE *\charformat</w:instrText>
                    </w:r>
                    <w:r>
                      <w:fldChar w:fldCharType="separate"/>
                    </w:r>
                    <w:r w:rsidR="00CD22A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D095C" w:rsidRDefault="007D095C" w:rsidP="006D31C8">
    <w:pPr>
      <w:pStyle w:val="Sidfot"/>
    </w:pPr>
    <w:r w:rsidRPr="007D09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531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C8" w:rsidRDefault="006D31C8">
                          <w:pPr>
                            <w:pStyle w:val="NormalS5sidnrH"/>
                            <w:ind w:right="0"/>
                          </w:pPr>
                          <w:r>
                            <w:fldChar w:fldCharType="begin"/>
                          </w:r>
                          <w:r>
                            <w:instrText xml:space="preserve"> PAGE *\charformat</w:instrText>
                          </w:r>
                          <w:r>
                            <w:fldChar w:fldCharType="separate"/>
                          </w:r>
                          <w:r w:rsidR="00CD22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1C8" w:rsidRDefault="006D31C8">
                    <w:pPr>
                      <w:pStyle w:val="NormalS5sidnrH"/>
                      <w:ind w:right="0"/>
                    </w:pPr>
                    <w:r>
                      <w:fldChar w:fldCharType="begin"/>
                    </w:r>
                    <w:r>
                      <w:instrText xml:space="preserve"> PAGE *\charformat</w:instrText>
                    </w:r>
                    <w:r>
                      <w:fldChar w:fldCharType="separate"/>
                    </w:r>
                    <w:r w:rsidR="00CD22A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CDF" w:rsidRPr="007D095C" w:rsidRDefault="00865CDF">
      <w:r w:rsidRPr="007D095C">
        <w:separator/>
      </w:r>
    </w:p>
  </w:footnote>
  <w:footnote w:type="continuationSeparator" w:id="0">
    <w:p w:rsidR="00865CDF" w:rsidRPr="007D095C" w:rsidRDefault="00865CDF">
      <w:r w:rsidRPr="007D09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CE6" w:rsidRPr="007D095C" w:rsidRDefault="007D095C" w:rsidP="006D31C8">
    <w:pPr>
      <w:pStyle w:val="Sidhuvud"/>
    </w:pPr>
    <w:r w:rsidRPr="007D09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985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C8" w:rsidRDefault="006D31C8">
                          <w:pPr>
                            <w:pStyle w:val="KantRubrikS5V"/>
                          </w:pPr>
                          <w:r>
                            <w:fldChar w:fldCharType="begin"/>
                          </w:r>
                          <w:r>
                            <w:instrText xml:space="preserve"> DOCPROPERTY "YearUser" *\charformat </w:instrText>
                          </w:r>
                          <w:r>
                            <w:fldChar w:fldCharType="separate"/>
                          </w:r>
                          <w:r w:rsidR="00CD22A4">
                            <w:t>2005/06</w:t>
                          </w:r>
                          <w:r>
                            <w:fldChar w:fldCharType="end"/>
                          </w:r>
                          <w:r>
                            <w:t>:</w:t>
                          </w:r>
                          <w:r>
                            <w:fldChar w:fldCharType="begin"/>
                          </w:r>
                          <w:r>
                            <w:instrText xml:space="preserve"> DOCPROPERTY "Motionsnummer" *\charformat </w:instrText>
                          </w:r>
                          <w:r>
                            <w:fldChar w:fldCharType="separate"/>
                          </w:r>
                          <w:r w:rsidR="00CD22A4">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1C8" w:rsidRDefault="006D31C8">
                    <w:pPr>
                      <w:pStyle w:val="KantRubrikS5V"/>
                    </w:pPr>
                    <w:r>
                      <w:fldChar w:fldCharType="begin"/>
                    </w:r>
                    <w:r>
                      <w:instrText xml:space="preserve"> DOCPROPERTY "YearUser" *\charformat </w:instrText>
                    </w:r>
                    <w:r>
                      <w:fldChar w:fldCharType="separate"/>
                    </w:r>
                    <w:r w:rsidR="00CD22A4">
                      <w:t>2005/06</w:t>
                    </w:r>
                    <w:r>
                      <w:fldChar w:fldCharType="end"/>
                    </w:r>
                    <w:r>
                      <w:t>:</w:t>
                    </w:r>
                    <w:r>
                      <w:fldChar w:fldCharType="begin"/>
                    </w:r>
                    <w:r>
                      <w:instrText xml:space="preserve"> DOCPROPERTY "Motionsnummer" *\charformat </w:instrText>
                    </w:r>
                    <w:r>
                      <w:fldChar w:fldCharType="separate"/>
                    </w:r>
                    <w:r w:rsidR="00CD22A4">
                      <w:t>MJ427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D095C" w:rsidRDefault="007D095C" w:rsidP="006D31C8">
    <w:pPr>
      <w:pStyle w:val="Sidhuvud"/>
    </w:pPr>
    <w:r w:rsidRPr="007D09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625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1C8" w:rsidRDefault="006D31C8">
                          <w:pPr>
                            <w:pStyle w:val="KantRubrikS5H"/>
                            <w:ind w:right="0"/>
                          </w:pPr>
                          <w:r>
                            <w:fldChar w:fldCharType="begin"/>
                          </w:r>
                          <w:r>
                            <w:instrText xml:space="preserve"> DOCPROPERTY "YearUser" *\charformat </w:instrText>
                          </w:r>
                          <w:r>
                            <w:fldChar w:fldCharType="separate"/>
                          </w:r>
                          <w:r w:rsidR="00CD22A4">
                            <w:t>2005/06</w:t>
                          </w:r>
                          <w:r>
                            <w:fldChar w:fldCharType="end"/>
                          </w:r>
                          <w:r>
                            <w:t>:</w:t>
                          </w:r>
                          <w:r>
                            <w:fldChar w:fldCharType="begin"/>
                          </w:r>
                          <w:r>
                            <w:instrText xml:space="preserve"> DOCPROPERTY "Motionsnummer" *\charformat </w:instrText>
                          </w:r>
                          <w:r>
                            <w:fldChar w:fldCharType="separate"/>
                          </w:r>
                          <w:r w:rsidR="00CD22A4">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1C8" w:rsidRDefault="006D31C8">
                    <w:pPr>
                      <w:pStyle w:val="KantRubrikS5H"/>
                      <w:ind w:right="0"/>
                    </w:pPr>
                    <w:r>
                      <w:fldChar w:fldCharType="begin"/>
                    </w:r>
                    <w:r>
                      <w:instrText xml:space="preserve"> DOCPROPERTY "YearUser" *\charformat </w:instrText>
                    </w:r>
                    <w:r>
                      <w:fldChar w:fldCharType="separate"/>
                    </w:r>
                    <w:r w:rsidR="00CD22A4">
                      <w:t>2005/06</w:t>
                    </w:r>
                    <w:r>
                      <w:fldChar w:fldCharType="end"/>
                    </w:r>
                    <w:r>
                      <w:t>:</w:t>
                    </w:r>
                    <w:r>
                      <w:fldChar w:fldCharType="begin"/>
                    </w:r>
                    <w:r>
                      <w:instrText xml:space="preserve"> DOCPROPERTY "Motionsnummer" *\charformat </w:instrText>
                    </w:r>
                    <w:r>
                      <w:fldChar w:fldCharType="separate"/>
                    </w:r>
                    <w:r w:rsidR="00CD22A4">
                      <w:t>MJ427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1C8" w:rsidRPr="007D095C" w:rsidRDefault="006D31C8">
    <w:pPr>
      <w:pStyle w:val="FSHNormal"/>
      <w:tabs>
        <w:tab w:val="right" w:pos="5840"/>
      </w:tabs>
    </w:pPr>
    <w:r w:rsidRPr="007D095C">
      <w:br/>
    </w:r>
    <w:r w:rsidRPr="007D095C">
      <w:fldChar w:fldCharType="begin" w:fldLock="1"/>
    </w:r>
    <w:r w:rsidRPr="007D095C">
      <w:instrText xml:space="preserve"> DOCPROPERTY</w:instrText>
    </w:r>
    <w:r w:rsidRPr="007D095C">
      <w:rPr>
        <w:sz w:val="18"/>
      </w:rPr>
      <w:instrText xml:space="preserve"> "YearUser" *\charformat </w:instrText>
    </w:r>
    <w:r w:rsidRPr="007D095C">
      <w:fldChar w:fldCharType="separate"/>
    </w:r>
    <w:r w:rsidR="00CD22A4" w:rsidRPr="007D095C">
      <w:t>2005/06</w:t>
    </w:r>
    <w:r w:rsidRPr="007D095C">
      <w:fldChar w:fldCharType="end"/>
    </w:r>
    <w:r w:rsidRPr="007D095C">
      <w:t xml:space="preserve"> </w:t>
    </w:r>
    <w:r w:rsidRPr="007D095C">
      <w:tab/>
      <w:t xml:space="preserve">mnr: </w:t>
    </w:r>
    <w:r w:rsidRPr="007D095C">
      <w:fldChar w:fldCharType="begin" w:fldLock="1"/>
    </w:r>
    <w:r w:rsidRPr="007D095C">
      <w:instrText xml:space="preserve"> DOCPROPERTY</w:instrText>
    </w:r>
    <w:r w:rsidRPr="007D095C">
      <w:rPr>
        <w:sz w:val="18"/>
      </w:rPr>
      <w:instrText xml:space="preserve"> "Motionsnummer" *\charformat </w:instrText>
    </w:r>
    <w:r w:rsidRPr="007D095C">
      <w:fldChar w:fldCharType="separate"/>
    </w:r>
    <w:r w:rsidR="00CD22A4" w:rsidRPr="007D095C">
      <w:t>MJ427</w:t>
    </w:r>
    <w:r w:rsidRPr="007D095C">
      <w:fldChar w:fldCharType="end"/>
    </w:r>
    <w:r w:rsidRPr="007D095C">
      <w:br/>
    </w:r>
    <w:r w:rsidRPr="007D095C">
      <w:fldChar w:fldCharType="begin" w:fldLock="1"/>
    </w:r>
    <w:r w:rsidRPr="007D095C">
      <w:instrText xml:space="preserve"> DOCPROPERTY</w:instrText>
    </w:r>
    <w:r w:rsidRPr="007D095C">
      <w:rPr>
        <w:sz w:val="18"/>
      </w:rPr>
      <w:instrText xml:space="preserve"> "Samling" *\charformat </w:instrText>
    </w:r>
    <w:r w:rsidRPr="007D095C">
      <w:fldChar w:fldCharType="end"/>
    </w:r>
    <w:r w:rsidRPr="007D095C">
      <w:tab/>
      <w:t xml:space="preserve">pnr: </w:t>
    </w:r>
    <w:r w:rsidRPr="007D095C">
      <w:fldChar w:fldCharType="begin" w:fldLock="1"/>
    </w:r>
    <w:r w:rsidRPr="007D095C">
      <w:instrText xml:space="preserve"> DOCPROPERTY</w:instrText>
    </w:r>
    <w:r w:rsidRPr="007D095C">
      <w:rPr>
        <w:sz w:val="18"/>
      </w:rPr>
      <w:instrText xml:space="preserve"> "Partinummer" *\charformat </w:instrText>
    </w:r>
    <w:r w:rsidRPr="007D095C">
      <w:fldChar w:fldCharType="separate"/>
    </w:r>
    <w:r w:rsidR="00CD22A4" w:rsidRPr="007D095C">
      <w:t>s3423</w:t>
    </w:r>
    <w:r w:rsidRPr="007D095C">
      <w:fldChar w:fldCharType="end"/>
    </w:r>
  </w:p>
  <w:p w:rsidR="006D31C8" w:rsidRPr="007D095C" w:rsidRDefault="006D31C8">
    <w:pPr>
      <w:pStyle w:val="FSHRub1"/>
    </w:pPr>
    <w:r w:rsidRPr="007D095C">
      <w:t>Motion till riksdagen</w:t>
    </w:r>
    <w:r w:rsidRPr="007D095C">
      <w:br/>
    </w:r>
    <w:r w:rsidRPr="007D095C">
      <w:fldChar w:fldCharType="begin" w:fldLock="1"/>
    </w:r>
    <w:r w:rsidRPr="007D095C">
      <w:instrText xml:space="preserve"> DOCPROPERTY "YearUser" *\charformat </w:instrText>
    </w:r>
    <w:r w:rsidRPr="007D095C">
      <w:fldChar w:fldCharType="separate"/>
    </w:r>
    <w:r w:rsidR="00CD22A4" w:rsidRPr="007D095C">
      <w:t>2005/06</w:t>
    </w:r>
    <w:r w:rsidRPr="007D095C">
      <w:fldChar w:fldCharType="end"/>
    </w:r>
    <w:r w:rsidRPr="007D095C">
      <w:t>:</w:t>
    </w:r>
    <w:r w:rsidRPr="007D095C">
      <w:fldChar w:fldCharType="begin" w:fldLock="1"/>
    </w:r>
    <w:r w:rsidRPr="007D095C">
      <w:instrText xml:space="preserve"> DOCPROPERTY "Motionsnummer" *\charformat </w:instrText>
    </w:r>
    <w:r w:rsidRPr="007D095C">
      <w:fldChar w:fldCharType="separate"/>
    </w:r>
    <w:r w:rsidR="00CD22A4" w:rsidRPr="007D095C">
      <w:t>MJ427</w:t>
    </w:r>
    <w:r w:rsidRPr="007D095C">
      <w:fldChar w:fldCharType="end"/>
    </w:r>
  </w:p>
  <w:p w:rsidR="006D31C8" w:rsidRPr="007D095C" w:rsidRDefault="006D31C8">
    <w:pPr>
      <w:pStyle w:val="FSHNormalS5"/>
    </w:pPr>
    <w:r w:rsidRPr="007D095C">
      <w:fldChar w:fldCharType="begin" w:fldLock="1"/>
    </w:r>
    <w:r w:rsidRPr="007D095C">
      <w:instrText xml:space="preserve"> DOCPROPERTY "MotionarText" *\charformat </w:instrText>
    </w:r>
    <w:r w:rsidRPr="007D095C">
      <w:fldChar w:fldCharType="separate"/>
    </w:r>
    <w:r w:rsidR="00CD22A4" w:rsidRPr="007D095C">
      <w:t>av Michael Hagberg (s)</w:t>
    </w:r>
    <w:r w:rsidRPr="007D095C">
      <w:fldChar w:fldCharType="end"/>
    </w:r>
    <w:r w:rsidRPr="007D095C">
      <w:br/>
    </w:r>
    <w:r w:rsidRPr="007D095C">
      <w:fldChar w:fldCharType="begin" w:fldLock="1"/>
    </w:r>
    <w:r w:rsidRPr="007D095C">
      <w:instrText xml:space="preserve"> DOCPROPERTY "SvarFrasKort" *\charformat </w:instrText>
    </w:r>
    <w:r w:rsidRPr="007D095C">
      <w:fldChar w:fldCharType="end"/>
    </w:r>
  </w:p>
  <w:p w:rsidR="006D31C8" w:rsidRPr="007D095C" w:rsidRDefault="006D31C8">
    <w:pPr>
      <w:pStyle w:val="FSHTitel"/>
    </w:pPr>
    <w:r w:rsidRPr="007D095C">
      <w:fldChar w:fldCharType="begin" w:fldLock="1"/>
    </w:r>
    <w:r w:rsidRPr="007D095C">
      <w:instrText xml:space="preserve"> DOCPROPERTY</w:instrText>
    </w:r>
    <w:r w:rsidRPr="007D095C">
      <w:rPr>
        <w:sz w:val="18"/>
      </w:rPr>
      <w:instrText xml:space="preserve"> "RubrikSvar" *\charformat </w:instrText>
    </w:r>
    <w:r w:rsidRPr="007D095C">
      <w:fldChar w:fldCharType="separate"/>
    </w:r>
    <w:r w:rsidR="00CD22A4" w:rsidRPr="007D095C">
      <w:t>Kampanj om miljökvalitetsmålen</w:t>
    </w:r>
    <w:r w:rsidRPr="007D095C">
      <w:fldChar w:fldCharType="end"/>
    </w:r>
  </w:p>
  <w:p w:rsidR="006D31C8" w:rsidRPr="007D095C" w:rsidRDefault="006D31C8" w:rsidP="006D31C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0496001">
    <w:abstractNumId w:val="13"/>
  </w:num>
  <w:num w:numId="2" w16cid:durableId="1677265786">
    <w:abstractNumId w:val="10"/>
  </w:num>
  <w:num w:numId="3" w16cid:durableId="148137357">
    <w:abstractNumId w:val="11"/>
  </w:num>
  <w:num w:numId="4" w16cid:durableId="401682580">
    <w:abstractNumId w:val="12"/>
  </w:num>
  <w:num w:numId="5" w16cid:durableId="1765496285">
    <w:abstractNumId w:val="8"/>
  </w:num>
  <w:num w:numId="6" w16cid:durableId="1452432134">
    <w:abstractNumId w:val="3"/>
  </w:num>
  <w:num w:numId="7" w16cid:durableId="776407237">
    <w:abstractNumId w:val="2"/>
  </w:num>
  <w:num w:numId="8" w16cid:durableId="537359111">
    <w:abstractNumId w:val="1"/>
  </w:num>
  <w:num w:numId="9" w16cid:durableId="846212632">
    <w:abstractNumId w:val="0"/>
  </w:num>
  <w:num w:numId="10" w16cid:durableId="155197108">
    <w:abstractNumId w:val="9"/>
  </w:num>
  <w:num w:numId="11" w16cid:durableId="498008224">
    <w:abstractNumId w:val="7"/>
  </w:num>
  <w:num w:numId="12" w16cid:durableId="827213214">
    <w:abstractNumId w:val="6"/>
  </w:num>
  <w:num w:numId="13" w16cid:durableId="35810933">
    <w:abstractNumId w:val="5"/>
  </w:num>
  <w:num w:numId="14" w16cid:durableId="1562253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2F7674"/>
    <w:rsid w:val="00064BC3"/>
    <w:rsid w:val="00066775"/>
    <w:rsid w:val="00072FB9"/>
    <w:rsid w:val="00100531"/>
    <w:rsid w:val="00201DFB"/>
    <w:rsid w:val="00204A63"/>
    <w:rsid w:val="00212FF1"/>
    <w:rsid w:val="00230193"/>
    <w:rsid w:val="0025068A"/>
    <w:rsid w:val="002818D3"/>
    <w:rsid w:val="002D11A8"/>
    <w:rsid w:val="002F7674"/>
    <w:rsid w:val="00445271"/>
    <w:rsid w:val="004A0504"/>
    <w:rsid w:val="004E38D9"/>
    <w:rsid w:val="005840D1"/>
    <w:rsid w:val="00613ECD"/>
    <w:rsid w:val="006D31C8"/>
    <w:rsid w:val="00740D6D"/>
    <w:rsid w:val="00743CE6"/>
    <w:rsid w:val="00794149"/>
    <w:rsid w:val="007B67A7"/>
    <w:rsid w:val="007C6092"/>
    <w:rsid w:val="007D095C"/>
    <w:rsid w:val="00865CDF"/>
    <w:rsid w:val="0088674F"/>
    <w:rsid w:val="00A053C6"/>
    <w:rsid w:val="00B13BF0"/>
    <w:rsid w:val="00C1285C"/>
    <w:rsid w:val="00C27B7D"/>
    <w:rsid w:val="00CD22A4"/>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72B283-11A4-418F-B91C-D6F885D5C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D31C8"/>
    <w:pPr>
      <w:spacing w:after="250"/>
    </w:pPr>
  </w:style>
  <w:style w:type="paragraph" w:customStyle="1" w:styleId="Hemstlatt">
    <w:name w:val="Hemstl_att"/>
    <w:aliases w:val="HemstPunkt,HemstPunktFlera,HemställansPunkt,Förslagstext"/>
    <w:basedOn w:val="Normal"/>
    <w:next w:val="Normal"/>
    <w:rsid w:val="005840D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F7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267</Words>
  <Characters>1685</Characters>
  <Application>Microsoft Office Word</Application>
  <DocSecurity>4</DocSecurity>
  <Lines>32</Lines>
  <Paragraphs>6</Paragraphs>
  <ScaleCrop>false</ScaleCrop>
  <HeadingPairs>
    <vt:vector size="2" baseType="variant">
      <vt:variant>
        <vt:lpstr>Rubrik</vt:lpstr>
      </vt:variant>
      <vt:variant>
        <vt:i4>1</vt:i4>
      </vt:variant>
    </vt:vector>
  </HeadingPairs>
  <TitlesOfParts>
    <vt:vector size="1" baseType="lpstr">
      <vt:lpstr>MJ427</vt:lpstr>
    </vt:vector>
  </TitlesOfParts>
  <Company>Riksdagen</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MJ427</dc:title>
  <dc:subject>MJ427</dc:subject>
  <dc:creator>Riksdagen</dc:creator>
  <cp:keywords>Riksdagen</cp:keywords>
  <dc:description/>
  <cp:lastModifiedBy>Lars Brink</cp:lastModifiedBy>
  <cp:revision>2</cp:revision>
  <cp:lastPrinted>2006-01-17T10:07:00Z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Kampanj om miljökvalitetsmålen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Kampanj om miljökvalitetsmålen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20052006000000000115000034230069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20052006000000000115000034230069</vt:lpwstr>
  </property>
  <property fmtid="{D5CDD505-2E9C-101B-9397-08002B2CF9AE}" pid="50" name="nummer">
    <vt:lpwstr>427</vt:lpwstr>
  </property>
  <property fmtid="{D5CDD505-2E9C-101B-9397-08002B2CF9AE}" pid="51" name="utskottsbeteckning">
    <vt:lpwstr>MJ</vt:lpwstr>
  </property>
</Properties>
</file>