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3A1AC8">
              <w:rPr>
                <w:b/>
                <w:lang w:eastAsia="en-US"/>
              </w:rPr>
              <w:t>32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2019-05-17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3A1AC8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BB3655">
              <w:rPr>
                <w:color w:val="000000" w:themeColor="text1"/>
                <w:lang w:eastAsia="en-US"/>
              </w:rPr>
              <w:t>.00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012A1D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10.15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den </w:t>
            </w:r>
            <w:r w:rsidR="003A1AC8">
              <w:rPr>
                <w:snapToGrid w:val="0"/>
                <w:color w:val="000000" w:themeColor="text1"/>
                <w:lang w:eastAsia="en-US"/>
              </w:rPr>
              <w:t>15</w:t>
            </w:r>
            <w:r w:rsidR="00051782">
              <w:rPr>
                <w:snapToGrid w:val="0"/>
                <w:color w:val="000000" w:themeColor="text1"/>
                <w:lang w:eastAsia="en-US"/>
              </w:rPr>
              <w:t xml:space="preserve"> maj</w:t>
            </w:r>
            <w:r w:rsidR="00CE4EC1">
              <w:rPr>
                <w:snapToGrid w:val="0"/>
                <w:color w:val="000000" w:themeColor="text1"/>
                <w:lang w:eastAsia="en-US"/>
              </w:rPr>
              <w:t xml:space="preserve"> 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6946" w:type="dxa"/>
          </w:tcPr>
          <w:p w:rsidR="008807AF" w:rsidRPr="0003112F" w:rsidRDefault="003A1AC8" w:rsidP="00453FEF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Hans Dahlgren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944D43">
              <w:rPr>
                <w:rFonts w:eastAsiaTheme="minorHAnsi"/>
                <w:color w:val="000000"/>
                <w:lang w:eastAsia="en-US"/>
              </w:rPr>
              <w:t>, informerade och sa</w:t>
            </w:r>
            <w:r>
              <w:rPr>
                <w:rFonts w:eastAsiaTheme="minorHAnsi"/>
                <w:color w:val="000000"/>
                <w:lang w:eastAsia="en-US"/>
              </w:rPr>
              <w:t>mrådde inför möte i rådet den 21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maj 2019.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  <w:t>- Återra</w:t>
            </w:r>
            <w:r>
              <w:rPr>
                <w:rFonts w:eastAsiaTheme="minorHAnsi"/>
                <w:color w:val="000000"/>
                <w:lang w:eastAsia="en-US"/>
              </w:rPr>
              <w:t>pport från möte i rådet den 9 april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2019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Den fleråriga budgetramen 2021–2027 </w:t>
            </w:r>
            <w:r w:rsidRPr="003A1AC8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Förberedelser inför Europeiska rådet den 20-21 juni 2019: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Utkast till kommenterad dagordning </w:t>
            </w:r>
            <w:r w:rsidRPr="003A1AC8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a) Konferens om den europeiska planeringsterminen (Bukarest, </w:t>
            </w:r>
            <w:r>
              <w:rPr>
                <w:rFonts w:eastAsiaTheme="minorHAnsi"/>
                <w:color w:val="000000"/>
                <w:lang w:eastAsia="en-US"/>
              </w:rPr>
              <w:br/>
              <w:t>4 april 2019)</w:t>
            </w:r>
            <w:r>
              <w:rPr>
                <w:rFonts w:eastAsiaTheme="minorHAnsi"/>
                <w:color w:val="000000"/>
                <w:lang w:eastAsia="en-US"/>
              </w:rPr>
              <w:br/>
              <w:t>b) Meddelande från kommissionen om att ytterligare stärka rättsstatsprincipen inom unionen</w:t>
            </w:r>
            <w:r>
              <w:rPr>
                <w:rFonts w:eastAsiaTheme="minorHAnsi"/>
                <w:color w:val="000000"/>
                <w:lang w:eastAsia="en-US"/>
              </w:rPr>
              <w:br/>
              <w:t>c) Ministermöte om det europeiska kulturarvet (Paris, 3 maj 2019)</w:t>
            </w:r>
            <w:r w:rsidR="0003112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3A1AC8" w:rsidRPr="00944D43" w:rsidTr="00E80105">
        <w:tc>
          <w:tcPr>
            <w:tcW w:w="567" w:type="dxa"/>
          </w:tcPr>
          <w:p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3A1AC8" w:rsidRDefault="003A1AC8" w:rsidP="00CF18AC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ungdom, kultur och idrott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Utbildningsminister Anna Ekström m.fl. från Utbildningsdepartementet, samt medarbetare från representationen i Bryssel och Statsrådsberedningen, informerade och samrådde inför möte i rådet den 22 maj 2019.</w:t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</w:r>
            <w:r w:rsidR="001E7D8A" w:rsidRPr="001E7D8A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  <w:t>- Återrapport från möte i rådet 26-27 november 2018</w:t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  <w:t xml:space="preserve">- Rekommendation om en övergripande strategi för språkundervisning och språkinlärning </w:t>
            </w:r>
            <w:r w:rsidR="001E7D8A" w:rsidRPr="001E7D8A">
              <w:rPr>
                <w:rFonts w:eastAsiaTheme="minorHAnsi"/>
                <w:b/>
                <w:color w:val="000000"/>
                <w:lang w:eastAsia="en-US"/>
              </w:rPr>
              <w:t>I (M, V, KD)</w:t>
            </w:r>
            <w:r w:rsidR="001E7D8A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E7D8A">
              <w:rPr>
                <w:rFonts w:eastAsiaTheme="minorHAnsi"/>
                <w:color w:val="000000"/>
                <w:lang w:eastAsia="en-US"/>
              </w:rPr>
              <w:t xml:space="preserve">Rekommendation om förskoleverksamhet och barnomsorg av hög kvalitet </w:t>
            </w:r>
            <w:r w:rsidR="001E7D8A" w:rsidRPr="001E7D8A">
              <w:rPr>
                <w:rFonts w:eastAsiaTheme="minorHAnsi"/>
                <w:b/>
                <w:color w:val="000000"/>
                <w:lang w:eastAsia="en-US"/>
              </w:rPr>
              <w:t>I (M, V, KD)</w:t>
            </w:r>
            <w:r w:rsidR="001E7D8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E7D8A">
              <w:rPr>
                <w:rFonts w:eastAsiaTheme="minorHAnsi"/>
                <w:color w:val="000000"/>
                <w:lang w:eastAsia="en-US"/>
              </w:rPr>
              <w:lastRenderedPageBreak/>
              <w:t xml:space="preserve">- Slutsatser om kompetenshöjningsvägar </w:t>
            </w:r>
            <w:r w:rsidR="001E7D8A" w:rsidRPr="001E7D8A">
              <w:rPr>
                <w:rFonts w:eastAsiaTheme="minorHAnsi"/>
                <w:b/>
                <w:color w:val="000000"/>
                <w:lang w:eastAsia="en-US"/>
              </w:rPr>
              <w:t>I AM (M)</w:t>
            </w:r>
            <w:r w:rsidR="001E7D8A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CF18AC">
              <w:rPr>
                <w:rFonts w:eastAsiaTheme="minorHAnsi"/>
                <w:color w:val="000000"/>
                <w:lang w:eastAsia="en-US"/>
              </w:rPr>
              <w:t xml:space="preserve">Att bygga EU:s framtid: utbildningens bidrag till en starkare social sammanhållning </w:t>
            </w:r>
            <w:r w:rsidR="00CF18AC" w:rsidRPr="00CF18AC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Pr="0003112F">
              <w:rPr>
                <w:snapToGrid w:val="0"/>
                <w:color w:val="000000" w:themeColor="text1"/>
                <w:lang w:eastAsia="en-US"/>
              </w:rPr>
              <w:t>Under § 2</w:t>
            </w:r>
            <w:r>
              <w:rPr>
                <w:snapToGrid w:val="0"/>
                <w:color w:val="000000" w:themeColor="text1"/>
                <w:lang w:eastAsia="en-US"/>
              </w:rPr>
              <w:t xml:space="preserve">-3 närvarade </w:t>
            </w:r>
            <w:r w:rsidR="00CF18AC">
              <w:rPr>
                <w:snapToGrid w:val="0"/>
                <w:color w:val="000000" w:themeColor="text1"/>
                <w:lang w:eastAsia="en-US"/>
              </w:rPr>
              <w:t>EU-rådgivare Livia Spada från EU-samordningen</w:t>
            </w:r>
            <w:r>
              <w:rPr>
                <w:snapToGrid w:val="0"/>
                <w:color w:val="000000" w:themeColor="text1"/>
                <w:lang w:eastAsia="en-US"/>
              </w:rPr>
              <w:t xml:space="preserve">. </w:t>
            </w:r>
            <w:r w:rsidR="00CF18AC">
              <w:rPr>
                <w:snapToGrid w:val="0"/>
                <w:color w:val="000000" w:themeColor="text1"/>
                <w:lang w:eastAsia="en-US"/>
              </w:rPr>
              <w:t>Under § 3 närvarade utskottshandläggare Jonas Brynhildsen från utbildningsutskottet.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CF18AC" w:rsidRPr="00944D43" w:rsidTr="00E80105">
        <w:tc>
          <w:tcPr>
            <w:tcW w:w="567" w:type="dxa"/>
          </w:tcPr>
          <w:p w:rsidR="00CF18AC" w:rsidRDefault="00CF18A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CF18AC" w:rsidRDefault="00CF18AC" w:rsidP="00453FEF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ungdom, kultur och idrott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Kultur- och demokratiminister Amanda Lind m.fl. från Kulturdepartementet, samt medarbetare från Utbildningsdepartementet och Statsrådsberedningen, informerade och samrådde inför möte i rådet den 22-23 maj 2019.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F18AC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möte i rådet 26-27 november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15-16 april 2019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Slutsatser om ungdomar och framtidens arbete </w:t>
            </w:r>
            <w:r w:rsidRPr="00CF18AC">
              <w:rPr>
                <w:rFonts w:eastAsiaTheme="minorHAnsi"/>
                <w:b/>
                <w:color w:val="000000"/>
                <w:lang w:eastAsia="en-US"/>
              </w:rPr>
              <w:t>I AM (SD, KD)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Resolution om riktlinjerna för styrningen av EU:s ungdomsdialog </w:t>
            </w:r>
            <w:r w:rsidRPr="00CF18AC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Ungdomar som aktörer i demokratin i EU </w:t>
            </w:r>
            <w:r w:rsidRPr="00CF18AC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a) DiscoverEU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Slutsatser om kreativa ungdomar </w:t>
            </w:r>
            <w:r w:rsidRPr="00CF18AC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Slutsatser om samproduktion </w:t>
            </w:r>
            <w:r w:rsidR="006E0956" w:rsidRPr="00CF18AC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6E095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6E0956" w:rsidRPr="006E0956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6E0956">
              <w:rPr>
                <w:rFonts w:eastAsiaTheme="minorHAnsi"/>
                <w:color w:val="000000"/>
                <w:lang w:eastAsia="en-US"/>
              </w:rPr>
              <w:t xml:space="preserve">Från bekämpande av desinformation till återuppbyggnad av EU-medborgarnas förtroende för medierna </w:t>
            </w:r>
            <w:r w:rsidR="006E0956" w:rsidRPr="00CF18AC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E095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E0956" w:rsidRPr="00CF18AC"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  <w:r w:rsidR="006E0956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6E0956">
              <w:rPr>
                <w:rFonts w:eastAsiaTheme="minorHAnsi"/>
                <w:color w:val="000000"/>
                <w:lang w:eastAsia="en-US"/>
              </w:rPr>
              <w:t xml:space="preserve">Resolution om EU-medlemsstaternas representation och samordning avseende Wada </w:t>
            </w:r>
            <w:r w:rsidR="006E0956" w:rsidRPr="006E095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E095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6E0956" w:rsidRPr="006E0956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6E0956">
              <w:rPr>
                <w:rFonts w:eastAsiaTheme="minorHAnsi"/>
                <w:color w:val="000000"/>
                <w:lang w:eastAsia="en-US"/>
              </w:rPr>
              <w:t xml:space="preserve">Slutsatser om tillgång till idrott för personer med funktionsnedsättning </w:t>
            </w:r>
            <w:r w:rsidR="006E0956" w:rsidRPr="006E095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E095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6E0956" w:rsidRPr="006E0956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6E0956">
              <w:rPr>
                <w:rFonts w:eastAsiaTheme="minorHAnsi"/>
                <w:color w:val="000000"/>
                <w:lang w:eastAsia="en-US"/>
              </w:rPr>
              <w:t xml:space="preserve">Så kan barns och ungdomars deltagande i idrott öka i 2000-talets Europa </w:t>
            </w:r>
            <w:r w:rsidR="006E0956" w:rsidRPr="006E0956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Pr="006E095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</w:tc>
      </w:tr>
      <w:tr w:rsidR="0079595A" w:rsidRPr="00AC54D9" w:rsidTr="00E80105">
        <w:tc>
          <w:tcPr>
            <w:tcW w:w="567" w:type="dxa"/>
          </w:tcPr>
          <w:p w:rsidR="0079595A" w:rsidRDefault="005F2D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8807AF" w:rsidRDefault="005F2D81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10 maj 2019.</w:t>
            </w: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Åsa Westlund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944D43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:rsidR="0079595A" w:rsidRDefault="0079595A" w:rsidP="0079595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3C171B">
        <w:trPr>
          <w:trHeight w:val="153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4895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5F2D81">
              <w:rPr>
                <w:b/>
                <w:lang w:eastAsia="en-US"/>
              </w:rPr>
              <w:t>32</w:t>
            </w:r>
          </w:p>
        </w:tc>
      </w:tr>
      <w:tr w:rsidR="007D5E41" w:rsidRPr="00321ABF" w:rsidTr="003C171B">
        <w:trPr>
          <w:trHeight w:val="50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</w:t>
            </w:r>
            <w:r w:rsidR="00D343F0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5F2D81">
              <w:rPr>
                <w:b/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3C7843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3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3C7843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§4-5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3C171B">
        <w:trPr>
          <w:trHeight w:val="24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3C171B">
        <w:trPr>
          <w:trHeight w:val="167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7F3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5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60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7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4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44B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6957EF" w:rsidRDefault="006957EF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957EF" w:rsidRPr="00243D42" w:rsidRDefault="006957EF" w:rsidP="006957EF">
      <w:pPr>
        <w:rPr>
          <w:b/>
        </w:rPr>
      </w:pPr>
      <w:r w:rsidRPr="00243D42">
        <w:lastRenderedPageBreak/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3C7843">
        <w:rPr>
          <w:b/>
        </w:rPr>
        <w:t>laga 2 till protokoll 2018/19:32</w:t>
      </w:r>
    </w:p>
    <w:p w:rsidR="007D123E" w:rsidRPr="003C7843" w:rsidRDefault="00A061FC" w:rsidP="007D123E">
      <w:pPr>
        <w:rPr>
          <w:sz w:val="22"/>
          <w:szCs w:val="22"/>
        </w:rPr>
      </w:pPr>
      <w:r w:rsidRPr="00243D42">
        <w:rPr>
          <w:b/>
        </w:rPr>
        <w:br/>
      </w:r>
      <w:r w:rsidR="007D123E" w:rsidRPr="00243D42">
        <w:rPr>
          <w:b/>
        </w:rPr>
        <w:t>Skriftligt samrå</w:t>
      </w:r>
      <w:r w:rsidR="007D123E">
        <w:rPr>
          <w:b/>
        </w:rPr>
        <w:t>d med EU-</w:t>
      </w:r>
      <w:r w:rsidR="007D123E" w:rsidRPr="003C7843">
        <w:rPr>
          <w:b/>
        </w:rPr>
        <w:t xml:space="preserve">nämnden rörande </w:t>
      </w:r>
      <w:r w:rsidR="003C7843" w:rsidRPr="003C7843">
        <w:rPr>
          <w:b/>
        </w:rPr>
        <w:t>restriktiva åtgärder (Syrien) och restriktiva åtgärder mot cyberattacker</w:t>
      </w:r>
      <w:r w:rsidR="003C7843">
        <w:t>.</w:t>
      </w:r>
      <w:r w:rsidR="007D123E" w:rsidRPr="003C7843">
        <w:br/>
      </w:r>
      <w:r w:rsidR="003C7843">
        <w:t xml:space="preserve">Samrådet avslutades den 15 </w:t>
      </w:r>
      <w:r w:rsidR="007D123E">
        <w:t>maj 2019. Det fanns stöd för regeringens ståndpunkt. Ingen avvikande mening har inkommit.</w:t>
      </w:r>
      <w:r w:rsidR="003C7843">
        <w:br/>
      </w:r>
      <w:r w:rsidR="003C7843">
        <w:br/>
      </w:r>
      <w:r w:rsidR="003C7843" w:rsidRPr="00243D42">
        <w:rPr>
          <w:b/>
        </w:rPr>
        <w:t>Skriftligt samrå</w:t>
      </w:r>
      <w:r w:rsidR="003C7843">
        <w:rPr>
          <w:b/>
        </w:rPr>
        <w:t>d med EU-</w:t>
      </w:r>
      <w:r w:rsidR="003C7843" w:rsidRPr="003C7843">
        <w:rPr>
          <w:b/>
        </w:rPr>
        <w:t xml:space="preserve">nämnden rörande </w:t>
      </w:r>
      <w:r w:rsidR="003C7843" w:rsidRPr="003C7843">
        <w:rPr>
          <w:b/>
          <w:sz w:val="22"/>
          <w:szCs w:val="22"/>
        </w:rPr>
        <w:t>troliga A-punkter v. 20.</w:t>
      </w:r>
      <w:r w:rsidR="000801BB">
        <w:rPr>
          <w:b/>
          <w:sz w:val="22"/>
          <w:szCs w:val="22"/>
        </w:rPr>
        <w:t xml:space="preserve"> AM (V)</w:t>
      </w:r>
    </w:p>
    <w:p w:rsidR="000801BB" w:rsidRDefault="000801BB" w:rsidP="000801BB">
      <w:pPr>
        <w:rPr>
          <w:sz w:val="22"/>
          <w:szCs w:val="22"/>
        </w:rPr>
      </w:pPr>
      <w:r>
        <w:t xml:space="preserve">Samrådet avslutades den 15 maj 2019. Det fanns stöd för regeringens ståndpunkter. </w:t>
      </w:r>
    </w:p>
    <w:p w:rsidR="000801BB" w:rsidRDefault="000801BB" w:rsidP="000801BB"/>
    <w:p w:rsidR="000801BB" w:rsidRPr="000801BB" w:rsidRDefault="000801BB" w:rsidP="000801BB">
      <w:pPr>
        <w:rPr>
          <w:sz w:val="22"/>
          <w:szCs w:val="22"/>
          <w:u w:val="single"/>
        </w:rPr>
      </w:pPr>
      <w:r w:rsidRPr="000801BB">
        <w:rPr>
          <w:sz w:val="22"/>
          <w:szCs w:val="22"/>
          <w:u w:val="single"/>
        </w:rPr>
        <w:t>Följande avvikande mening har inkommit från Vänsterpartiet:</w:t>
      </w:r>
    </w:p>
    <w:p w:rsidR="000801BB" w:rsidRPr="000801BB" w:rsidRDefault="000801BB" w:rsidP="000801BB">
      <w:pPr>
        <w:pStyle w:val="Normalwebb"/>
        <w:spacing w:before="0" w:beforeAutospacing="0" w:after="0" w:afterAutospacing="0"/>
        <w:rPr>
          <w:sz w:val="22"/>
          <w:szCs w:val="22"/>
          <w:lang w:val="en-US"/>
        </w:rPr>
      </w:pPr>
      <w:r w:rsidRPr="000801BB">
        <w:rPr>
          <w:sz w:val="22"/>
          <w:szCs w:val="22"/>
          <w:lang w:val="en-US"/>
        </w:rPr>
        <w:t>“1.​ICAO - EU Coordination for the 217th session of the ICAO Council (Montreal, 21 May - 21 June 2019) </w:t>
      </w:r>
    </w:p>
    <w:p w:rsidR="000801BB" w:rsidRPr="000801BB" w:rsidRDefault="000801BB" w:rsidP="000801BB">
      <w:pPr>
        <w:pStyle w:val="Normalwebb"/>
        <w:spacing w:before="0" w:beforeAutospacing="0" w:after="0" w:afterAutospacing="0"/>
        <w:rPr>
          <w:sz w:val="22"/>
          <w:szCs w:val="22"/>
          <w:lang w:val="en-US"/>
        </w:rPr>
      </w:pPr>
    </w:p>
    <w:p w:rsidR="000801BB" w:rsidRPr="000801BB" w:rsidRDefault="000801BB" w:rsidP="000801BB">
      <w:pPr>
        <w:pStyle w:val="Normalwebb"/>
        <w:spacing w:before="0" w:beforeAutospacing="0" w:after="0" w:afterAutospacing="0"/>
        <w:rPr>
          <w:sz w:val="22"/>
          <w:szCs w:val="22"/>
        </w:rPr>
      </w:pPr>
      <w:r w:rsidRPr="000801BB">
        <w:rPr>
          <w:sz w:val="22"/>
          <w:szCs w:val="22"/>
          <w:lang w:val="en-US"/>
        </w:rPr>
        <w:t> </w:t>
      </w:r>
      <w:r w:rsidRPr="000801BB">
        <w:rPr>
          <w:sz w:val="22"/>
          <w:szCs w:val="22"/>
        </w:rPr>
        <w:t>Sverige måste verka för att skattebefrielsen tas bort och bör därför rösta nej till förslaget </w:t>
      </w:r>
    </w:p>
    <w:p w:rsidR="000801BB" w:rsidRPr="000801BB" w:rsidRDefault="000801BB" w:rsidP="000801BB">
      <w:pPr>
        <w:pStyle w:val="Normalwebb"/>
        <w:spacing w:before="0" w:beforeAutospacing="0" w:after="0" w:afterAutospacing="0"/>
        <w:rPr>
          <w:sz w:val="22"/>
          <w:szCs w:val="22"/>
        </w:rPr>
      </w:pPr>
    </w:p>
    <w:p w:rsidR="000801BB" w:rsidRPr="000801BB" w:rsidRDefault="000801BB" w:rsidP="000801BB">
      <w:pPr>
        <w:pStyle w:val="Normalwebb"/>
        <w:spacing w:before="0" w:beforeAutospacing="0" w:after="0" w:afterAutospacing="0"/>
        <w:rPr>
          <w:sz w:val="22"/>
          <w:szCs w:val="22"/>
          <w:lang w:val="en-US"/>
        </w:rPr>
      </w:pPr>
      <w:r w:rsidRPr="000801BB">
        <w:rPr>
          <w:sz w:val="22"/>
          <w:szCs w:val="22"/>
          <w:lang w:val="en-US"/>
        </w:rPr>
        <w:t>11.​Council Decision on the signing, on behalf of the Union, and provisional application of the Protocol on the implementation of the Fisheries Partnership Agreement with Republic of Cape Verde (2019-2024)​10 12.​Council Decision on the conclusion of the Protocol on the implementation of the Fisheries Partnership Agreement with Republic of Cape Verde (2019-2024)​11 13.​Regulation on the allocation of fishing opportunities under the Protocol on the implementation of the Fisheries Partnership Agreement with Republic of Cape Verde (2019-2024)</w:t>
      </w:r>
    </w:p>
    <w:p w:rsidR="000801BB" w:rsidRPr="000801BB" w:rsidRDefault="000801BB" w:rsidP="000801BB">
      <w:pPr>
        <w:pStyle w:val="Normalwebb"/>
        <w:spacing w:before="0" w:beforeAutospacing="0" w:after="0" w:afterAutospacing="0"/>
        <w:rPr>
          <w:sz w:val="22"/>
          <w:szCs w:val="22"/>
          <w:lang w:val="en-US"/>
        </w:rPr>
      </w:pPr>
    </w:p>
    <w:p w:rsidR="000801BB" w:rsidRPr="000801BB" w:rsidRDefault="000801BB" w:rsidP="000801BB">
      <w:pPr>
        <w:pStyle w:val="Normalwebb"/>
        <w:spacing w:before="0" w:beforeAutospacing="0" w:after="0" w:afterAutospacing="0"/>
        <w:rPr>
          <w:sz w:val="22"/>
          <w:szCs w:val="22"/>
        </w:rPr>
      </w:pPr>
      <w:r w:rsidRPr="000801BB">
        <w:rPr>
          <w:sz w:val="22"/>
          <w:szCs w:val="22"/>
        </w:rPr>
        <w:t>Sverige borde säga nej till avtalet.”</w:t>
      </w:r>
    </w:p>
    <w:p w:rsidR="000801BB" w:rsidRDefault="000801BB" w:rsidP="000801BB">
      <w:pPr>
        <w:rPr>
          <w:rFonts w:ascii="Calibri" w:hAnsi="Calibri" w:cs="Calibri"/>
          <w:sz w:val="22"/>
          <w:szCs w:val="22"/>
        </w:rPr>
      </w:pPr>
    </w:p>
    <w:p w:rsidR="000801BB" w:rsidRDefault="000801BB" w:rsidP="000801BB">
      <w:pPr>
        <w:rPr>
          <w:u w:val="single"/>
        </w:rPr>
      </w:pPr>
    </w:p>
    <w:p w:rsidR="007D123E" w:rsidRDefault="007D123E" w:rsidP="007D123E"/>
    <w:p w:rsidR="00147518" w:rsidRDefault="00C712D1" w:rsidP="007D123E">
      <w:r w:rsidRPr="00243D42">
        <w:rPr>
          <w:b/>
        </w:rPr>
        <w:br/>
      </w: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1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  <w:num w:numId="12">
    <w:abstractNumId w:val="10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9728B"/>
    <w:rsid w:val="0029766F"/>
    <w:rsid w:val="002A2851"/>
    <w:rsid w:val="002A3491"/>
    <w:rsid w:val="002A368A"/>
    <w:rsid w:val="002B0293"/>
    <w:rsid w:val="002B3B88"/>
    <w:rsid w:val="002B5C95"/>
    <w:rsid w:val="002B7046"/>
    <w:rsid w:val="002C1D17"/>
    <w:rsid w:val="002D3BC5"/>
    <w:rsid w:val="002D7526"/>
    <w:rsid w:val="002E2B18"/>
    <w:rsid w:val="002E32FF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354B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595A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54C4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2433-E30D-4451-99BC-989F5862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122</TotalTime>
  <Pages>7</Pages>
  <Words>1383</Words>
  <Characters>7429</Characters>
  <Application>Microsoft Office Word</Application>
  <DocSecurity>0</DocSecurity>
  <Lines>2476</Lines>
  <Paragraphs>326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12</cp:revision>
  <cp:lastPrinted>2019-05-21T10:41:00Z</cp:lastPrinted>
  <dcterms:created xsi:type="dcterms:W3CDTF">2019-05-21T08:41:00Z</dcterms:created>
  <dcterms:modified xsi:type="dcterms:W3CDTF">2019-05-21T10:50:00Z</dcterms:modified>
</cp:coreProperties>
</file>