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E1D10" w:rsidRPr="00786DC4" w:rsidTr="007E1D1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E1D10" w:rsidRPr="00786DC4" w:rsidRDefault="00A12BD7" w:rsidP="007E1D10">
            <w:pPr>
              <w:pStyle w:val="RSKRbeteckning"/>
              <w:spacing w:before="240"/>
            </w:pPr>
            <w:r w:rsidRPr="00786DC4">
              <w:t>Riksdagsskrivelse</w:t>
            </w:r>
          </w:p>
          <w:p w:rsidR="007E1D10" w:rsidRPr="00786DC4" w:rsidRDefault="00A12BD7" w:rsidP="007E1D10">
            <w:pPr>
              <w:pStyle w:val="RSKRbeteckning"/>
            </w:pPr>
            <w:r w:rsidRPr="00786DC4">
              <w:t>2009/10</w:t>
            </w:r>
            <w:r w:rsidR="007E1D10" w:rsidRPr="00786DC4">
              <w:t>:</w:t>
            </w:r>
            <w:r w:rsidRPr="00786DC4">
              <w:t>335</w:t>
            </w:r>
          </w:p>
        </w:tc>
        <w:tc>
          <w:tcPr>
            <w:tcW w:w="1134" w:type="dxa"/>
          </w:tcPr>
          <w:p w:rsidR="007E1D10" w:rsidRPr="00786DC4" w:rsidRDefault="00786DC4" w:rsidP="007E1D10">
            <w:pPr>
              <w:jc w:val="right"/>
            </w:pPr>
            <w:r w:rsidRPr="00786DC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1D10" w:rsidRPr="00786DC4" w:rsidTr="007E1D1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E1D10" w:rsidRPr="00786DC4" w:rsidRDefault="007E1D10">
            <w:pPr>
              <w:rPr>
                <w:sz w:val="10"/>
              </w:rPr>
            </w:pPr>
          </w:p>
        </w:tc>
      </w:tr>
    </w:tbl>
    <w:p w:rsidR="007E1D10" w:rsidRPr="00786DC4" w:rsidRDefault="007E1D10"/>
    <w:p w:rsidR="007E1D10" w:rsidRPr="00786DC4" w:rsidRDefault="00A12BD7" w:rsidP="007E1D10">
      <w:pPr>
        <w:pStyle w:val="Mottagare1"/>
      </w:pPr>
      <w:r w:rsidRPr="00786DC4">
        <w:t>Regeringen</w:t>
      </w:r>
    </w:p>
    <w:p w:rsidR="007E1D10" w:rsidRPr="00786DC4" w:rsidRDefault="00A12BD7" w:rsidP="007E1D10">
      <w:pPr>
        <w:pStyle w:val="Mottagare2"/>
      </w:pPr>
      <w:r w:rsidRPr="00786DC4">
        <w:t>Försvarsdepartementet</w:t>
      </w:r>
    </w:p>
    <w:p w:rsidR="007E1D10" w:rsidRPr="00786DC4" w:rsidRDefault="007E1D10" w:rsidP="007E1D10">
      <w:r w:rsidRPr="00786DC4">
        <w:t xml:space="preserve">Med överlämnande av </w:t>
      </w:r>
      <w:r w:rsidR="00A12BD7" w:rsidRPr="00786DC4">
        <w:t>justitieutskottet</w:t>
      </w:r>
      <w:r w:rsidRPr="00786DC4">
        <w:t xml:space="preserve">s betänkande </w:t>
      </w:r>
      <w:r w:rsidR="00A12BD7" w:rsidRPr="00786DC4">
        <w:t>2009/10</w:t>
      </w:r>
      <w:r w:rsidRPr="00786DC4">
        <w:t>:</w:t>
      </w:r>
      <w:r w:rsidR="00A12BD7" w:rsidRPr="00786DC4">
        <w:t>JuU34</w:t>
      </w:r>
      <w:r w:rsidRPr="00786DC4">
        <w:t xml:space="preserve"> </w:t>
      </w:r>
      <w:r w:rsidR="00A12BD7" w:rsidRPr="00786DC4">
        <w:t>Rättelse i brottsbalken</w:t>
      </w:r>
      <w:r w:rsidRPr="00786DC4">
        <w:t xml:space="preserve"> får jag anmäla att riksdagen denna dag bifallit utskottets förslag till riksdagsbeslut.</w:t>
      </w:r>
    </w:p>
    <w:p w:rsidR="007E1D10" w:rsidRPr="00786DC4" w:rsidRDefault="007E1D10" w:rsidP="007E1D10">
      <w:pPr>
        <w:pStyle w:val="Stockholm"/>
      </w:pPr>
      <w:r w:rsidRPr="00786DC4">
        <w:t xml:space="preserve">Stockholm </w:t>
      </w:r>
      <w:r w:rsidR="00A12BD7" w:rsidRPr="00786DC4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1D10" w:rsidRPr="00786DC4" w:rsidTr="007E1D1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E1D10" w:rsidRPr="00786DC4" w:rsidRDefault="00A12BD7" w:rsidP="007E1D10">
            <w:pPr>
              <w:pStyle w:val="AvsTalman"/>
            </w:pPr>
            <w:r w:rsidRPr="00786DC4">
              <w:t>Per Westerberg</w:t>
            </w:r>
          </w:p>
        </w:tc>
        <w:tc>
          <w:tcPr>
            <w:tcW w:w="3628" w:type="dxa"/>
          </w:tcPr>
          <w:p w:rsidR="007E1D10" w:rsidRPr="00786DC4" w:rsidRDefault="00A12BD7" w:rsidP="007E1D10">
            <w:pPr>
              <w:pStyle w:val="AvsTjnsteman"/>
            </w:pPr>
            <w:r w:rsidRPr="00786DC4">
              <w:t>Ulf Christoffersson</w:t>
            </w:r>
          </w:p>
        </w:tc>
      </w:tr>
    </w:tbl>
    <w:p w:rsidR="00D85057" w:rsidRPr="00786DC4" w:rsidRDefault="00D85057" w:rsidP="007E1D10"/>
    <w:sectPr w:rsidR="00D85057" w:rsidRPr="00786DC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10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4F6C2F"/>
    <w:rsid w:val="00503547"/>
    <w:rsid w:val="00510D48"/>
    <w:rsid w:val="005422B3"/>
    <w:rsid w:val="00544501"/>
    <w:rsid w:val="005F2290"/>
    <w:rsid w:val="00621003"/>
    <w:rsid w:val="00662397"/>
    <w:rsid w:val="006668C5"/>
    <w:rsid w:val="00786DC4"/>
    <w:rsid w:val="007D2903"/>
    <w:rsid w:val="007E1D10"/>
    <w:rsid w:val="00852286"/>
    <w:rsid w:val="00860608"/>
    <w:rsid w:val="00884BD7"/>
    <w:rsid w:val="008D022D"/>
    <w:rsid w:val="009417EF"/>
    <w:rsid w:val="009F0EC7"/>
    <w:rsid w:val="00A12BD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9CF6585-2E70-4702-99EE-05BBF970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2010-06-15T13:01:00Z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335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34</vt:lpwstr>
  </property>
  <property fmtid="{D5CDD505-2E9C-101B-9397-08002B2CF9AE}" pid="17" name="RefRubrik">
    <vt:lpwstr>Rättelse i brottsbalken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