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301B0774" w14:textId="6F3FFA85" w:rsidR="0017630D" w:rsidRDefault="0017630D" w:rsidP="0096348C">
      <w:pPr>
        <w:rPr>
          <w:szCs w:val="24"/>
        </w:rPr>
      </w:pPr>
    </w:p>
    <w:p w14:paraId="12432AF3" w14:textId="77777777" w:rsidR="00451ECF" w:rsidRPr="00CD7BA8" w:rsidRDefault="00451ECF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6715BA6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966C72">
              <w:rPr>
                <w:b/>
                <w:szCs w:val="24"/>
              </w:rPr>
              <w:t>5</w:t>
            </w:r>
            <w:r w:rsidR="009B3477">
              <w:rPr>
                <w:b/>
                <w:szCs w:val="24"/>
              </w:rPr>
              <w:t>6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11C297A0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796EFF">
              <w:rPr>
                <w:szCs w:val="24"/>
              </w:rPr>
              <w:t>8</w:t>
            </w:r>
            <w:r>
              <w:rPr>
                <w:szCs w:val="24"/>
              </w:rPr>
              <w:t>-</w:t>
            </w:r>
            <w:r w:rsidR="00796EFF">
              <w:rPr>
                <w:szCs w:val="24"/>
              </w:rPr>
              <w:t>0</w:t>
            </w:r>
            <w:r w:rsidR="009B3477">
              <w:rPr>
                <w:szCs w:val="24"/>
              </w:rPr>
              <w:t>7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21C81E03" w:rsidR="00153E88" w:rsidRPr="00CD7BA8" w:rsidRDefault="009B3477" w:rsidP="00EE1733">
            <w:pPr>
              <w:rPr>
                <w:szCs w:val="24"/>
              </w:rPr>
            </w:pPr>
            <w:r>
              <w:rPr>
                <w:szCs w:val="24"/>
              </w:rPr>
              <w:t>08</w:t>
            </w:r>
            <w:r w:rsidR="00EB7998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632199" w:rsidRPr="002C2E3F">
              <w:rPr>
                <w:szCs w:val="24"/>
              </w:rPr>
              <w:t>0</w:t>
            </w:r>
            <w:r w:rsidR="002C2E3F" w:rsidRPr="002C2E3F">
              <w:rPr>
                <w:szCs w:val="24"/>
              </w:rPr>
              <w:t>8</w:t>
            </w:r>
            <w:r w:rsidR="00A97E26" w:rsidRPr="002C2E3F">
              <w:rPr>
                <w:szCs w:val="24"/>
              </w:rPr>
              <w:t>.</w:t>
            </w:r>
            <w:r w:rsidR="002C2E3F" w:rsidRPr="002C2E3F">
              <w:rPr>
                <w:szCs w:val="24"/>
              </w:rPr>
              <w:t>35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14C0C80E" w14:textId="77777777" w:rsidR="0017630D" w:rsidRDefault="0017630D" w:rsidP="00D15874">
      <w:pPr>
        <w:tabs>
          <w:tab w:val="left" w:pos="1418"/>
        </w:tabs>
        <w:rPr>
          <w:snapToGrid w:val="0"/>
          <w:szCs w:val="24"/>
        </w:rPr>
      </w:pPr>
    </w:p>
    <w:p w14:paraId="087207C6" w14:textId="77777777" w:rsidR="00451ECF" w:rsidRDefault="00451ECF" w:rsidP="00D15874">
      <w:pPr>
        <w:tabs>
          <w:tab w:val="left" w:pos="1418"/>
        </w:tabs>
        <w:rPr>
          <w:snapToGrid w:val="0"/>
          <w:szCs w:val="24"/>
        </w:rPr>
      </w:pPr>
    </w:p>
    <w:p w14:paraId="4C16F76B" w14:textId="77777777" w:rsidR="00451ECF" w:rsidRPr="00CD7BA8" w:rsidRDefault="00451ECF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65721" w:rsidRPr="00CD7BA8" w14:paraId="47F3ED80" w14:textId="77777777" w:rsidTr="00B10A33">
        <w:tc>
          <w:tcPr>
            <w:tcW w:w="567" w:type="dxa"/>
          </w:tcPr>
          <w:p w14:paraId="01614773" w14:textId="2BE96DF7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96EFF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1F2E0ACD" w14:textId="77777777" w:rsidR="00765721" w:rsidRPr="00715EC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715EC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07E99F58" w:rsidR="00765721" w:rsidRPr="00715EC1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715EC1">
              <w:rPr>
                <w:snapToGrid w:val="0"/>
                <w:szCs w:val="24"/>
              </w:rPr>
              <w:t xml:space="preserve">Utskottet justerade </w:t>
            </w:r>
            <w:r w:rsidRPr="00417010">
              <w:rPr>
                <w:snapToGrid w:val="0"/>
                <w:szCs w:val="24"/>
              </w:rPr>
              <w:t xml:space="preserve">protokoll </w:t>
            </w:r>
            <w:r w:rsidRPr="002C2E3F">
              <w:rPr>
                <w:snapToGrid w:val="0"/>
                <w:szCs w:val="24"/>
              </w:rPr>
              <w:t>2025/26:</w:t>
            </w:r>
            <w:r w:rsidR="006F04D4" w:rsidRPr="002C2E3F">
              <w:rPr>
                <w:snapToGrid w:val="0"/>
                <w:szCs w:val="24"/>
              </w:rPr>
              <w:t>5</w:t>
            </w:r>
            <w:r w:rsidR="009B3477" w:rsidRPr="002C2E3F">
              <w:rPr>
                <w:snapToGrid w:val="0"/>
                <w:szCs w:val="24"/>
              </w:rPr>
              <w:t>5</w:t>
            </w:r>
            <w:r w:rsidRPr="002C2E3F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715EC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96EFF" w:rsidRPr="00CD7BA8" w14:paraId="588F4E83" w14:textId="77777777" w:rsidTr="00B10A33">
        <w:tc>
          <w:tcPr>
            <w:tcW w:w="567" w:type="dxa"/>
          </w:tcPr>
          <w:p w14:paraId="6A7F00E4" w14:textId="20EC2F66" w:rsidR="00796EFF" w:rsidRDefault="00796EF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5B837834" w14:textId="23899F58" w:rsidR="00796EFF" w:rsidRDefault="00796EFF" w:rsidP="00796E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96EFF">
              <w:rPr>
                <w:b/>
                <w:snapToGrid w:val="0"/>
                <w:szCs w:val="24"/>
              </w:rPr>
              <w:t>För barns rättigheter och trygghet – en ny lag om omhändertagande för vård av barn och unga (SoU38)</w:t>
            </w:r>
          </w:p>
          <w:p w14:paraId="71514AEC" w14:textId="77777777" w:rsidR="00796EFF" w:rsidRDefault="00796EFF" w:rsidP="00796EF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DA7408D" w14:textId="6D7A14D0" w:rsidR="00796EFF" w:rsidRPr="00F214A5" w:rsidRDefault="00796EFF" w:rsidP="00796EFF">
            <w:pPr>
              <w:tabs>
                <w:tab w:val="left" w:pos="1701"/>
              </w:tabs>
              <w:rPr>
                <w:bCs/>
              </w:rPr>
            </w:pPr>
            <w:r w:rsidRPr="00F214A5">
              <w:rPr>
                <w:bCs/>
                <w:snapToGrid w:val="0"/>
              </w:rPr>
              <w:t xml:space="preserve">Utskottet </w:t>
            </w:r>
            <w:r w:rsidR="009B3477" w:rsidRPr="00F214A5">
              <w:rPr>
                <w:bCs/>
                <w:snapToGrid w:val="0"/>
              </w:rPr>
              <w:t>fortsatte</w:t>
            </w:r>
            <w:r w:rsidRPr="00F214A5">
              <w:rPr>
                <w:bCs/>
                <w:snapToGrid w:val="0"/>
              </w:rPr>
              <w:t xml:space="preserve"> beredningen av proposition 2025/26:</w:t>
            </w:r>
            <w:r w:rsidR="00F214A5" w:rsidRPr="00F214A5">
              <w:rPr>
                <w:bCs/>
                <w:snapToGrid w:val="0"/>
              </w:rPr>
              <w:t>294</w:t>
            </w:r>
            <w:r w:rsidRPr="00F214A5">
              <w:rPr>
                <w:bCs/>
                <w:snapToGrid w:val="0"/>
              </w:rPr>
              <w:t xml:space="preserve"> och motioner.</w:t>
            </w:r>
          </w:p>
          <w:p w14:paraId="74643D02" w14:textId="77777777" w:rsidR="00796EFF" w:rsidRDefault="00796EFF" w:rsidP="00796E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8C160CD" w14:textId="3FB0F7FD" w:rsidR="009B3477" w:rsidRPr="002C2E3F" w:rsidRDefault="009B3477" w:rsidP="009B347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C2E3F">
              <w:rPr>
                <w:bCs/>
                <w:snapToGrid w:val="0"/>
              </w:rPr>
              <w:t>Utskottet justerade betänkande 2025/26:SoU38.</w:t>
            </w:r>
          </w:p>
          <w:p w14:paraId="2DABA411" w14:textId="77777777" w:rsidR="009B3477" w:rsidRPr="002C2E3F" w:rsidRDefault="009B3477" w:rsidP="009B3477">
            <w:pPr>
              <w:tabs>
                <w:tab w:val="left" w:pos="1701"/>
              </w:tabs>
            </w:pPr>
          </w:p>
          <w:p w14:paraId="2CC1E2F0" w14:textId="7B01D9B2" w:rsidR="009B3477" w:rsidRPr="002C2E3F" w:rsidRDefault="009F313D" w:rsidP="009B3477">
            <w:pPr>
              <w:tabs>
                <w:tab w:val="left" w:pos="1701"/>
              </w:tabs>
            </w:pPr>
            <w:r w:rsidRPr="002C2E3F">
              <w:t>S</w:t>
            </w:r>
            <w:r w:rsidR="009B3477" w:rsidRPr="002C2E3F">
              <w:t xml:space="preserve">-, </w:t>
            </w:r>
            <w:r w:rsidRPr="002C2E3F">
              <w:t>V</w:t>
            </w:r>
            <w:r w:rsidR="009B3477" w:rsidRPr="002C2E3F">
              <w:t xml:space="preserve">-, </w:t>
            </w:r>
            <w:r w:rsidRPr="002C2E3F">
              <w:t>C</w:t>
            </w:r>
            <w:r w:rsidR="009B3477" w:rsidRPr="002C2E3F">
              <w:t xml:space="preserve">- och </w:t>
            </w:r>
            <w:r w:rsidRPr="002C2E3F">
              <w:t>MP</w:t>
            </w:r>
            <w:r w:rsidR="009B3477" w:rsidRPr="002C2E3F">
              <w:t>-ledamöterna anmälde reservationer.</w:t>
            </w:r>
          </w:p>
          <w:p w14:paraId="252BE4F6" w14:textId="348E75FC" w:rsidR="009B3477" w:rsidRPr="002C2E3F" w:rsidRDefault="009F313D" w:rsidP="009B3477">
            <w:pPr>
              <w:tabs>
                <w:tab w:val="left" w:pos="1701"/>
              </w:tabs>
            </w:pPr>
            <w:r w:rsidRPr="002C2E3F">
              <w:t>C</w:t>
            </w:r>
            <w:r w:rsidR="009B3477" w:rsidRPr="002C2E3F">
              <w:t>-ledamoten anmälde ett särskilt yttrande.</w:t>
            </w:r>
          </w:p>
          <w:p w14:paraId="25521228" w14:textId="77777777" w:rsidR="00796EFF" w:rsidRPr="00715EC1" w:rsidRDefault="00796EF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96EFF" w:rsidRPr="00CD7BA8" w14:paraId="300E88C0" w14:textId="77777777" w:rsidTr="00B10A33">
        <w:tc>
          <w:tcPr>
            <w:tcW w:w="567" w:type="dxa"/>
          </w:tcPr>
          <w:p w14:paraId="342259B9" w14:textId="35ED20CD" w:rsidR="00796EFF" w:rsidRDefault="00796EF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4AD4CB71" w14:textId="4BDABDAE" w:rsidR="00796EFF" w:rsidRDefault="00796EFF" w:rsidP="00796E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96EFF">
              <w:rPr>
                <w:b/>
                <w:snapToGrid w:val="0"/>
                <w:szCs w:val="24"/>
              </w:rPr>
              <w:t>Förebyggande insatser inom socialtjänsten till skydd för barn och unga vid bristande medverkan (SoU39)</w:t>
            </w:r>
          </w:p>
          <w:p w14:paraId="506E6DF6" w14:textId="77777777" w:rsidR="00796EFF" w:rsidRDefault="00796EFF" w:rsidP="00796EF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08D9201" w14:textId="1991538A" w:rsidR="00796EFF" w:rsidRPr="00EE6398" w:rsidRDefault="00796EFF" w:rsidP="00796EFF">
            <w:pPr>
              <w:tabs>
                <w:tab w:val="left" w:pos="1701"/>
              </w:tabs>
              <w:rPr>
                <w:bCs/>
                <w:color w:val="FF0000"/>
              </w:rPr>
            </w:pPr>
            <w:r w:rsidRPr="00F214A5">
              <w:rPr>
                <w:bCs/>
                <w:snapToGrid w:val="0"/>
              </w:rPr>
              <w:t xml:space="preserve">Utskottet </w:t>
            </w:r>
            <w:r w:rsidR="009B3477" w:rsidRPr="00F214A5">
              <w:rPr>
                <w:bCs/>
                <w:snapToGrid w:val="0"/>
              </w:rPr>
              <w:t>fortsatte</w:t>
            </w:r>
            <w:r w:rsidRPr="00F214A5">
              <w:rPr>
                <w:bCs/>
                <w:snapToGrid w:val="0"/>
              </w:rPr>
              <w:t xml:space="preserve"> beredningen av proposition 2025/26:</w:t>
            </w:r>
            <w:r w:rsidR="00F214A5" w:rsidRPr="00F214A5">
              <w:rPr>
                <w:bCs/>
                <w:snapToGrid w:val="0"/>
              </w:rPr>
              <w:t>295</w:t>
            </w:r>
            <w:r w:rsidRPr="00F214A5">
              <w:rPr>
                <w:bCs/>
                <w:snapToGrid w:val="0"/>
              </w:rPr>
              <w:t xml:space="preserve"> och motioner.</w:t>
            </w:r>
          </w:p>
          <w:p w14:paraId="3227160B" w14:textId="77777777" w:rsidR="00796EFF" w:rsidRDefault="00796EFF" w:rsidP="00796E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0BF78C7" w14:textId="7591BA1A" w:rsidR="009B3477" w:rsidRPr="002C2E3F" w:rsidRDefault="009B3477" w:rsidP="009B347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C2E3F">
              <w:rPr>
                <w:bCs/>
                <w:snapToGrid w:val="0"/>
              </w:rPr>
              <w:t>Utskottet justerade betänkande 2025/26:SoU39.</w:t>
            </w:r>
          </w:p>
          <w:p w14:paraId="2C895B36" w14:textId="77777777" w:rsidR="009B3477" w:rsidRPr="002C2E3F" w:rsidRDefault="009B3477" w:rsidP="009B3477">
            <w:pPr>
              <w:tabs>
                <w:tab w:val="left" w:pos="1701"/>
              </w:tabs>
            </w:pPr>
          </w:p>
          <w:p w14:paraId="2C7CF631" w14:textId="7488634C" w:rsidR="009B3477" w:rsidRPr="002C2E3F" w:rsidRDefault="009F313D" w:rsidP="009B3477">
            <w:pPr>
              <w:tabs>
                <w:tab w:val="left" w:pos="1701"/>
              </w:tabs>
            </w:pPr>
            <w:r w:rsidRPr="002C2E3F">
              <w:t>V</w:t>
            </w:r>
            <w:r w:rsidR="009B3477" w:rsidRPr="002C2E3F">
              <w:t xml:space="preserve">-, </w:t>
            </w:r>
            <w:r w:rsidRPr="002C2E3F">
              <w:t>C</w:t>
            </w:r>
            <w:r w:rsidR="009B3477" w:rsidRPr="002C2E3F">
              <w:t xml:space="preserve">- och </w:t>
            </w:r>
            <w:r w:rsidRPr="002C2E3F">
              <w:t>MP</w:t>
            </w:r>
            <w:r w:rsidR="009B3477" w:rsidRPr="002C2E3F">
              <w:t>-ledamöterna anmälde reservationer.</w:t>
            </w:r>
          </w:p>
          <w:p w14:paraId="50FD8BE5" w14:textId="69F2DF9E" w:rsidR="009B3477" w:rsidRPr="002C2E3F" w:rsidRDefault="009F313D" w:rsidP="009B3477">
            <w:pPr>
              <w:tabs>
                <w:tab w:val="left" w:pos="1701"/>
              </w:tabs>
            </w:pPr>
            <w:r w:rsidRPr="002C2E3F">
              <w:t>S</w:t>
            </w:r>
            <w:r w:rsidR="009B3477" w:rsidRPr="002C2E3F">
              <w:t>-ledam</w:t>
            </w:r>
            <w:r w:rsidRPr="002C2E3F">
              <w:t>öterna</w:t>
            </w:r>
            <w:r w:rsidR="009B3477" w:rsidRPr="002C2E3F">
              <w:t xml:space="preserve"> anmälde ett särskilt yttrande.</w:t>
            </w:r>
          </w:p>
          <w:p w14:paraId="24D8E679" w14:textId="77777777" w:rsidR="00796EFF" w:rsidRPr="00715EC1" w:rsidRDefault="00796EF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96EFF" w:rsidRPr="00CD7BA8" w14:paraId="0713AE2D" w14:textId="77777777" w:rsidTr="00B10A33">
        <w:tc>
          <w:tcPr>
            <w:tcW w:w="567" w:type="dxa"/>
          </w:tcPr>
          <w:p w14:paraId="1714E9C0" w14:textId="3A0DB13C" w:rsidR="00796EFF" w:rsidRDefault="00796EF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32DE8EA7" w14:textId="02F58438" w:rsidR="00796EFF" w:rsidRDefault="00796EFF" w:rsidP="00796E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96EFF">
              <w:rPr>
                <w:b/>
                <w:snapToGrid w:val="0"/>
                <w:szCs w:val="24"/>
              </w:rPr>
              <w:t>Skyldighet att betala för tandvård – nya regler för vissa utlänningar (SoU40)</w:t>
            </w:r>
          </w:p>
          <w:p w14:paraId="2219C441" w14:textId="77777777" w:rsidR="00796EFF" w:rsidRDefault="00796EFF" w:rsidP="00796EF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F137B74" w14:textId="422FE03F" w:rsidR="00796EFF" w:rsidRPr="00F214A5" w:rsidRDefault="00796EFF" w:rsidP="00796EFF">
            <w:pPr>
              <w:tabs>
                <w:tab w:val="left" w:pos="1701"/>
              </w:tabs>
              <w:rPr>
                <w:bCs/>
              </w:rPr>
            </w:pPr>
            <w:r w:rsidRPr="00F214A5">
              <w:rPr>
                <w:bCs/>
                <w:snapToGrid w:val="0"/>
              </w:rPr>
              <w:t>Utskottet</w:t>
            </w:r>
            <w:r w:rsidR="009B3477" w:rsidRPr="00F214A5">
              <w:rPr>
                <w:bCs/>
                <w:snapToGrid w:val="0"/>
              </w:rPr>
              <w:t xml:space="preserve"> fortsatte</w:t>
            </w:r>
            <w:r w:rsidRPr="00F214A5">
              <w:rPr>
                <w:bCs/>
                <w:snapToGrid w:val="0"/>
              </w:rPr>
              <w:t xml:space="preserve"> beredningen av proposition 2025/26:</w:t>
            </w:r>
            <w:r w:rsidR="00F214A5" w:rsidRPr="00F214A5">
              <w:rPr>
                <w:bCs/>
                <w:snapToGrid w:val="0"/>
              </w:rPr>
              <w:t>300</w:t>
            </w:r>
            <w:r w:rsidRPr="00F214A5">
              <w:rPr>
                <w:bCs/>
                <w:snapToGrid w:val="0"/>
              </w:rPr>
              <w:t xml:space="preserve"> och motioner.</w:t>
            </w:r>
          </w:p>
          <w:p w14:paraId="4973E25D" w14:textId="77777777" w:rsidR="00796EFF" w:rsidRPr="002C2E3F" w:rsidRDefault="00796EFF" w:rsidP="00796E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29D7FAA" w14:textId="5FE44202" w:rsidR="009B3477" w:rsidRPr="002C2E3F" w:rsidRDefault="009B3477" w:rsidP="009B347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C2E3F">
              <w:rPr>
                <w:bCs/>
                <w:snapToGrid w:val="0"/>
              </w:rPr>
              <w:t>Utskottet justerade betänkande 2025/26:SoU40.</w:t>
            </w:r>
          </w:p>
          <w:p w14:paraId="1F377F4A" w14:textId="77777777" w:rsidR="009B3477" w:rsidRPr="002C2E3F" w:rsidRDefault="009B3477" w:rsidP="009B3477">
            <w:pPr>
              <w:tabs>
                <w:tab w:val="left" w:pos="1701"/>
              </w:tabs>
            </w:pPr>
          </w:p>
          <w:p w14:paraId="2F1B0E54" w14:textId="0A4D4A32" w:rsidR="009B3477" w:rsidRPr="002C2E3F" w:rsidRDefault="009F313D" w:rsidP="009B3477">
            <w:pPr>
              <w:tabs>
                <w:tab w:val="left" w:pos="1701"/>
              </w:tabs>
            </w:pPr>
            <w:r w:rsidRPr="002C2E3F">
              <w:t>V</w:t>
            </w:r>
            <w:r w:rsidR="009B3477" w:rsidRPr="002C2E3F">
              <w:t xml:space="preserve">-, </w:t>
            </w:r>
            <w:r w:rsidRPr="002C2E3F">
              <w:t>C</w:t>
            </w:r>
            <w:r w:rsidR="009B3477" w:rsidRPr="002C2E3F">
              <w:t xml:space="preserve">- och </w:t>
            </w:r>
            <w:r w:rsidRPr="002C2E3F">
              <w:t>MP</w:t>
            </w:r>
            <w:r w:rsidR="009B3477" w:rsidRPr="002C2E3F">
              <w:t>-ledamöterna anmälde reservationer.</w:t>
            </w:r>
          </w:p>
          <w:p w14:paraId="3C017B31" w14:textId="70003674" w:rsidR="009B3477" w:rsidRPr="002C2E3F" w:rsidRDefault="009F313D" w:rsidP="009B3477">
            <w:pPr>
              <w:tabs>
                <w:tab w:val="left" w:pos="1701"/>
              </w:tabs>
            </w:pPr>
            <w:r w:rsidRPr="002C2E3F">
              <w:t>S</w:t>
            </w:r>
            <w:r w:rsidR="009B3477" w:rsidRPr="002C2E3F">
              <w:t>-ledam</w:t>
            </w:r>
            <w:r w:rsidRPr="002C2E3F">
              <w:t>öterna</w:t>
            </w:r>
            <w:r w:rsidR="009B3477" w:rsidRPr="002C2E3F">
              <w:t xml:space="preserve"> anmälde ett särskilt yttrande.</w:t>
            </w:r>
          </w:p>
          <w:p w14:paraId="3CF939BC" w14:textId="77777777" w:rsidR="00796EFF" w:rsidRDefault="00796EF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8581B15" w14:textId="77777777" w:rsidR="00451ECF" w:rsidRPr="00715EC1" w:rsidRDefault="00451EC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F15A9" w:rsidRPr="00CD7BA8" w14:paraId="2FDB695B" w14:textId="77777777" w:rsidTr="00B10A33">
        <w:tc>
          <w:tcPr>
            <w:tcW w:w="567" w:type="dxa"/>
          </w:tcPr>
          <w:p w14:paraId="709A6451" w14:textId="067491C0" w:rsidR="006F15A9" w:rsidRDefault="006F15A9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7017" w:type="dxa"/>
          </w:tcPr>
          <w:p w14:paraId="7F06C368" w14:textId="77777777" w:rsidR="006F15A9" w:rsidRPr="002C2E3F" w:rsidRDefault="006F15A9" w:rsidP="006F15A9">
            <w:pPr>
              <w:tabs>
                <w:tab w:val="left" w:pos="1701"/>
              </w:tabs>
              <w:rPr>
                <w:b/>
                <w:bCs/>
                <w:snapToGrid w:val="0"/>
                <w:szCs w:val="24"/>
              </w:rPr>
            </w:pPr>
            <w:r w:rsidRPr="002C2E3F">
              <w:rPr>
                <w:b/>
                <w:bCs/>
                <w:snapToGrid w:val="0"/>
                <w:szCs w:val="24"/>
              </w:rPr>
              <w:t>Inkomna EU-dokument</w:t>
            </w:r>
          </w:p>
          <w:p w14:paraId="4183766D" w14:textId="77777777" w:rsidR="006F15A9" w:rsidRPr="002C2E3F" w:rsidRDefault="006F15A9" w:rsidP="006F15A9">
            <w:pPr>
              <w:tabs>
                <w:tab w:val="left" w:pos="1701"/>
              </w:tabs>
              <w:rPr>
                <w:b/>
                <w:bCs/>
                <w:snapToGrid w:val="0"/>
                <w:szCs w:val="24"/>
              </w:rPr>
            </w:pPr>
          </w:p>
          <w:p w14:paraId="6B6300FF" w14:textId="2CE7A9C5" w:rsidR="006F15A9" w:rsidRPr="002C2E3F" w:rsidRDefault="006F15A9" w:rsidP="006F15A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2C2E3F">
              <w:rPr>
                <w:snapToGrid w:val="0"/>
                <w:szCs w:val="24"/>
              </w:rPr>
              <w:t xml:space="preserve">Inkomna EU-dokument för </w:t>
            </w:r>
            <w:r w:rsidR="00FC1700" w:rsidRPr="002C2E3F">
              <w:rPr>
                <w:snapToGrid w:val="0"/>
                <w:szCs w:val="24"/>
              </w:rPr>
              <w:t>9</w:t>
            </w:r>
            <w:r w:rsidRPr="002C2E3F">
              <w:rPr>
                <w:snapToGrid w:val="0"/>
                <w:szCs w:val="24"/>
              </w:rPr>
              <w:t xml:space="preserve"> juli 2026 – 6 augusti 2026 anmäldes.</w:t>
            </w:r>
          </w:p>
          <w:p w14:paraId="6E0779E0" w14:textId="77777777" w:rsidR="006F15A9" w:rsidRPr="002C2E3F" w:rsidRDefault="006F15A9" w:rsidP="00796E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3016FCA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852F0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2C2E3F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C2E3F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2C2E3F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2C2E3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2C2E3F">
              <w:rPr>
                <w:bCs/>
                <w:szCs w:val="24"/>
              </w:rPr>
              <w:t>Kanslichefen informerade om planeringen.</w:t>
            </w:r>
            <w:r w:rsidRPr="002C2E3F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03EC1F1A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A852F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5C1BFC" w:rsidRPr="002C2E3F" w:rsidRDefault="005C1BFC" w:rsidP="005C1BFC">
            <w:pPr>
              <w:rPr>
                <w:b/>
                <w:snapToGrid w:val="0"/>
                <w:szCs w:val="24"/>
              </w:rPr>
            </w:pPr>
            <w:r w:rsidRPr="002C2E3F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2C2E3F" w:rsidRDefault="005C1BFC" w:rsidP="005C1BFC">
            <w:pPr>
              <w:rPr>
                <w:snapToGrid w:val="0"/>
                <w:szCs w:val="24"/>
              </w:rPr>
            </w:pPr>
          </w:p>
          <w:p w14:paraId="7CF6E935" w14:textId="4F9F0DB0" w:rsidR="005C1BFC" w:rsidRPr="002C2E3F" w:rsidRDefault="00464EE3" w:rsidP="005C1BFC">
            <w:pPr>
              <w:rPr>
                <w:bCs/>
                <w:snapToGrid w:val="0"/>
                <w:szCs w:val="24"/>
              </w:rPr>
            </w:pPr>
            <w:r w:rsidRPr="002C2E3F">
              <w:rPr>
                <w:snapToGrid w:val="0"/>
                <w:szCs w:val="24"/>
              </w:rPr>
              <w:t>Tid för nästa sammanträde meddelas senare</w:t>
            </w:r>
            <w:r w:rsidR="005C1BFC" w:rsidRPr="002C2E3F">
              <w:rPr>
                <w:bCs/>
                <w:snapToGrid w:val="0"/>
                <w:szCs w:val="24"/>
              </w:rPr>
              <w:t>.</w:t>
            </w:r>
          </w:p>
          <w:p w14:paraId="6173CD84" w14:textId="4AA37CC8" w:rsidR="00686B95" w:rsidRPr="002C2E3F" w:rsidRDefault="00686B95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2C2E3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2C2E3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2C2E3F">
              <w:rPr>
                <w:szCs w:val="24"/>
              </w:rPr>
              <w:t>Vid protokollet</w:t>
            </w:r>
          </w:p>
          <w:p w14:paraId="5A7907BE" w14:textId="77777777" w:rsidR="005C1BFC" w:rsidRPr="002C2E3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Pr="002C2E3F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2C2E3F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6825442" w14:textId="77777777" w:rsidR="00686B95" w:rsidRPr="002C2E3F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376F8C5" w:rsidR="005C1BFC" w:rsidRPr="002C2E3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2C2E3F">
              <w:rPr>
                <w:szCs w:val="24"/>
              </w:rPr>
              <w:t xml:space="preserve">Justeras den </w:t>
            </w:r>
            <w:r w:rsidR="00796EFF" w:rsidRPr="002C2E3F">
              <w:rPr>
                <w:szCs w:val="24"/>
              </w:rPr>
              <w:t>7</w:t>
            </w:r>
            <w:r w:rsidR="00755220" w:rsidRPr="002C2E3F">
              <w:rPr>
                <w:szCs w:val="24"/>
              </w:rPr>
              <w:t xml:space="preserve"> </w:t>
            </w:r>
            <w:r w:rsidR="00622E18" w:rsidRPr="002C2E3F">
              <w:rPr>
                <w:szCs w:val="24"/>
              </w:rPr>
              <w:t>augusti</w:t>
            </w:r>
            <w:r w:rsidRPr="002C2E3F">
              <w:rPr>
                <w:szCs w:val="24"/>
              </w:rPr>
              <w:t xml:space="preserve"> 202</w:t>
            </w:r>
            <w:r w:rsidR="00DC28A3" w:rsidRPr="002C2E3F">
              <w:rPr>
                <w:szCs w:val="24"/>
              </w:rPr>
              <w:t>6</w:t>
            </w:r>
          </w:p>
          <w:p w14:paraId="4D75E4D0" w14:textId="77777777" w:rsidR="005C1BFC" w:rsidRPr="002C2E3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2C2E3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2C2E3F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2C2E3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2C2E3F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1DE58B21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966C72">
              <w:rPr>
                <w:sz w:val="20"/>
              </w:rPr>
              <w:t>5</w:t>
            </w:r>
            <w:r w:rsidR="009B3477">
              <w:rPr>
                <w:sz w:val="20"/>
              </w:rPr>
              <w:t>6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16248F65" w:rsidR="00686B95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  <w:r w:rsidR="00EE6398">
              <w:rPr>
                <w:sz w:val="20"/>
              </w:rPr>
              <w:t>-</w:t>
            </w:r>
            <w:r w:rsidR="002C2E3F">
              <w:rPr>
                <w:sz w:val="20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3ABE4304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634BFBF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16596E51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6C07DBF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3F48EF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4BD953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7C2696A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0CF05CD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56BF88C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3C28245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135B99C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6F6F13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18B902B6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6010EF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6B05FE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204E292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32130FB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6DCED0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0917C864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2C154497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676FC29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18DC9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6507E84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2BC94FD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5F99D69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1E7DF92E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35A3B0E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B66E67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7A42DD55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4530519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2AACE09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7669A414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602D3E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141AB8B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7F9A73DD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6360EAB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3F6D68F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182ADD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33AC2AC2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30C11F9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1819CC5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077A61D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B5BAFF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3601BA7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04A9C7D0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2268B566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14D6FCC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D071C5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1D46B1FB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CBA6A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6AD985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18307AFA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1781137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2B16748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5B890088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4CA992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18A6A8E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B89857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31A0A93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20B2B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B5A079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46508D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65D20D2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0238A90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0899756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67E2F3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1D593738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56C46F1A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67ED0207" w:rsidR="002D60E9" w:rsidRPr="00E40C0C" w:rsidRDefault="002C2E3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190E87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33107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52B98AD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23BA4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30C8D5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5D66188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2FA96" w14:textId="77777777" w:rsidR="0097086D" w:rsidRDefault="0097086D">
      <w:r>
        <w:separator/>
      </w:r>
    </w:p>
  </w:endnote>
  <w:endnote w:type="continuationSeparator" w:id="0">
    <w:p w14:paraId="4984D193" w14:textId="77777777" w:rsidR="0097086D" w:rsidRDefault="0097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8C444" w14:textId="77777777" w:rsidR="0097086D" w:rsidRDefault="0097086D">
      <w:r>
        <w:separator/>
      </w:r>
    </w:p>
  </w:footnote>
  <w:footnote w:type="continuationSeparator" w:id="0">
    <w:p w14:paraId="5537BA3F" w14:textId="77777777" w:rsidR="0097086D" w:rsidRDefault="00970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6C2A76EE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76E5E260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37CAB747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1B24735"/>
    <w:multiLevelType w:val="hybridMultilevel"/>
    <w:tmpl w:val="6AB641EE"/>
    <w:lvl w:ilvl="0" w:tplc="7076BAB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C223F"/>
    <w:multiLevelType w:val="hybridMultilevel"/>
    <w:tmpl w:val="576C40BE"/>
    <w:lvl w:ilvl="0" w:tplc="C67AAD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8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7"/>
  </w:num>
  <w:num w:numId="6" w16cid:durableId="284976">
    <w:abstractNumId w:val="4"/>
  </w:num>
  <w:num w:numId="7" w16cid:durableId="56976216">
    <w:abstractNumId w:val="0"/>
  </w:num>
  <w:num w:numId="8" w16cid:durableId="878711413">
    <w:abstractNumId w:val="5"/>
  </w:num>
  <w:num w:numId="9" w16cid:durableId="4569934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0D61"/>
    <w:rsid w:val="00031093"/>
    <w:rsid w:val="0003159F"/>
    <w:rsid w:val="00031DD2"/>
    <w:rsid w:val="000320CA"/>
    <w:rsid w:val="000324E2"/>
    <w:rsid w:val="000344A3"/>
    <w:rsid w:val="0003470E"/>
    <w:rsid w:val="00035E0F"/>
    <w:rsid w:val="0003667E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160D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4090"/>
    <w:rsid w:val="000956CB"/>
    <w:rsid w:val="0009588E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D6C48"/>
    <w:rsid w:val="000E00F5"/>
    <w:rsid w:val="000E030E"/>
    <w:rsid w:val="000E0329"/>
    <w:rsid w:val="000E06C3"/>
    <w:rsid w:val="000E1AC3"/>
    <w:rsid w:val="000E1E65"/>
    <w:rsid w:val="000E234F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35CC"/>
    <w:rsid w:val="00103AEC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30D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8EC"/>
    <w:rsid w:val="00192DC5"/>
    <w:rsid w:val="0019395D"/>
    <w:rsid w:val="00193C1B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5CE1"/>
    <w:rsid w:val="001A68EA"/>
    <w:rsid w:val="001A7D85"/>
    <w:rsid w:val="001B0CEC"/>
    <w:rsid w:val="001B1F42"/>
    <w:rsid w:val="001B2018"/>
    <w:rsid w:val="001B2793"/>
    <w:rsid w:val="001B313C"/>
    <w:rsid w:val="001B38D3"/>
    <w:rsid w:val="001B44E5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54EC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B13AB"/>
    <w:rsid w:val="002B216B"/>
    <w:rsid w:val="002B4FB1"/>
    <w:rsid w:val="002B76EC"/>
    <w:rsid w:val="002B7E07"/>
    <w:rsid w:val="002C21FE"/>
    <w:rsid w:val="002C2997"/>
    <w:rsid w:val="002C2E3F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1B08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1B1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638E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C55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15D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010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1ECF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4EE3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0DA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5B1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59CF"/>
    <w:rsid w:val="00586E55"/>
    <w:rsid w:val="00590A42"/>
    <w:rsid w:val="00591B5B"/>
    <w:rsid w:val="00591D93"/>
    <w:rsid w:val="0059278C"/>
    <w:rsid w:val="00592833"/>
    <w:rsid w:val="00593FED"/>
    <w:rsid w:val="005957E6"/>
    <w:rsid w:val="00595979"/>
    <w:rsid w:val="00595D30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2E18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2199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43A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B95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0F6"/>
    <w:rsid w:val="006A4FDB"/>
    <w:rsid w:val="006A5E41"/>
    <w:rsid w:val="006A6353"/>
    <w:rsid w:val="006A6847"/>
    <w:rsid w:val="006A6C4D"/>
    <w:rsid w:val="006B0251"/>
    <w:rsid w:val="006B02AA"/>
    <w:rsid w:val="006B0A17"/>
    <w:rsid w:val="006B1057"/>
    <w:rsid w:val="006B197F"/>
    <w:rsid w:val="006B353C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36AE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04D4"/>
    <w:rsid w:val="006F15A9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196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3824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6EFF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51B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220"/>
    <w:rsid w:val="007F5B45"/>
    <w:rsid w:val="007F620F"/>
    <w:rsid w:val="007F789E"/>
    <w:rsid w:val="007F7F66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35896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39D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4DB1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C72"/>
    <w:rsid w:val="00966E88"/>
    <w:rsid w:val="00970319"/>
    <w:rsid w:val="0097086D"/>
    <w:rsid w:val="009708A0"/>
    <w:rsid w:val="009723B2"/>
    <w:rsid w:val="00972A20"/>
    <w:rsid w:val="00973D8B"/>
    <w:rsid w:val="00974084"/>
    <w:rsid w:val="00974FA4"/>
    <w:rsid w:val="00975760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3477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1103"/>
    <w:rsid w:val="009E3045"/>
    <w:rsid w:val="009E3A30"/>
    <w:rsid w:val="009E4973"/>
    <w:rsid w:val="009E5AA9"/>
    <w:rsid w:val="009E6930"/>
    <w:rsid w:val="009F1525"/>
    <w:rsid w:val="009F161D"/>
    <w:rsid w:val="009F1AC4"/>
    <w:rsid w:val="009F313D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C31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2F0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14BC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C9B"/>
    <w:rsid w:val="00AF2D4C"/>
    <w:rsid w:val="00AF433D"/>
    <w:rsid w:val="00AF5F5E"/>
    <w:rsid w:val="00AF7792"/>
    <w:rsid w:val="00AF7A3F"/>
    <w:rsid w:val="00AF7E6D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2BCC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1C79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220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059F"/>
    <w:rsid w:val="00C43814"/>
    <w:rsid w:val="00C43CDB"/>
    <w:rsid w:val="00C446D0"/>
    <w:rsid w:val="00C455FF"/>
    <w:rsid w:val="00C45C74"/>
    <w:rsid w:val="00C517C6"/>
    <w:rsid w:val="00C51A6D"/>
    <w:rsid w:val="00C51A7D"/>
    <w:rsid w:val="00C52154"/>
    <w:rsid w:val="00C53AFF"/>
    <w:rsid w:val="00C53CA8"/>
    <w:rsid w:val="00C54E3E"/>
    <w:rsid w:val="00C5769F"/>
    <w:rsid w:val="00C57837"/>
    <w:rsid w:val="00C57B22"/>
    <w:rsid w:val="00C6103D"/>
    <w:rsid w:val="00C633C3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405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065"/>
    <w:rsid w:val="00CA29F6"/>
    <w:rsid w:val="00CA49F8"/>
    <w:rsid w:val="00CA548B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4C1A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6CE6"/>
    <w:rsid w:val="00D27521"/>
    <w:rsid w:val="00D30058"/>
    <w:rsid w:val="00D30355"/>
    <w:rsid w:val="00D31D0E"/>
    <w:rsid w:val="00D3213C"/>
    <w:rsid w:val="00D33F32"/>
    <w:rsid w:val="00D34075"/>
    <w:rsid w:val="00D34982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3C75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3D37"/>
    <w:rsid w:val="00DA429B"/>
    <w:rsid w:val="00DA5B53"/>
    <w:rsid w:val="00DA67E0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376CA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B3D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98"/>
    <w:rsid w:val="00EB79F2"/>
    <w:rsid w:val="00EB7ED8"/>
    <w:rsid w:val="00EC0E33"/>
    <w:rsid w:val="00EC18B5"/>
    <w:rsid w:val="00EC199E"/>
    <w:rsid w:val="00EC25CA"/>
    <w:rsid w:val="00EC58F0"/>
    <w:rsid w:val="00ED0582"/>
    <w:rsid w:val="00ED10CC"/>
    <w:rsid w:val="00ED177F"/>
    <w:rsid w:val="00ED1F8E"/>
    <w:rsid w:val="00ED2443"/>
    <w:rsid w:val="00ED403F"/>
    <w:rsid w:val="00ED45B2"/>
    <w:rsid w:val="00ED595E"/>
    <w:rsid w:val="00ED6939"/>
    <w:rsid w:val="00ED69B1"/>
    <w:rsid w:val="00EE138A"/>
    <w:rsid w:val="00EE14C1"/>
    <w:rsid w:val="00EE1733"/>
    <w:rsid w:val="00EE25AA"/>
    <w:rsid w:val="00EE3E62"/>
    <w:rsid w:val="00EE5800"/>
    <w:rsid w:val="00EE6398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06E36"/>
    <w:rsid w:val="00F1114A"/>
    <w:rsid w:val="00F12990"/>
    <w:rsid w:val="00F14020"/>
    <w:rsid w:val="00F15911"/>
    <w:rsid w:val="00F15BB6"/>
    <w:rsid w:val="00F1750A"/>
    <w:rsid w:val="00F20625"/>
    <w:rsid w:val="00F214A5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2B86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170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3570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1083</TotalTime>
  <Pages>3</Pages>
  <Words>532</Words>
  <Characters>2996</Characters>
  <Application>Microsoft Office Word</Application>
  <DocSecurity>0</DocSecurity>
  <Lines>1498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339</cp:revision>
  <cp:lastPrinted>2025-04-29T15:03:00Z</cp:lastPrinted>
  <dcterms:created xsi:type="dcterms:W3CDTF">2024-12-19T08:10:00Z</dcterms:created>
  <dcterms:modified xsi:type="dcterms:W3CDTF">2026-08-07T08:15:00Z</dcterms:modified>
</cp:coreProperties>
</file>