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60DAC" w:rsidRPr="00C126D2" w:rsidTr="00860DA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60DAC" w:rsidRPr="00C126D2" w:rsidRDefault="00860DAC" w:rsidP="00860DAC">
            <w:pPr>
              <w:pStyle w:val="RSKRbeteckning"/>
              <w:spacing w:before="240"/>
            </w:pPr>
            <w:r w:rsidRPr="00C126D2">
              <w:t>Riksdagsskrivelse</w:t>
            </w:r>
          </w:p>
          <w:p w:rsidR="00860DAC" w:rsidRPr="00C126D2" w:rsidRDefault="00860DAC" w:rsidP="00860DAC">
            <w:pPr>
              <w:pStyle w:val="RSKRbeteckning"/>
            </w:pPr>
            <w:r w:rsidRPr="00C126D2">
              <w:t>2011/12:10</w:t>
            </w:r>
          </w:p>
        </w:tc>
        <w:tc>
          <w:tcPr>
            <w:tcW w:w="1134" w:type="dxa"/>
          </w:tcPr>
          <w:p w:rsidR="00860DAC" w:rsidRPr="00C126D2" w:rsidRDefault="00C126D2" w:rsidP="00860DAC">
            <w:pPr>
              <w:jc w:val="right"/>
            </w:pPr>
            <w:r w:rsidRPr="00C126D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DAC" w:rsidRPr="00C126D2" w:rsidTr="00860DA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60DAC" w:rsidRPr="00C126D2" w:rsidRDefault="00860DAC">
            <w:pPr>
              <w:rPr>
                <w:sz w:val="10"/>
              </w:rPr>
            </w:pPr>
          </w:p>
        </w:tc>
      </w:tr>
    </w:tbl>
    <w:p w:rsidR="00860DAC" w:rsidRPr="00C126D2" w:rsidRDefault="00860DAC"/>
    <w:p w:rsidR="00860DAC" w:rsidRPr="00C126D2" w:rsidRDefault="00860DAC" w:rsidP="00860DAC">
      <w:pPr>
        <w:pStyle w:val="Mottagare1"/>
      </w:pPr>
      <w:r w:rsidRPr="00C126D2">
        <w:t>Regeringen</w:t>
      </w:r>
    </w:p>
    <w:p w:rsidR="00860DAC" w:rsidRPr="00C126D2" w:rsidRDefault="00860DAC" w:rsidP="00860DAC">
      <w:pPr>
        <w:pStyle w:val="Mottagare2"/>
      </w:pPr>
      <w:r w:rsidRPr="00C126D2">
        <w:t>Finansdepartementet</w:t>
      </w:r>
    </w:p>
    <w:p w:rsidR="00860DAC" w:rsidRPr="00C126D2" w:rsidRDefault="00860DAC" w:rsidP="00860DAC">
      <w:r w:rsidRPr="00C126D2">
        <w:t>Med överlämnande av finansutskottets betänkande 2011/12:FiU18 Rättelse i lagen om årsredovisning i kreditinstitut och värdepappersbolag får jag anmäla att riksdagen denna dag bifallit utskottets förslag till riksdagsbeslut.</w:t>
      </w:r>
    </w:p>
    <w:p w:rsidR="00860DAC" w:rsidRPr="00C126D2" w:rsidRDefault="00860DAC" w:rsidP="00860DAC">
      <w:pPr>
        <w:pStyle w:val="Stockholm"/>
      </w:pPr>
      <w:r w:rsidRPr="00C126D2">
        <w:t>Stockholm den 12 oktober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0DAC" w:rsidRPr="00C126D2" w:rsidTr="00860DA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60DAC" w:rsidRPr="00C126D2" w:rsidRDefault="00860DAC" w:rsidP="00860DAC">
            <w:pPr>
              <w:pStyle w:val="AvsTalman"/>
            </w:pPr>
            <w:r w:rsidRPr="00C126D2">
              <w:t>Per Westerberg</w:t>
            </w:r>
          </w:p>
        </w:tc>
        <w:tc>
          <w:tcPr>
            <w:tcW w:w="3628" w:type="dxa"/>
          </w:tcPr>
          <w:p w:rsidR="00860DAC" w:rsidRPr="00C126D2" w:rsidRDefault="00860DAC" w:rsidP="00860DAC">
            <w:pPr>
              <w:pStyle w:val="AvsTjnsteman"/>
            </w:pPr>
            <w:r w:rsidRPr="00C126D2">
              <w:t>Claes Mårtensson</w:t>
            </w:r>
          </w:p>
        </w:tc>
      </w:tr>
    </w:tbl>
    <w:p w:rsidR="00D85057" w:rsidRPr="00C126D2" w:rsidRDefault="00D85057" w:rsidP="00860DAC"/>
    <w:sectPr w:rsidR="00D85057" w:rsidRPr="00C126D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AC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60DAC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126D2"/>
    <w:rsid w:val="00C72B82"/>
    <w:rsid w:val="00D644E9"/>
    <w:rsid w:val="00D85057"/>
    <w:rsid w:val="00DC0766"/>
    <w:rsid w:val="00E37365"/>
    <w:rsid w:val="00E570D1"/>
    <w:rsid w:val="00EA65A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99072-F948-4184-A0D2-1C8E0FBC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60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314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2011-10-11T09:08:00Z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10</vt:lpwstr>
  </property>
  <property fmtid="{D5CDD505-2E9C-101B-9397-08002B2CF9AE}" pid="6" name="Datum">
    <vt:lpwstr>2011-10-12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18</vt:lpwstr>
  </property>
  <property fmtid="{D5CDD505-2E9C-101B-9397-08002B2CF9AE}" pid="17" name="RefRubrik">
    <vt:lpwstr>Rättelse i lagen om årsredovisning i kreditinstitut och värdepappersbolag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12 oktober 2011</vt:lpwstr>
  </property>
</Properties>
</file>