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CF81928903248CB96A8042B5779F62A"/>
        </w:placeholder>
        <w15:appearance w15:val="hidden"/>
        <w:text/>
      </w:sdtPr>
      <w:sdtEndPr/>
      <w:sdtContent>
        <w:p w:rsidRPr="009B062B" w:rsidR="00AF30DD" w:rsidP="009B062B" w:rsidRDefault="00AF30DD" w14:paraId="5C5EE439" w14:textId="77777777">
          <w:pPr>
            <w:pStyle w:val="RubrikFrslagTIllRiksdagsbeslut"/>
          </w:pPr>
          <w:r w:rsidRPr="009B062B">
            <w:t>Förslag till riksdagsbeslut</w:t>
          </w:r>
        </w:p>
      </w:sdtContent>
    </w:sdt>
    <w:sdt>
      <w:sdtPr>
        <w:alias w:val="Yrkande 1"/>
        <w:tag w:val="e2baf29b-fc92-44de-903e-54962d8b9258"/>
        <w:id w:val="577407231"/>
        <w:lock w:val="sdtLocked"/>
      </w:sdtPr>
      <w:sdtEndPr/>
      <w:sdtContent>
        <w:p w:rsidR="00AC06B9" w:rsidRDefault="00832382" w14:paraId="5C5EE43A" w14:textId="77777777">
          <w:pPr>
            <w:pStyle w:val="Frslagstext"/>
            <w:numPr>
              <w:ilvl w:val="0"/>
              <w:numId w:val="0"/>
            </w:numPr>
          </w:pPr>
          <w:r>
            <w:t>Riksdagen ställer sig bakom det som anförs i motionen om att avskaffa bolånetaket och tillkännager detta för regeringen.</w:t>
          </w:r>
        </w:p>
      </w:sdtContent>
    </w:sdt>
    <w:p w:rsidRPr="009B062B" w:rsidR="00AF30DD" w:rsidP="009B062B" w:rsidRDefault="000156D9" w14:paraId="5C5EE43B" w14:textId="77777777">
      <w:pPr>
        <w:pStyle w:val="Rubrik1"/>
      </w:pPr>
      <w:bookmarkStart w:name="MotionsStart" w:id="0"/>
      <w:bookmarkEnd w:id="0"/>
      <w:r w:rsidRPr="009B062B">
        <w:t>Motivering</w:t>
      </w:r>
    </w:p>
    <w:p w:rsidR="005D5584" w:rsidP="005D5584" w:rsidRDefault="005D5584" w14:paraId="5C5EE43C" w14:textId="75952B97">
      <w:pPr>
        <w:pStyle w:val="Normalutanindragellerluft"/>
      </w:pPr>
      <w:r>
        <w:t>Sedan ett tak på 85 procent av kostnaden och numera även ett amorteringskrav införts för bostadslån har kraven på</w:t>
      </w:r>
      <w:r w:rsidR="005068A0">
        <w:t xml:space="preserve"> den enskilde köparen omöjliggjort för ungdomar att</w:t>
      </w:r>
      <w:r>
        <w:t xml:space="preserve"> köpa en bostad. I dag måste man ha 15 procent av insatsen (som i storstadsregioner kan ligga långt över miljonen även för en liten lägenhet) sparad själv. För en lägenhet som kostar 3 miljoner kronor är egeninsatsen 450 000 kronor. För många är det en omöjlighet att spara de summorna. Den som precis har sitt första jobb efter studierna har inte hunnit spara ihop hundratusentals kronor och för den som har en låg inkomst kan sådana summor vara omöjliga att någonsin få ihop. Dessutom skall man ha ett fast</w:t>
      </w:r>
      <w:r w:rsidR="001571B9">
        <w:t xml:space="preserve"> </w:t>
      </w:r>
      <w:r>
        <w:t>jobb och hög lön för att kunna amortera.</w:t>
      </w:r>
    </w:p>
    <w:p w:rsidR="005D5584" w:rsidP="006A428A" w:rsidRDefault="005D5584" w14:paraId="5C5EE43D" w14:textId="77777777">
      <w:r>
        <w:t>Syftet med bolånetaket är vällovligt. Det handlar om att begränsa skuldsättningen. Det finns dock andra sätt som skulle kunna prövas. Ett alternativ till bolånetaket skulle t.ex. kunna vara ett obligatoriskt amorteringskrav vid större bostadslån. Även personer som inte kan spara ihop till stora summor kan spara ”i efterhand” genom att amortera på lånet. I dag är amorteringstakten ofta låg, i flera fall är lånen amorteringsfria. Det viktigaste är att den skuldsättningen begränsas.</w:t>
      </w:r>
    </w:p>
    <w:p w:rsidR="005D5584" w:rsidP="006A428A" w:rsidRDefault="005D5584" w14:paraId="5C5EE43E" w14:textId="77777777">
      <w:r>
        <w:lastRenderedPageBreak/>
        <w:t>Jag anser att man bör avskaffa bolånetaket och istället bara ha amorteringskrav så att man kan köpa en bostad fast man inte har sparade medel.</w:t>
      </w:r>
    </w:p>
    <w:p w:rsidRPr="00093F48" w:rsidR="00093F48" w:rsidP="00093F48" w:rsidRDefault="00093F48" w14:paraId="5C5EE440"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D4E15AFE8561457888ABE6BA9E75454F"/>
        </w:placeholder>
        <w15:appearance w15:val="hidden"/>
      </w:sdtPr>
      <w:sdtEndPr>
        <w:rPr>
          <w:i w:val="0"/>
          <w:noProof w:val="0"/>
        </w:rPr>
      </w:sdtEndPr>
      <w:sdtContent>
        <w:p w:rsidR="004801AC" w:rsidP="00682C5E" w:rsidRDefault="001571B9" w14:paraId="5C5EE4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7C6497" w:rsidRDefault="007C6497" w14:paraId="5C5EE445" w14:textId="77777777"/>
    <w:sectPr w:rsidR="007C64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EE447" w14:textId="77777777" w:rsidR="002C5B1F" w:rsidRDefault="002C5B1F" w:rsidP="000C1CAD">
      <w:pPr>
        <w:spacing w:line="240" w:lineRule="auto"/>
      </w:pPr>
      <w:r>
        <w:separator/>
      </w:r>
    </w:p>
  </w:endnote>
  <w:endnote w:type="continuationSeparator" w:id="0">
    <w:p w14:paraId="5C5EE448" w14:textId="77777777" w:rsidR="002C5B1F" w:rsidRDefault="002C5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EE4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EE4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71B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EE445" w14:textId="77777777" w:rsidR="002C5B1F" w:rsidRDefault="002C5B1F" w:rsidP="000C1CAD">
      <w:pPr>
        <w:spacing w:line="240" w:lineRule="auto"/>
      </w:pPr>
      <w:r>
        <w:separator/>
      </w:r>
    </w:p>
  </w:footnote>
  <w:footnote w:type="continuationSeparator" w:id="0">
    <w:p w14:paraId="5C5EE446" w14:textId="77777777" w:rsidR="002C5B1F" w:rsidRDefault="002C5B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C5EE4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5EE459" wp14:anchorId="5C5EE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71B9" w14:paraId="5C5EE45A" w14:textId="77777777">
                          <w:pPr>
                            <w:jc w:val="right"/>
                          </w:pPr>
                          <w:sdt>
                            <w:sdtPr>
                              <w:alias w:val="CC_Noformat_Partikod"/>
                              <w:tag w:val="CC_Noformat_Partikod"/>
                              <w:id w:val="-53464382"/>
                              <w:placeholder>
                                <w:docPart w:val="B32375DD9BE743BD9A6C17D06816BF31"/>
                              </w:placeholder>
                              <w:text/>
                            </w:sdtPr>
                            <w:sdtEndPr/>
                            <w:sdtContent>
                              <w:r w:rsidR="00B27EB5">
                                <w:t>S</w:t>
                              </w:r>
                            </w:sdtContent>
                          </w:sdt>
                          <w:sdt>
                            <w:sdtPr>
                              <w:alias w:val="CC_Noformat_Partinummer"/>
                              <w:tag w:val="CC_Noformat_Partinummer"/>
                              <w:id w:val="-1709555926"/>
                              <w:placeholder>
                                <w:docPart w:val="81D2062B769447D99C47FB36E26D8CEE"/>
                              </w:placeholder>
                              <w:text/>
                            </w:sdtPr>
                            <w:sdtEndPr/>
                            <w:sdtContent>
                              <w:r w:rsidR="00B27EB5">
                                <w:t>11011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5EE4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71B9" w14:paraId="5C5EE45A" w14:textId="77777777">
                    <w:pPr>
                      <w:jc w:val="right"/>
                    </w:pPr>
                    <w:sdt>
                      <w:sdtPr>
                        <w:alias w:val="CC_Noformat_Partikod"/>
                        <w:tag w:val="CC_Noformat_Partikod"/>
                        <w:id w:val="-53464382"/>
                        <w:placeholder>
                          <w:docPart w:val="B32375DD9BE743BD9A6C17D06816BF31"/>
                        </w:placeholder>
                        <w:text/>
                      </w:sdtPr>
                      <w:sdtEndPr/>
                      <w:sdtContent>
                        <w:r w:rsidR="00B27EB5">
                          <w:t>S</w:t>
                        </w:r>
                      </w:sdtContent>
                    </w:sdt>
                    <w:sdt>
                      <w:sdtPr>
                        <w:alias w:val="CC_Noformat_Partinummer"/>
                        <w:tag w:val="CC_Noformat_Partinummer"/>
                        <w:id w:val="-1709555926"/>
                        <w:placeholder>
                          <w:docPart w:val="81D2062B769447D99C47FB36E26D8CEE"/>
                        </w:placeholder>
                        <w:text/>
                      </w:sdtPr>
                      <w:sdtEndPr/>
                      <w:sdtContent>
                        <w:r w:rsidR="00B27EB5">
                          <w:t>11011</w:t>
                        </w:r>
                      </w:sdtContent>
                    </w:sdt>
                  </w:p>
                </w:txbxContent>
              </v:textbox>
              <w10:wrap anchorx="page"/>
            </v:shape>
          </w:pict>
        </mc:Fallback>
      </mc:AlternateContent>
    </w:r>
  </w:p>
  <w:p w:rsidRPr="00293C4F" w:rsidR="007A5507" w:rsidP="00776B74" w:rsidRDefault="007A5507" w14:paraId="5C5EE4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71B9" w14:paraId="5C5EE44B" w14:textId="77777777">
    <w:pPr>
      <w:jc w:val="right"/>
    </w:pPr>
    <w:sdt>
      <w:sdtPr>
        <w:alias w:val="CC_Noformat_Partikod"/>
        <w:tag w:val="CC_Noformat_Partikod"/>
        <w:id w:val="559911109"/>
        <w:text/>
      </w:sdtPr>
      <w:sdtEndPr/>
      <w:sdtContent>
        <w:r w:rsidR="00B27EB5">
          <w:t>S</w:t>
        </w:r>
      </w:sdtContent>
    </w:sdt>
    <w:sdt>
      <w:sdtPr>
        <w:alias w:val="CC_Noformat_Partinummer"/>
        <w:tag w:val="CC_Noformat_Partinummer"/>
        <w:id w:val="1197820850"/>
        <w:text/>
      </w:sdtPr>
      <w:sdtEndPr/>
      <w:sdtContent>
        <w:r w:rsidR="00B27EB5">
          <w:t>11011</w:t>
        </w:r>
      </w:sdtContent>
    </w:sdt>
  </w:p>
  <w:p w:rsidR="007A5507" w:rsidP="00776B74" w:rsidRDefault="007A5507" w14:paraId="5C5EE4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71B9" w14:paraId="5C5EE44F" w14:textId="77777777">
    <w:pPr>
      <w:jc w:val="right"/>
    </w:pPr>
    <w:sdt>
      <w:sdtPr>
        <w:alias w:val="CC_Noformat_Partikod"/>
        <w:tag w:val="CC_Noformat_Partikod"/>
        <w:id w:val="1471015553"/>
        <w:text/>
      </w:sdtPr>
      <w:sdtEndPr/>
      <w:sdtContent>
        <w:r w:rsidR="00B27EB5">
          <w:t>S</w:t>
        </w:r>
      </w:sdtContent>
    </w:sdt>
    <w:sdt>
      <w:sdtPr>
        <w:alias w:val="CC_Noformat_Partinummer"/>
        <w:tag w:val="CC_Noformat_Partinummer"/>
        <w:id w:val="-2014525982"/>
        <w:text/>
      </w:sdtPr>
      <w:sdtEndPr/>
      <w:sdtContent>
        <w:r w:rsidR="00B27EB5">
          <w:t>11011</w:t>
        </w:r>
      </w:sdtContent>
    </w:sdt>
  </w:p>
  <w:p w:rsidR="007A5507" w:rsidP="00A314CF" w:rsidRDefault="001571B9" w14:paraId="611367E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571B9" w14:paraId="5C5EE4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571B9" w14:paraId="5C5EE4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:1639</w:t>
        </w:r>
      </w:sdtContent>
    </w:sdt>
  </w:p>
  <w:p w:rsidR="007A5507" w:rsidP="00E03A3D" w:rsidRDefault="001571B9" w14:paraId="5C5EE454"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7A5507" w:rsidP="00283E0F" w:rsidRDefault="00B27EB5" w14:paraId="5C5EE455" w14:textId="77777777">
        <w:pPr>
          <w:pStyle w:val="FSHRub2"/>
        </w:pPr>
        <w:r>
          <w:t>Avskaffa bolånetaket</w:t>
        </w:r>
      </w:p>
    </w:sdtContent>
  </w:sdt>
  <w:sdt>
    <w:sdtPr>
      <w:alias w:val="CC_Boilerplate_3"/>
      <w:tag w:val="CC_Boilerplate_3"/>
      <w:id w:val="1606463544"/>
      <w:lock w:val="sdtContentLocked"/>
      <w15:appearance w15:val="hidden"/>
      <w:text w:multiLine="1"/>
    </w:sdtPr>
    <w:sdtEndPr/>
    <w:sdtContent>
      <w:p w:rsidR="007A5507" w:rsidP="00283E0F" w:rsidRDefault="007A5507" w14:paraId="5C5EE4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7E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1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1C7"/>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B1F"/>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5A4"/>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8A0"/>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AB7"/>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584"/>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C5E"/>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28A"/>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497"/>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38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675"/>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1B9"/>
    <w:rsid w:val="00A13B3B"/>
    <w:rsid w:val="00A148A5"/>
    <w:rsid w:val="00A165DB"/>
    <w:rsid w:val="00A16721"/>
    <w:rsid w:val="00A1750A"/>
    <w:rsid w:val="00A200AF"/>
    <w:rsid w:val="00A21529"/>
    <w:rsid w:val="00A2153D"/>
    <w:rsid w:val="00A24E73"/>
    <w:rsid w:val="00A25917"/>
    <w:rsid w:val="00A25D1C"/>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6B9"/>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B6B"/>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27EB5"/>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75B"/>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5EE438"/>
  <w15:chartTrackingRefBased/>
  <w15:docId w15:val="{5C91E7E2-DD9A-4911-8EDD-817700C4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F81928903248CB96A8042B5779F62A"/>
        <w:category>
          <w:name w:val="Allmänt"/>
          <w:gallery w:val="placeholder"/>
        </w:category>
        <w:types>
          <w:type w:val="bbPlcHdr"/>
        </w:types>
        <w:behaviors>
          <w:behavior w:val="content"/>
        </w:behaviors>
        <w:guid w:val="{6F20C9D5-3DD0-453E-A11C-F72729954197}"/>
      </w:docPartPr>
      <w:docPartBody>
        <w:p w:rsidR="00A023AF" w:rsidRDefault="00BE72EB">
          <w:pPr>
            <w:pStyle w:val="ACF81928903248CB96A8042B5779F62A"/>
          </w:pPr>
          <w:r w:rsidRPr="009A726D">
            <w:rPr>
              <w:rStyle w:val="Platshllartext"/>
            </w:rPr>
            <w:t>Klicka här för att ange text.</w:t>
          </w:r>
        </w:p>
      </w:docPartBody>
    </w:docPart>
    <w:docPart>
      <w:docPartPr>
        <w:name w:val="D4E15AFE8561457888ABE6BA9E75454F"/>
        <w:category>
          <w:name w:val="Allmänt"/>
          <w:gallery w:val="placeholder"/>
        </w:category>
        <w:types>
          <w:type w:val="bbPlcHdr"/>
        </w:types>
        <w:behaviors>
          <w:behavior w:val="content"/>
        </w:behaviors>
        <w:guid w:val="{425FA3A1-64CE-449F-AD80-55B22BADB599}"/>
      </w:docPartPr>
      <w:docPartBody>
        <w:p w:rsidR="00A023AF" w:rsidRDefault="00BE72EB">
          <w:pPr>
            <w:pStyle w:val="D4E15AFE8561457888ABE6BA9E75454F"/>
          </w:pPr>
          <w:r w:rsidRPr="002551EA">
            <w:rPr>
              <w:rStyle w:val="Platshllartext"/>
              <w:color w:val="808080" w:themeColor="background1" w:themeShade="80"/>
            </w:rPr>
            <w:t>[Motionärernas namn]</w:t>
          </w:r>
        </w:p>
      </w:docPartBody>
    </w:docPart>
    <w:docPart>
      <w:docPartPr>
        <w:name w:val="B32375DD9BE743BD9A6C17D06816BF31"/>
        <w:category>
          <w:name w:val="Allmänt"/>
          <w:gallery w:val="placeholder"/>
        </w:category>
        <w:types>
          <w:type w:val="bbPlcHdr"/>
        </w:types>
        <w:behaviors>
          <w:behavior w:val="content"/>
        </w:behaviors>
        <w:guid w:val="{762AB49A-5241-40C6-85FA-FDDBD40138E9}"/>
      </w:docPartPr>
      <w:docPartBody>
        <w:p w:rsidR="00A023AF" w:rsidRDefault="00BE72EB">
          <w:pPr>
            <w:pStyle w:val="B32375DD9BE743BD9A6C17D06816BF31"/>
          </w:pPr>
          <w:r>
            <w:rPr>
              <w:rStyle w:val="Platshllartext"/>
            </w:rPr>
            <w:t xml:space="preserve"> </w:t>
          </w:r>
        </w:p>
      </w:docPartBody>
    </w:docPart>
    <w:docPart>
      <w:docPartPr>
        <w:name w:val="81D2062B769447D99C47FB36E26D8CEE"/>
        <w:category>
          <w:name w:val="Allmänt"/>
          <w:gallery w:val="placeholder"/>
        </w:category>
        <w:types>
          <w:type w:val="bbPlcHdr"/>
        </w:types>
        <w:behaviors>
          <w:behavior w:val="content"/>
        </w:behaviors>
        <w:guid w:val="{B7698FC7-B66E-442B-A91F-D5FE91C33A64}"/>
      </w:docPartPr>
      <w:docPartBody>
        <w:p w:rsidR="00A023AF" w:rsidRDefault="00BE72EB">
          <w:pPr>
            <w:pStyle w:val="81D2062B769447D99C47FB36E26D8C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2EB"/>
    <w:rsid w:val="004F2B8C"/>
    <w:rsid w:val="00A023AF"/>
    <w:rsid w:val="00BE7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81928903248CB96A8042B5779F62A">
    <w:name w:val="ACF81928903248CB96A8042B5779F62A"/>
  </w:style>
  <w:style w:type="paragraph" w:customStyle="1" w:styleId="873513A9A8C54CFD9898B0D37C51CF7F">
    <w:name w:val="873513A9A8C54CFD9898B0D37C51CF7F"/>
  </w:style>
  <w:style w:type="paragraph" w:customStyle="1" w:styleId="7F1A053C711C4515B061E6BAC41C6330">
    <w:name w:val="7F1A053C711C4515B061E6BAC41C6330"/>
  </w:style>
  <w:style w:type="paragraph" w:customStyle="1" w:styleId="D4E15AFE8561457888ABE6BA9E75454F">
    <w:name w:val="D4E15AFE8561457888ABE6BA9E75454F"/>
  </w:style>
  <w:style w:type="paragraph" w:customStyle="1" w:styleId="B32375DD9BE743BD9A6C17D06816BF31">
    <w:name w:val="B32375DD9BE743BD9A6C17D06816BF31"/>
  </w:style>
  <w:style w:type="paragraph" w:customStyle="1" w:styleId="81D2062B769447D99C47FB36E26D8CEE">
    <w:name w:val="81D2062B769447D99C47FB36E26D8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8248</RubrikLookup>
    <MotionGuid xmlns="00d11361-0b92-4bae-a181-288d6a55b763">a3692940-da5a-4db7-aca3-ac298b1ac6b1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FC66FCA4-8C7C-46FF-BF01-BC3A60594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D5D37-13A8-4369-AD8E-462C001A6C6E}">
  <ds:schemaRefs>
    <ds:schemaRef ds:uri="http://schemas.microsoft.com/sharepoint/v3/contenttype/forms"/>
  </ds:schemaRefs>
</ds:datastoreItem>
</file>

<file path=customXml/itemProps4.xml><?xml version="1.0" encoding="utf-8"?>
<ds:datastoreItem xmlns:ds="http://schemas.openxmlformats.org/officeDocument/2006/customXml" ds:itemID="{D4A19EE3-B6ED-40EB-B8E1-0939DF55B0B2}">
  <ds:schemaRefs>
    <ds:schemaRef ds:uri="http://schemas.riksdagen.se/motion"/>
  </ds:schemaRefs>
</ds:datastoreItem>
</file>

<file path=customXml/itemProps5.xml><?xml version="1.0" encoding="utf-8"?>
<ds:datastoreItem xmlns:ds="http://schemas.openxmlformats.org/officeDocument/2006/customXml" ds:itemID="{F237BA89-27CA-4227-90BA-5A6480C7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246</Words>
  <Characters>1285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201617S11011 Avskaffa bolånetaket</vt:lpstr>
      <vt:lpstr/>
    </vt:vector>
  </TitlesOfParts>
  <Company>Sveriges riksdag</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201617S11011 Avskaffa bolånetaket</dc:title>
  <dc:subject/>
  <dc:creator>Riksdagsförvaltningen</dc:creator>
  <cp:keywords/>
  <dc:description/>
  <cp:lastModifiedBy>Kerstin Carlqvist</cp:lastModifiedBy>
  <cp:revision>8</cp:revision>
  <cp:lastPrinted>2016-06-13T12:10:00Z</cp:lastPrinted>
  <dcterms:created xsi:type="dcterms:W3CDTF">2016-09-26T14:57:00Z</dcterms:created>
  <dcterms:modified xsi:type="dcterms:W3CDTF">2017-05-22T13:52:00Z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*T1CEA0740AB55*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https://filur.riksdagen.se/drop/DropOffLibrary/T1CEA0740AB55.docx</vt:lpwstr>
  </property>
  <property fmtid="{D5CDD505-2E9C-101B-9397-08002B2CF9AE}" pid="13" name="RevisionsOn">
    <vt:lpwstr>1</vt:lpwstr>
  </property>
</Properties>
</file>