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3EB9E598" w14:textId="77777777" w:rsidTr="00782EA9">
        <w:tc>
          <w:tcPr>
            <w:tcW w:w="9141" w:type="dxa"/>
          </w:tcPr>
          <w:p w14:paraId="3F7C4F9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1F05DB47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7CA9D7E6" w14:textId="77777777" w:rsidR="0096348C" w:rsidRPr="00477C9F" w:rsidRDefault="0096348C" w:rsidP="00477C9F">
      <w:pPr>
        <w:rPr>
          <w:sz w:val="22"/>
          <w:szCs w:val="22"/>
        </w:rPr>
      </w:pPr>
    </w:p>
    <w:p w14:paraId="1ACC9109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693247C2" w14:textId="77777777" w:rsidTr="00F86ACF">
        <w:trPr>
          <w:cantSplit/>
          <w:trHeight w:val="742"/>
        </w:trPr>
        <w:tc>
          <w:tcPr>
            <w:tcW w:w="1790" w:type="dxa"/>
          </w:tcPr>
          <w:p w14:paraId="34E4D120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49377DB5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0DE74B9" w14:textId="13757BEA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5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6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3C4EE7">
              <w:rPr>
                <w:b/>
                <w:sz w:val="22"/>
                <w:szCs w:val="22"/>
              </w:rPr>
              <w:t>36</w:t>
            </w:r>
          </w:p>
          <w:p w14:paraId="2130D399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37A01B15" w14:textId="77777777" w:rsidTr="00F86ACF">
        <w:tc>
          <w:tcPr>
            <w:tcW w:w="1790" w:type="dxa"/>
          </w:tcPr>
          <w:p w14:paraId="48F7B9A3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62998C16" w14:textId="28077367" w:rsidR="0096348C" w:rsidRPr="00477C9F" w:rsidRDefault="0078549D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9033B4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-</w:t>
            </w:r>
            <w:r w:rsidR="009033B4">
              <w:rPr>
                <w:sz w:val="22"/>
                <w:szCs w:val="22"/>
              </w:rPr>
              <w:t>0</w:t>
            </w:r>
            <w:r w:rsidR="00EE36BB">
              <w:rPr>
                <w:sz w:val="22"/>
                <w:szCs w:val="22"/>
              </w:rPr>
              <w:t>3</w:t>
            </w:r>
            <w:r w:rsidR="006F54BA">
              <w:rPr>
                <w:sz w:val="22"/>
                <w:szCs w:val="22"/>
              </w:rPr>
              <w:t>-</w:t>
            </w:r>
            <w:r w:rsidR="00EE36BB">
              <w:rPr>
                <w:sz w:val="22"/>
                <w:szCs w:val="22"/>
              </w:rPr>
              <w:t>24</w:t>
            </w:r>
          </w:p>
        </w:tc>
      </w:tr>
      <w:tr w:rsidR="0096348C" w:rsidRPr="00477C9F" w14:paraId="43C04118" w14:textId="77777777" w:rsidTr="00F86ACF">
        <w:tc>
          <w:tcPr>
            <w:tcW w:w="1790" w:type="dxa"/>
          </w:tcPr>
          <w:p w14:paraId="143BCE79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56CA344" w14:textId="1F385B93" w:rsidR="00BD53C1" w:rsidRPr="00477C9F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D78EA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</w:t>
            </w:r>
            <w:r w:rsidR="00BD78EA">
              <w:rPr>
                <w:sz w:val="22"/>
                <w:szCs w:val="22"/>
              </w:rPr>
              <w:t>21</w:t>
            </w:r>
            <w:r w:rsidR="00CF4ED5">
              <w:rPr>
                <w:sz w:val="22"/>
                <w:szCs w:val="22"/>
              </w:rPr>
              <w:t>–</w:t>
            </w:r>
            <w:r w:rsidR="008E366B">
              <w:rPr>
                <w:sz w:val="22"/>
                <w:szCs w:val="22"/>
              </w:rPr>
              <w:t>12.33</w:t>
            </w:r>
          </w:p>
        </w:tc>
      </w:tr>
      <w:tr w:rsidR="0096348C" w:rsidRPr="00477C9F" w14:paraId="51EA3A19" w14:textId="77777777" w:rsidTr="00F86ACF">
        <w:tc>
          <w:tcPr>
            <w:tcW w:w="1790" w:type="dxa"/>
          </w:tcPr>
          <w:p w14:paraId="418E03F2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003A26AC" w14:textId="13C1D6DB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21C3B1F8" w14:textId="77777777" w:rsidR="0096348C" w:rsidRPr="00477C9F" w:rsidRDefault="0096348C" w:rsidP="00477C9F">
      <w:pPr>
        <w:rPr>
          <w:sz w:val="22"/>
          <w:szCs w:val="22"/>
        </w:rPr>
      </w:pPr>
    </w:p>
    <w:p w14:paraId="6B8F33A2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FBCC50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69143B" w14:paraId="4F418F5A" w14:textId="77777777" w:rsidTr="00F86ACF">
        <w:tc>
          <w:tcPr>
            <w:tcW w:w="753" w:type="dxa"/>
          </w:tcPr>
          <w:p w14:paraId="37E0D05A" w14:textId="77777777"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46A5E8EF" w14:textId="77777777" w:rsidR="00336917" w:rsidRPr="0069143B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65E5E34D" w14:textId="77777777" w:rsidR="00F84080" w:rsidRPr="0069143B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F4DEFF1" w14:textId="5AACD200" w:rsidR="0069143B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särskilt protokoll 202</w:t>
            </w:r>
            <w:r w:rsidR="006F54BA">
              <w:rPr>
                <w:snapToGrid w:val="0"/>
                <w:sz w:val="22"/>
                <w:szCs w:val="22"/>
              </w:rPr>
              <w:t>5</w:t>
            </w:r>
            <w:r>
              <w:rPr>
                <w:snapToGrid w:val="0"/>
                <w:sz w:val="22"/>
                <w:szCs w:val="22"/>
              </w:rPr>
              <w:t>/2</w:t>
            </w:r>
            <w:r w:rsidR="006F54BA">
              <w:rPr>
                <w:snapToGrid w:val="0"/>
                <w:sz w:val="22"/>
                <w:szCs w:val="22"/>
              </w:rPr>
              <w:t>6</w:t>
            </w:r>
            <w:r>
              <w:rPr>
                <w:snapToGrid w:val="0"/>
                <w:sz w:val="22"/>
                <w:szCs w:val="22"/>
              </w:rPr>
              <w:t>:</w:t>
            </w:r>
            <w:r w:rsidR="003C4EE7">
              <w:rPr>
                <w:snapToGrid w:val="0"/>
                <w:sz w:val="22"/>
                <w:szCs w:val="22"/>
              </w:rPr>
              <w:t>35</w:t>
            </w:r>
            <w:r w:rsidR="00FD0038">
              <w:rPr>
                <w:snapToGrid w:val="0"/>
                <w:sz w:val="22"/>
                <w:szCs w:val="22"/>
              </w:rPr>
              <w:t>.</w:t>
            </w:r>
          </w:p>
          <w:p w14:paraId="2BFACAC4" w14:textId="77777777" w:rsidR="007864F6" w:rsidRPr="0069143B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69143B" w14:paraId="1F22121E" w14:textId="77777777" w:rsidTr="00F86ACF">
        <w:tc>
          <w:tcPr>
            <w:tcW w:w="753" w:type="dxa"/>
          </w:tcPr>
          <w:p w14:paraId="21255AD8" w14:textId="1D1F7A4E" w:rsidR="008273F4" w:rsidRPr="0069143B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69143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3C4EE7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311AE091" w14:textId="77777777" w:rsidR="0069143B" w:rsidRPr="0069143B" w:rsidRDefault="0033691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07696501" w14:textId="77777777" w:rsidR="00451D02" w:rsidRDefault="00451D0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92AAF67" w14:textId="77777777" w:rsidR="008910F2" w:rsidRDefault="008910F2" w:rsidP="0067057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8910F2">
              <w:rPr>
                <w:bCs/>
                <w:snapToGrid w:val="0"/>
                <w:sz w:val="22"/>
                <w:szCs w:val="22"/>
              </w:rPr>
              <w:t xml:space="preserve">Kanslichefen anmälde uppteckningar </w:t>
            </w:r>
            <w:r>
              <w:rPr>
                <w:bCs/>
                <w:snapToGrid w:val="0"/>
                <w:sz w:val="22"/>
                <w:szCs w:val="22"/>
              </w:rPr>
              <w:t>från</w:t>
            </w:r>
            <w:r w:rsidRPr="008910F2">
              <w:rPr>
                <w:bCs/>
                <w:snapToGrid w:val="0"/>
                <w:sz w:val="22"/>
                <w:szCs w:val="22"/>
              </w:rPr>
              <w:t xml:space="preserve"> utfrågning med Diana Janse. </w:t>
            </w:r>
          </w:p>
          <w:p w14:paraId="607EC3FA" w14:textId="77777777" w:rsidR="008910F2" w:rsidRDefault="008910F2" w:rsidP="00670574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FED4E18" w14:textId="320611CF" w:rsidR="004556E5" w:rsidRPr="004556E5" w:rsidRDefault="004556E5" w:rsidP="004556E5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Vidare anmälde k</w:t>
            </w:r>
            <w:r w:rsidRPr="004556E5">
              <w:rPr>
                <w:bCs/>
                <w:snapToGrid w:val="0"/>
                <w:sz w:val="22"/>
                <w:szCs w:val="22"/>
              </w:rPr>
              <w:t>anslichefen utfrågningsschema för våren 202</w:t>
            </w:r>
            <w:r>
              <w:rPr>
                <w:bCs/>
                <w:snapToGrid w:val="0"/>
                <w:sz w:val="22"/>
                <w:szCs w:val="22"/>
              </w:rPr>
              <w:t>6</w:t>
            </w:r>
            <w:r w:rsidRPr="004556E5">
              <w:rPr>
                <w:bCs/>
                <w:snapToGrid w:val="0"/>
                <w:sz w:val="22"/>
                <w:szCs w:val="22"/>
              </w:rPr>
              <w:t>.</w:t>
            </w:r>
          </w:p>
          <w:p w14:paraId="6F25FB2E" w14:textId="3680BC61" w:rsidR="008910F2" w:rsidRPr="00EB324C" w:rsidRDefault="008910F2" w:rsidP="00EB324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EB324C" w:rsidRPr="0069143B" w14:paraId="351329B5" w14:textId="77777777" w:rsidTr="00F86ACF">
        <w:tc>
          <w:tcPr>
            <w:tcW w:w="753" w:type="dxa"/>
          </w:tcPr>
          <w:p w14:paraId="774EBFCA" w14:textId="148112F3" w:rsidR="00EB324C" w:rsidRPr="0069143B" w:rsidRDefault="00EB324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596" w:type="dxa"/>
            <w:gridSpan w:val="2"/>
          </w:tcPr>
          <w:p w14:paraId="505FE236" w14:textId="77777777" w:rsidR="00EB324C" w:rsidRPr="00EB324C" w:rsidRDefault="00EB324C" w:rsidP="00EB324C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EB324C">
              <w:rPr>
                <w:b/>
                <w:bCs/>
                <w:snapToGrid w:val="0"/>
                <w:sz w:val="22"/>
                <w:szCs w:val="22"/>
              </w:rPr>
              <w:t>Sveriges överenskommelse med Somalia om bistånd och migration – G25, 27 och 32</w:t>
            </w:r>
          </w:p>
          <w:p w14:paraId="50B4A78E" w14:textId="77777777" w:rsidR="00EB324C" w:rsidRDefault="00EB324C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478A16A" w14:textId="77777777" w:rsidR="00EB324C" w:rsidRDefault="00EB324C" w:rsidP="00670574">
            <w:pPr>
              <w:tabs>
                <w:tab w:val="left" w:pos="1701"/>
              </w:tabs>
              <w:rPr>
                <w:bCs/>
                <w:i/>
                <w:iCs/>
                <w:snapToGrid w:val="0"/>
                <w:sz w:val="22"/>
                <w:szCs w:val="22"/>
              </w:rPr>
            </w:pPr>
            <w:r w:rsidRPr="00EB324C">
              <w:rPr>
                <w:bCs/>
                <w:snapToGrid w:val="0"/>
                <w:sz w:val="22"/>
                <w:szCs w:val="22"/>
              </w:rPr>
              <w:t>Utskottet beslutade att begära in vissa handlingar från Regeringskansliet</w:t>
            </w:r>
            <w:r>
              <w:rPr>
                <w:bCs/>
                <w:i/>
                <w:iCs/>
                <w:snapToGrid w:val="0"/>
                <w:sz w:val="22"/>
                <w:szCs w:val="22"/>
              </w:rPr>
              <w:t>.</w:t>
            </w:r>
          </w:p>
          <w:p w14:paraId="6334DFFE" w14:textId="77777777" w:rsidR="00EB324C" w:rsidRDefault="00EB324C" w:rsidP="00670574">
            <w:pPr>
              <w:tabs>
                <w:tab w:val="left" w:pos="1701"/>
              </w:tabs>
              <w:rPr>
                <w:bCs/>
                <w:i/>
                <w:iCs/>
                <w:snapToGrid w:val="0"/>
                <w:sz w:val="22"/>
                <w:szCs w:val="22"/>
              </w:rPr>
            </w:pPr>
          </w:p>
          <w:p w14:paraId="20A7265F" w14:textId="77777777" w:rsidR="00EB324C" w:rsidRDefault="00EB324C" w:rsidP="00EB324C">
            <w:pPr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23209C26" w14:textId="15575693" w:rsidR="00EB324C" w:rsidRDefault="00EB324C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69143B" w14:paraId="07A795D4" w14:textId="77777777" w:rsidTr="00F86ACF">
        <w:tc>
          <w:tcPr>
            <w:tcW w:w="753" w:type="dxa"/>
          </w:tcPr>
          <w:p w14:paraId="791DCCDB" w14:textId="590AF5B5" w:rsidR="00F84080" w:rsidRPr="0069143B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B324C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596" w:type="dxa"/>
            <w:gridSpan w:val="2"/>
          </w:tcPr>
          <w:p w14:paraId="09956C61" w14:textId="77777777" w:rsidR="0069143B" w:rsidRDefault="008910F2" w:rsidP="0069143B">
            <w:pPr>
              <w:rPr>
                <w:b/>
                <w:snapToGrid w:val="0"/>
                <w:sz w:val="22"/>
                <w:szCs w:val="22"/>
              </w:rPr>
            </w:pPr>
            <w:r w:rsidRPr="008910F2">
              <w:rPr>
                <w:b/>
                <w:snapToGrid w:val="0"/>
                <w:sz w:val="22"/>
                <w:szCs w:val="22"/>
              </w:rPr>
              <w:t>Bistånds- och utrikeshandelsministerns agerande i fråga om Sidas hantering av ansökan från en stiftelse om biståndsmedel – G20</w:t>
            </w:r>
          </w:p>
          <w:p w14:paraId="67ACF10D" w14:textId="77777777" w:rsidR="008910F2" w:rsidRDefault="008910F2" w:rsidP="0069143B">
            <w:pPr>
              <w:rPr>
                <w:b/>
                <w:snapToGrid w:val="0"/>
                <w:sz w:val="22"/>
                <w:szCs w:val="22"/>
              </w:rPr>
            </w:pPr>
          </w:p>
          <w:p w14:paraId="52CDF314" w14:textId="77777777" w:rsidR="007D3FE6" w:rsidRDefault="007D3FE6" w:rsidP="007D3FE6">
            <w:pPr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Utskottet behandlade granskningsärendet.</w:t>
            </w:r>
          </w:p>
          <w:p w14:paraId="41F33A7B" w14:textId="77777777" w:rsidR="007D3FE6" w:rsidRDefault="007D3FE6" w:rsidP="007D3FE6">
            <w:pPr>
              <w:rPr>
                <w:bCs/>
                <w:snapToGrid w:val="0"/>
                <w:sz w:val="22"/>
                <w:szCs w:val="22"/>
              </w:rPr>
            </w:pPr>
          </w:p>
          <w:p w14:paraId="2B174FF6" w14:textId="77777777" w:rsidR="007D3FE6" w:rsidRDefault="007D3FE6" w:rsidP="007D3FE6">
            <w:pPr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12635459" w14:textId="6C962265" w:rsidR="008910F2" w:rsidRPr="0069143B" w:rsidRDefault="008910F2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69143B" w14:paraId="023231F4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1BB80FC9" w14:textId="317AFDF0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5B0454">
              <w:rPr>
                <w:sz w:val="22"/>
                <w:szCs w:val="22"/>
              </w:rPr>
              <w:t xml:space="preserve">t </w:t>
            </w:r>
            <w:r w:rsidR="005B0454" w:rsidRPr="005B0454">
              <w:rPr>
                <w:sz w:val="22"/>
                <w:szCs w:val="22"/>
              </w:rPr>
              <w:t>2026-03-26</w:t>
            </w:r>
          </w:p>
          <w:p w14:paraId="30D1F85F" w14:textId="566CBDC6" w:rsidR="00BC495C" w:rsidRPr="0069143B" w:rsidRDefault="00FD4374" w:rsidP="005B045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Jennie Nilsson</w:t>
            </w:r>
          </w:p>
        </w:tc>
      </w:tr>
    </w:tbl>
    <w:p w14:paraId="5AB2FE29" w14:textId="77777777" w:rsidR="005805B8" w:rsidRDefault="005805B8" w:rsidP="005805B8">
      <w:pPr>
        <w:widowControl/>
        <w:rPr>
          <w:sz w:val="22"/>
          <w:szCs w:val="22"/>
        </w:rPr>
      </w:pPr>
    </w:p>
    <w:p w14:paraId="1FCD3E4B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0C5B3555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DB9419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45CD362F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6CA47E44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</w:t>
            </w:r>
            <w:r w:rsidR="00D726E6">
              <w:rPr>
                <w:sz w:val="20"/>
              </w:rPr>
              <w:t xml:space="preserve">Kompletteringsval </w:t>
            </w:r>
            <w:r w:rsidR="00D726E6" w:rsidRPr="002A7E85">
              <w:rPr>
                <w:sz w:val="20"/>
              </w:rPr>
              <w:t>2026-0</w:t>
            </w:r>
            <w:r w:rsidR="00D726E6">
              <w:rPr>
                <w:sz w:val="20"/>
              </w:rPr>
              <w:t>2</w:t>
            </w:r>
            <w:r w:rsidR="00D726E6" w:rsidRPr="002A7E85">
              <w:rPr>
                <w:sz w:val="20"/>
              </w:rPr>
              <w:t>-</w:t>
            </w:r>
            <w:r w:rsidR="00B169F2">
              <w:rPr>
                <w:sz w:val="20"/>
              </w:rPr>
              <w:t>16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D8CE4B2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212E7362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0E0D2DAD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2A9E0CBB" w14:textId="14D009CF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6F54BA">
              <w:rPr>
                <w:sz w:val="20"/>
              </w:rPr>
              <w:t>5</w:t>
            </w:r>
            <w:r w:rsidRPr="00D82D29">
              <w:rPr>
                <w:sz w:val="20"/>
              </w:rPr>
              <w:t>/2</w:t>
            </w:r>
            <w:r w:rsidR="006F54BA">
              <w:rPr>
                <w:sz w:val="20"/>
              </w:rPr>
              <w:t>6</w:t>
            </w:r>
            <w:r w:rsidRPr="00D82D29">
              <w:rPr>
                <w:sz w:val="20"/>
              </w:rPr>
              <w:t>:</w:t>
            </w:r>
            <w:r w:rsidR="003C4EE7">
              <w:rPr>
                <w:sz w:val="20"/>
              </w:rPr>
              <w:t>36</w:t>
            </w:r>
          </w:p>
        </w:tc>
      </w:tr>
      <w:tr w:rsidR="005805B8" w14:paraId="40A8AE4D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9B7B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A16BD" w14:textId="3F11901C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EB324C">
              <w:rPr>
                <w:sz w:val="20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72507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46B9D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1395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2314B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A1742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B397C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92336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28A9026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39817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E753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35DB4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E8801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43806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617B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8CA02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A723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D5AE2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4904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0D215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84FF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16703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9D094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3AC96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0C2C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CD5F6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D726E6" w14:paraId="59771CE5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E008E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Jennie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Nilsson</w:t>
            </w:r>
            <w:r w:rsidRPr="00244936">
              <w:rPr>
                <w:sz w:val="22"/>
                <w:szCs w:val="22"/>
              </w:rPr>
              <w:t xml:space="preserve"> (S)</w:t>
            </w:r>
            <w:r>
              <w:rPr>
                <w:sz w:val="22"/>
                <w:szCs w:val="22"/>
              </w:rPr>
              <w:t xml:space="preserve">, </w:t>
            </w:r>
            <w:r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8514E" w14:textId="6103326A" w:rsidR="00D726E6" w:rsidRPr="00003AB2" w:rsidRDefault="003C4EE7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3F1C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545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3103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68B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7568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F0ED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6F3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E59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3F1E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4042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592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A343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2219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F37C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BC7A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:rsidRPr="00EE36BB" w14:paraId="2D8BFEC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C651E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  <w:lang w:val="en-US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Mats Green</w:t>
            </w:r>
            <w:r w:rsidRPr="006F54BA">
              <w:rPr>
                <w:iCs/>
                <w:sz w:val="22"/>
                <w:szCs w:val="22"/>
                <w:lang w:val="en-US"/>
              </w:rPr>
              <w:t xml:space="preserve"> (M), </w:t>
            </w:r>
            <w:r w:rsidRPr="006F54BA">
              <w:rPr>
                <w:i/>
                <w:sz w:val="22"/>
                <w:szCs w:val="22"/>
                <w:lang w:val="en-US"/>
              </w:rPr>
              <w:t>vice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00745" w14:textId="52B1F602" w:rsidR="00D726E6" w:rsidRPr="006F54BA" w:rsidRDefault="003C4EE7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8D9A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14E0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9BD9A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B89E6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604EF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8307E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952A6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9455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B352D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3F74E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36432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7AB7B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A54F0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9716C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12E5A" w14:textId="77777777" w:rsidR="00D726E6" w:rsidRPr="006F54BA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0203E39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8CD3C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F539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66D8F" w14:textId="10377AFA" w:rsidR="00D726E6" w:rsidRPr="00003AB2" w:rsidRDefault="003C4EE7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DD0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DBD8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C7EF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EC56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092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56B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E944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2DE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917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819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6E95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1F7D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D88A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1876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44E7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04F5259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F951C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85148" w14:textId="3B7590E7" w:rsidR="00D726E6" w:rsidRPr="00003AB2" w:rsidRDefault="003C4EE7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F62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AC69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2133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89FF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E99C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E649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529D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370D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D412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A16F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0D83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40D9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B83D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D014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5FF0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134B854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F7289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9CE75" w14:textId="4BCC7940" w:rsidR="00D726E6" w:rsidRPr="00003AB2" w:rsidRDefault="003C4EE7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22C6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F4E3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FD6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224F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05CC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3808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787A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BD0C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7A1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BC4F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8CC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48B1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926C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0B0E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576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30D2C55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3ADA2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0155" w14:textId="2844BDB8" w:rsidR="00D726E6" w:rsidRPr="00003AB2" w:rsidRDefault="003C4EE7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4FFC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576B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58B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42EF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B821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99E1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1CE7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B62D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C566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BAE5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D3D2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F649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3F9B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0703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D124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6373CC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85A1E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Oskar Svärd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5F264" w14:textId="702F007A" w:rsidR="00D726E6" w:rsidRPr="00003AB2" w:rsidRDefault="003C4EE7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0905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F15C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4476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3B31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9C16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CB28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8D9E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C40F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6347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1A5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B1B8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CF22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2744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44EF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54A6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56DEBC0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F78A2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3C056" w14:textId="563230D8" w:rsidR="00D726E6" w:rsidRPr="00003AB2" w:rsidRDefault="003C4EE7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662D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B4D9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B7DA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F6E1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04C9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61E1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CE97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4576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A3C4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811D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143F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949E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D1D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0805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89C3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0B1A463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15481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E722D">
              <w:rPr>
                <w:sz w:val="22"/>
                <w:szCs w:val="22"/>
              </w:rPr>
              <w:t>Mauricio Rojas</w:t>
            </w:r>
            <w:r w:rsidRPr="00244936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3B687" w14:textId="5E88B74B" w:rsidR="00D726E6" w:rsidRPr="00003AB2" w:rsidRDefault="003C4EE7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E0E7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DD8A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537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A877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BE9E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81AB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54D8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CCBE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720C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483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852F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3E5E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7F21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0D8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4512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911743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3BDEA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97400" w14:textId="4F85F48A" w:rsidR="00D726E6" w:rsidRPr="00003AB2" w:rsidRDefault="003C4EE7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4147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0BB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880A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C60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1DA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CC6C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330E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757D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E79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1263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47CD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7763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FEC7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0213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748D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383B513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3FFE0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C206B" w14:textId="3DEC9682" w:rsidR="00D726E6" w:rsidRPr="00003AB2" w:rsidRDefault="003C4EE7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4A63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9D49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C7BD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6E32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546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3588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7B82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FFE0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1B1F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B6B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42D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8430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0FB9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201E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0514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3F94E96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497A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AA462" w14:textId="3856C009" w:rsidR="00D726E6" w:rsidRPr="00003AB2" w:rsidRDefault="003C4EE7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465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4C31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DEFE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9258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1269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1A54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E606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4E72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54CB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CD82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C470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E882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91BA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5A77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6332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726E6" w14:paraId="58DA138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C1CBE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78190" w14:textId="7311E5B2" w:rsidR="00D726E6" w:rsidRPr="00003AB2" w:rsidRDefault="003C4EE7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2314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A357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1A53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156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E1C3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E016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819C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1562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23FB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29EB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F2FB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64E8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F831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4A80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DED0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2E1A9C6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B3B64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uharrem Demirok</w:t>
            </w:r>
            <w:r w:rsidRPr="00244936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24B03" w14:textId="10A5C1FF" w:rsidR="00D726E6" w:rsidRPr="00003AB2" w:rsidRDefault="003C4EE7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48A3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6DE1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39D4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4B29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F48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8457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ECEE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590B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CEFD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978D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D043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718A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9AFE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D5C8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452D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30EC11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F1254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Susanne Nordström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F0478" w14:textId="42100F81" w:rsidR="00D726E6" w:rsidRPr="00003AB2" w:rsidRDefault="003C4EE7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B554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3249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E82C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AE2C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BD79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BBFF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0FC7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2E7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94F2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EB4E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E058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744E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ABCC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962A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B8A1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A619B9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29CE5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9DB99" w14:textId="7D2FA6B8" w:rsidR="00D726E6" w:rsidRPr="00003AB2" w:rsidRDefault="003C4EE7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A77B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E857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3CB2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65B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FD8B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9517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67D8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A41D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DA05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DEAE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94E9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23A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91F2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DB79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92F8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597D6CD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A1318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 xml:space="preserve">Lars </w:t>
            </w:r>
            <w:r>
              <w:rPr>
                <w:sz w:val="22"/>
                <w:szCs w:val="22"/>
              </w:rPr>
              <w:t>Engsund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B5E80" w14:textId="281BDF66" w:rsidR="00D726E6" w:rsidRPr="00003AB2" w:rsidRDefault="003C4EE7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4C1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4BDF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760C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7BC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223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7816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C3C1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8FE2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B6E9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F89A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1895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F949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5577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8BFC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14F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2445B2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567A5" w14:textId="77777777" w:rsidR="00D726E6" w:rsidRPr="00244936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6023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4A6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246E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5DED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27AF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3B9D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DF0E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EDE4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0B0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EF9F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774E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DBB5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882C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E9A8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C409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7604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76024A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EAF00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C5131" w14:textId="50561DF3" w:rsidR="00D726E6" w:rsidRPr="00003AB2" w:rsidRDefault="003C4EE7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958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B1B0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8B8F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D3C1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62B9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2603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3336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8643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663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0B8D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F7D3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3D63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EB68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D54E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EDF0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DE17EF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C0625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98A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1F98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E208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2EA9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F170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3FFE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DF56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C1CC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8C62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6810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213D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ED3A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B67C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8B4D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DEEC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DFFF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4B6BEE6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1D56E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599C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A3A3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7592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3B72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5734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3980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AF69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1E5D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BB9A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D42B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5F9B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8DB8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9ECC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CA2D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0268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34F7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89470A7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4E5E5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42FD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B7CE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2ABA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0701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4D8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CD59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BA9E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1A96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DC8B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AC41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1807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B4F6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1A59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774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1C33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A3E4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2A6A5CD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29381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197BA" w14:textId="12C7E193" w:rsidR="00D726E6" w:rsidRPr="00003AB2" w:rsidRDefault="003C4EE7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6889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2264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23D9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1A99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4CB2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12AF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B3E1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A1E2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456B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EED4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1142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017A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9486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C4BB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2C98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870E3D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99128" w14:textId="77777777" w:rsidR="00D726E6" w:rsidRPr="00244936" w:rsidRDefault="00D726E6" w:rsidP="00D726E6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2839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E624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7A1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1899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847C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6D35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7A5D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15FF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BC8D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5DEC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FD12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8B29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845B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8394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306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D2C7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403D69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0C768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Brunsberg</w:t>
            </w:r>
            <w:r w:rsidRPr="0024493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EABA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B514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ABCB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72FE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5357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D95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B019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9FAA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1435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036D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3D95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61AF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5B50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76A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BC06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155C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521AB317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CDE10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F47E0B"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FD8E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5F5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2D69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ED7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8D82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A308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59B3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1635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C642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A454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1190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9DFA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6201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3B4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DC97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B15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4436CDD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54F99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Leonid Yurkovskiy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B7D0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8EE6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DE1D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DF6C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226C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6C0B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023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D3C0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5197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F795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1F5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65E8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FA7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8B0F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AE85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083A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7D4054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4ACB2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E37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0D61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1826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55C4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D62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3390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0A71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7623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ED23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18D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AEB2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CA76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E67D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28C1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4C77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DEC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7F00C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B9ECF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561DF3">
              <w:rPr>
                <w:sz w:val="22"/>
                <w:szCs w:val="22"/>
              </w:rPr>
              <w:t>Cecilia Gustafsson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8243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25AF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7F79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32BF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B363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CBE3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B229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A10E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7744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4225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5D14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94AE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B8B2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583E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2D62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E020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46F832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C0F3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1120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E6C8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5DE1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605F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017B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9D34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ABC1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F40F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AE49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077E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E43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3B8C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5210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10F3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18C9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C68D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2D5A44C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68692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5530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DF72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03A7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F94C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BCDA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CF8A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AE94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3B90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48B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6883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3EB0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BADC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777E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F980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75C7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335F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4716FC7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96C0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Malin Björk </w:t>
            </w:r>
            <w:r w:rsidRPr="003B2561">
              <w:rPr>
                <w:sz w:val="22"/>
                <w:szCs w:val="22"/>
              </w:rPr>
              <w:t>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D4BB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FABF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3EFF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92E5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3C37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F138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D3E0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20C9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68C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55A0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CC8E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3ABB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E8FA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BD6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5D3F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12DC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6ED64B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0701E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A17A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A129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8428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C67A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0E66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4DA5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9D17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4A39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55D0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FC3B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4375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179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4A45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0949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029C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EE25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2643BC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E97A7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CB83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3C19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8CC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2AC3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5AD9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1847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F12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6F47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CE21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9EE3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54CE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3793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CCCF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F6E0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DD89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F9F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016FDFD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6A407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F6CB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BAAD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4B5B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2A9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B898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8A8C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FFB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4858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2ECB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051E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28C1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6312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80E9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5836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E4B7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1567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461F0E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AFA32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Matheus Enholm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27C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B096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3A82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B8D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C97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9EC7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266D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FB0A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9B8A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D0C3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BAE3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7725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9242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BE13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D373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CAA5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5D1361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ABCAE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Hanna Gunnarsson</w:t>
            </w:r>
            <w:r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523B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73E4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C0E5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E16F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2C30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125E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815D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B9E4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4895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6F17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D73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23E4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C402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6C70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E38B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3019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6C73609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7663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B7FD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5419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109F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7AAE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47B3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8E81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DA4A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1BD9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3CC9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C51E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F330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6910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5A2F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8A74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643A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F51D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14869D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DAFF7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45D3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C41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401B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2AA3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8C69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6603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54ED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F089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96B6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9895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66FF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190A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7F6B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FC6D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ADC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5667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C23E3C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09CE5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FBD7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4EBA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23D8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EB97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E9D4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5188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A6AB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353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E678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7626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66BF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8FA8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033C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E791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8122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CBE0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7AA319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6D23E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C52C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A52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7C0C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C52E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597B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98CC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BD8C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6CF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005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E137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CC51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20AE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909F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F746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2B94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FEF84B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DE139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6205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3CB9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6A1B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5FFD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463D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8458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BB3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CD8F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B210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E684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32CC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8D48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E5F3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88E5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957A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4766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00961B8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25F61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1E75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53CB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7FEB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3AD7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7E6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9F6C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DECB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F04F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D70E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636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D4E4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1A38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C78A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D27A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7507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5D4E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24A925B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9FF6E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8D11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A323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40E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BB25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61EA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2E57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9657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737C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4100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7DFF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7F78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EAB2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83C0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48C7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ED2C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A0D9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70F5D89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A39E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9987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B3D0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07AD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6B49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B278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826A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EDE5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52A2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F76A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8E0D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714C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4699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2824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D4DF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3D01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315B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FFB66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2E609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Lennkvist Manriquez</w:t>
            </w:r>
            <w:r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F9E5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A5CD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8EA9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831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CDF5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075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735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BB4A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F514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DD10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806C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E97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43B6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52C3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BC2F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3DD3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12FF990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B0574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Tiblom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CEB2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7652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1805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5290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2C2F6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E28A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DEA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D28F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8E28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6E5E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A3D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F34A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FA6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6A0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9CB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B68C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44251225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4E64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557C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5341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C95D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E705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89BD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F3F9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7CF2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2438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5C619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D731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1FA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01B2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E387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97897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3EB48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60C5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26E6" w14:paraId="3AFA0DB0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5DE6C" w14:textId="77777777" w:rsidR="00D726E6" w:rsidRPr="00244936" w:rsidRDefault="00D726E6" w:rsidP="00D72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Lena Malm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ABEC" w14:textId="19258644" w:rsidR="00D726E6" w:rsidRPr="00003AB2" w:rsidRDefault="003C4EE7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A830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0AA61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55674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28CDD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2C34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9DE6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5A89A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1E29B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F12CC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108A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6DCB2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D5835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A96E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9BDAF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C720" w14:textId="77777777" w:rsidR="00D726E6" w:rsidRPr="00003AB2" w:rsidRDefault="00D726E6" w:rsidP="00D726E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7DA3BC33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5EBE48B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5AB6689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897EE4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D5EAF6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178A6BBD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77F2C2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4DA8A443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59B2897C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1515082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3453E357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headerReference w:type="even" r:id="rId11"/>
      <w:headerReference w:type="default" r:id="rId12"/>
      <w:headerReference w:type="first" r:id="rId13"/>
      <w:pgSz w:w="11906" w:h="16838" w:code="9"/>
      <w:pgMar w:top="993" w:right="1134" w:bottom="567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DD51B" w14:textId="77777777" w:rsidR="0061747F" w:rsidRDefault="0061747F" w:rsidP="00310728">
      <w:r>
        <w:separator/>
      </w:r>
    </w:p>
  </w:endnote>
  <w:endnote w:type="continuationSeparator" w:id="0">
    <w:p w14:paraId="1A25B012" w14:textId="77777777" w:rsidR="0061747F" w:rsidRDefault="0061747F" w:rsidP="00310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15EFB" w14:textId="77777777" w:rsidR="0061747F" w:rsidRDefault="0061747F" w:rsidP="00310728">
      <w:r>
        <w:separator/>
      </w:r>
    </w:p>
  </w:footnote>
  <w:footnote w:type="continuationSeparator" w:id="0">
    <w:p w14:paraId="78CF446A" w14:textId="77777777" w:rsidR="0061747F" w:rsidRDefault="0061747F" w:rsidP="003107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5D5C8" w14:textId="2557DF7A" w:rsidR="00310728" w:rsidRDefault="0031072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66A2D" w14:textId="34546949" w:rsidR="00310728" w:rsidRDefault="00310728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44890" w14:textId="5BA3C1F3" w:rsidR="00310728" w:rsidRDefault="0031072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3532743">
    <w:abstractNumId w:val="0"/>
  </w:num>
  <w:num w:numId="2" w16cid:durableId="2025857621">
    <w:abstractNumId w:val="7"/>
  </w:num>
  <w:num w:numId="3" w16cid:durableId="2110541026">
    <w:abstractNumId w:val="5"/>
  </w:num>
  <w:num w:numId="4" w16cid:durableId="1609854375">
    <w:abstractNumId w:val="6"/>
  </w:num>
  <w:num w:numId="5" w16cid:durableId="264727663">
    <w:abstractNumId w:val="2"/>
  </w:num>
  <w:num w:numId="6" w16cid:durableId="1413896379">
    <w:abstractNumId w:val="8"/>
  </w:num>
  <w:num w:numId="7" w16cid:durableId="882785947">
    <w:abstractNumId w:val="4"/>
  </w:num>
  <w:num w:numId="8" w16cid:durableId="2022318007">
    <w:abstractNumId w:val="3"/>
  </w:num>
  <w:num w:numId="9" w16cid:durableId="14804594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47F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61AA6"/>
    <w:rsid w:val="00164E3D"/>
    <w:rsid w:val="00165461"/>
    <w:rsid w:val="00166858"/>
    <w:rsid w:val="00166A61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44936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19B6"/>
    <w:rsid w:val="00294DCB"/>
    <w:rsid w:val="00296D10"/>
    <w:rsid w:val="002A04AD"/>
    <w:rsid w:val="002A58B5"/>
    <w:rsid w:val="002A6ADE"/>
    <w:rsid w:val="002A7E85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0728"/>
    <w:rsid w:val="00312782"/>
    <w:rsid w:val="00331327"/>
    <w:rsid w:val="00331D97"/>
    <w:rsid w:val="0033415B"/>
    <w:rsid w:val="00334BA1"/>
    <w:rsid w:val="00336917"/>
    <w:rsid w:val="00342116"/>
    <w:rsid w:val="00345713"/>
    <w:rsid w:val="00351D05"/>
    <w:rsid w:val="00351ED2"/>
    <w:rsid w:val="00360479"/>
    <w:rsid w:val="00366117"/>
    <w:rsid w:val="00376C7D"/>
    <w:rsid w:val="00377AA9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B2561"/>
    <w:rsid w:val="003C4EE7"/>
    <w:rsid w:val="003C73F9"/>
    <w:rsid w:val="003D31E8"/>
    <w:rsid w:val="003D34BA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659D"/>
    <w:rsid w:val="00447115"/>
    <w:rsid w:val="00451D02"/>
    <w:rsid w:val="00453F5E"/>
    <w:rsid w:val="00454E3F"/>
    <w:rsid w:val="004556E5"/>
    <w:rsid w:val="004573E5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0D32"/>
    <w:rsid w:val="004E36E4"/>
    <w:rsid w:val="004E5E48"/>
    <w:rsid w:val="004E722D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35A12"/>
    <w:rsid w:val="00545403"/>
    <w:rsid w:val="005502C5"/>
    <w:rsid w:val="005522EE"/>
    <w:rsid w:val="0055348E"/>
    <w:rsid w:val="00554348"/>
    <w:rsid w:val="00561DF3"/>
    <w:rsid w:val="005622CA"/>
    <w:rsid w:val="005650F7"/>
    <w:rsid w:val="00577B92"/>
    <w:rsid w:val="005805B8"/>
    <w:rsid w:val="00581568"/>
    <w:rsid w:val="00583587"/>
    <w:rsid w:val="00584ACB"/>
    <w:rsid w:val="00586400"/>
    <w:rsid w:val="005A2CE0"/>
    <w:rsid w:val="005A5300"/>
    <w:rsid w:val="005B0454"/>
    <w:rsid w:val="005B5E8D"/>
    <w:rsid w:val="005C1541"/>
    <w:rsid w:val="005C2F5F"/>
    <w:rsid w:val="005C75F9"/>
    <w:rsid w:val="005C7F5A"/>
    <w:rsid w:val="005D698D"/>
    <w:rsid w:val="005E2252"/>
    <w:rsid w:val="005E28B9"/>
    <w:rsid w:val="005E439C"/>
    <w:rsid w:val="005E614D"/>
    <w:rsid w:val="005F03FF"/>
    <w:rsid w:val="005F085D"/>
    <w:rsid w:val="00612FF5"/>
    <w:rsid w:val="00614737"/>
    <w:rsid w:val="0061747F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F54BA"/>
    <w:rsid w:val="00702EB9"/>
    <w:rsid w:val="007118C9"/>
    <w:rsid w:val="0071773D"/>
    <w:rsid w:val="00723D66"/>
    <w:rsid w:val="00726EE5"/>
    <w:rsid w:val="007273BF"/>
    <w:rsid w:val="00735C0D"/>
    <w:rsid w:val="00737A9B"/>
    <w:rsid w:val="007421F4"/>
    <w:rsid w:val="00750FF0"/>
    <w:rsid w:val="00754212"/>
    <w:rsid w:val="007615A5"/>
    <w:rsid w:val="00766AD3"/>
    <w:rsid w:val="00767BDA"/>
    <w:rsid w:val="0077463D"/>
    <w:rsid w:val="007767BA"/>
    <w:rsid w:val="00777B91"/>
    <w:rsid w:val="00782EA9"/>
    <w:rsid w:val="00783D2C"/>
    <w:rsid w:val="00783D32"/>
    <w:rsid w:val="0078549D"/>
    <w:rsid w:val="007864F6"/>
    <w:rsid w:val="00787586"/>
    <w:rsid w:val="007B0C0A"/>
    <w:rsid w:val="007D3FE6"/>
    <w:rsid w:val="007D78AD"/>
    <w:rsid w:val="007E0A45"/>
    <w:rsid w:val="007F2B92"/>
    <w:rsid w:val="007F39BF"/>
    <w:rsid w:val="007F6B0D"/>
    <w:rsid w:val="007F7655"/>
    <w:rsid w:val="00800B4D"/>
    <w:rsid w:val="00803002"/>
    <w:rsid w:val="008038CC"/>
    <w:rsid w:val="008063DA"/>
    <w:rsid w:val="008110BE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910F2"/>
    <w:rsid w:val="008A715C"/>
    <w:rsid w:val="008B7FDD"/>
    <w:rsid w:val="008C1B2C"/>
    <w:rsid w:val="008C2E2A"/>
    <w:rsid w:val="008D0E72"/>
    <w:rsid w:val="008E1DE5"/>
    <w:rsid w:val="008E366B"/>
    <w:rsid w:val="008E3B73"/>
    <w:rsid w:val="008E4795"/>
    <w:rsid w:val="008E4E18"/>
    <w:rsid w:val="008F4D68"/>
    <w:rsid w:val="00902D63"/>
    <w:rsid w:val="00902D69"/>
    <w:rsid w:val="009033B4"/>
    <w:rsid w:val="0090428F"/>
    <w:rsid w:val="00905203"/>
    <w:rsid w:val="00906C2D"/>
    <w:rsid w:val="00930B63"/>
    <w:rsid w:val="00931220"/>
    <w:rsid w:val="00937BF3"/>
    <w:rsid w:val="00937E3A"/>
    <w:rsid w:val="00940E9C"/>
    <w:rsid w:val="00944199"/>
    <w:rsid w:val="00944917"/>
    <w:rsid w:val="00946978"/>
    <w:rsid w:val="0094714D"/>
    <w:rsid w:val="009474C4"/>
    <w:rsid w:val="00950147"/>
    <w:rsid w:val="00952C76"/>
    <w:rsid w:val="00953189"/>
    <w:rsid w:val="00953843"/>
    <w:rsid w:val="00955E76"/>
    <w:rsid w:val="0096348C"/>
    <w:rsid w:val="009736FF"/>
    <w:rsid w:val="00973D8B"/>
    <w:rsid w:val="00976307"/>
    <w:rsid w:val="009815DB"/>
    <w:rsid w:val="00986F0C"/>
    <w:rsid w:val="0098705B"/>
    <w:rsid w:val="00987DE8"/>
    <w:rsid w:val="009900A1"/>
    <w:rsid w:val="009A1874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C769C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3649"/>
    <w:rsid w:val="00A744C3"/>
    <w:rsid w:val="00A74BBA"/>
    <w:rsid w:val="00A84016"/>
    <w:rsid w:val="00A84DE6"/>
    <w:rsid w:val="00A8695B"/>
    <w:rsid w:val="00A9262A"/>
    <w:rsid w:val="00A92A85"/>
    <w:rsid w:val="00A9464E"/>
    <w:rsid w:val="00A95C36"/>
    <w:rsid w:val="00AA1A69"/>
    <w:rsid w:val="00AA532B"/>
    <w:rsid w:val="00AA5A87"/>
    <w:rsid w:val="00AA5BE7"/>
    <w:rsid w:val="00AB3CC5"/>
    <w:rsid w:val="00AC1FEE"/>
    <w:rsid w:val="00AC2BE8"/>
    <w:rsid w:val="00AC3349"/>
    <w:rsid w:val="00AD3F13"/>
    <w:rsid w:val="00AD797B"/>
    <w:rsid w:val="00AE179D"/>
    <w:rsid w:val="00AE23B6"/>
    <w:rsid w:val="00AF32C5"/>
    <w:rsid w:val="00AF4EF8"/>
    <w:rsid w:val="00AF6DAF"/>
    <w:rsid w:val="00AF7C8D"/>
    <w:rsid w:val="00B11C9C"/>
    <w:rsid w:val="00B11DC3"/>
    <w:rsid w:val="00B15788"/>
    <w:rsid w:val="00B169F2"/>
    <w:rsid w:val="00B17845"/>
    <w:rsid w:val="00B54D41"/>
    <w:rsid w:val="00B56452"/>
    <w:rsid w:val="00B6245C"/>
    <w:rsid w:val="00B639E1"/>
    <w:rsid w:val="00B64A91"/>
    <w:rsid w:val="00B71674"/>
    <w:rsid w:val="00B74AFA"/>
    <w:rsid w:val="00B820F6"/>
    <w:rsid w:val="00B84121"/>
    <w:rsid w:val="00B85B4A"/>
    <w:rsid w:val="00B87A07"/>
    <w:rsid w:val="00B9203B"/>
    <w:rsid w:val="00B92DC8"/>
    <w:rsid w:val="00B93FFB"/>
    <w:rsid w:val="00BA46E1"/>
    <w:rsid w:val="00BA4A28"/>
    <w:rsid w:val="00BA51EC"/>
    <w:rsid w:val="00BA5688"/>
    <w:rsid w:val="00BB5499"/>
    <w:rsid w:val="00BC495C"/>
    <w:rsid w:val="00BD0DE6"/>
    <w:rsid w:val="00BD41E4"/>
    <w:rsid w:val="00BD53C1"/>
    <w:rsid w:val="00BD78EA"/>
    <w:rsid w:val="00BE0742"/>
    <w:rsid w:val="00BE15A0"/>
    <w:rsid w:val="00BE329D"/>
    <w:rsid w:val="00BE3BF7"/>
    <w:rsid w:val="00BF0C0D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4E3A"/>
    <w:rsid w:val="00D47BAF"/>
    <w:rsid w:val="00D52626"/>
    <w:rsid w:val="00D53C45"/>
    <w:rsid w:val="00D565FE"/>
    <w:rsid w:val="00D650C7"/>
    <w:rsid w:val="00D650CB"/>
    <w:rsid w:val="00D67826"/>
    <w:rsid w:val="00D67B7E"/>
    <w:rsid w:val="00D67FEC"/>
    <w:rsid w:val="00D726E6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44D0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B324C"/>
    <w:rsid w:val="00EC2B58"/>
    <w:rsid w:val="00EC735D"/>
    <w:rsid w:val="00EC7B83"/>
    <w:rsid w:val="00ED3B6E"/>
    <w:rsid w:val="00ED4737"/>
    <w:rsid w:val="00ED5D82"/>
    <w:rsid w:val="00EE36BB"/>
    <w:rsid w:val="00EE68A3"/>
    <w:rsid w:val="00EE7911"/>
    <w:rsid w:val="00F03690"/>
    <w:rsid w:val="00F064EF"/>
    <w:rsid w:val="00F07228"/>
    <w:rsid w:val="00F101D7"/>
    <w:rsid w:val="00F16AFF"/>
    <w:rsid w:val="00F227F9"/>
    <w:rsid w:val="00F322BA"/>
    <w:rsid w:val="00F33C48"/>
    <w:rsid w:val="00F37387"/>
    <w:rsid w:val="00F454FD"/>
    <w:rsid w:val="00F47E0B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CA6"/>
    <w:rsid w:val="00F97E87"/>
    <w:rsid w:val="00FA06F9"/>
    <w:rsid w:val="00FA2D97"/>
    <w:rsid w:val="00FA2E8C"/>
    <w:rsid w:val="00FA337E"/>
    <w:rsid w:val="00FA384F"/>
    <w:rsid w:val="00FB200F"/>
    <w:rsid w:val="00FB3A7E"/>
    <w:rsid w:val="00FC53FD"/>
    <w:rsid w:val="00FD0038"/>
    <w:rsid w:val="00FD0820"/>
    <w:rsid w:val="00FD13A3"/>
    <w:rsid w:val="00FD4374"/>
    <w:rsid w:val="00FE2AC1"/>
    <w:rsid w:val="00FF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72D325"/>
  <w15:chartTrackingRefBased/>
  <w15:docId w15:val="{AF098CAE-E7AD-4D97-9006-10F56803B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  <w:style w:type="paragraph" w:styleId="Sidhuvud">
    <w:name w:val="header"/>
    <w:basedOn w:val="Normal"/>
    <w:link w:val="SidhuvudChar"/>
    <w:rsid w:val="0031072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31072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72</TotalTime>
  <Pages>2</Pages>
  <Words>322</Words>
  <Characters>2647</Characters>
  <Application>Microsoft Office Word</Application>
  <DocSecurity>0</DocSecurity>
  <Lines>2647</Lines>
  <Paragraphs>212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12</cp:revision>
  <cp:lastPrinted>2026-03-24T13:51:00Z</cp:lastPrinted>
  <dcterms:created xsi:type="dcterms:W3CDTF">2026-03-24T09:54:00Z</dcterms:created>
  <dcterms:modified xsi:type="dcterms:W3CDTF">2026-05-06T11:43:00Z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