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646DF" w:rsidRPr="00B310E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646DF" w:rsidRPr="00B310EA" w:rsidRDefault="005646DF">
            <w:pPr>
              <w:spacing w:before="240"/>
              <w:rPr>
                <w:sz w:val="40"/>
              </w:rPr>
            </w:pPr>
            <w:r w:rsidRPr="00B310EA">
              <w:rPr>
                <w:sz w:val="40"/>
              </w:rPr>
              <w:t>Riksdagsskrivelse</w:t>
            </w:r>
          </w:p>
          <w:p w:rsidR="005646DF" w:rsidRPr="00B310EA" w:rsidRDefault="005646DF">
            <w:pPr>
              <w:pStyle w:val="RSKRbeteckning"/>
            </w:pPr>
            <w:r w:rsidRPr="00B310EA">
              <w:t>2006/07:221</w:t>
            </w:r>
          </w:p>
        </w:tc>
        <w:tc>
          <w:tcPr>
            <w:tcW w:w="1134" w:type="dxa"/>
          </w:tcPr>
          <w:p w:rsidR="005646DF" w:rsidRPr="00B310EA" w:rsidRDefault="00B310EA">
            <w:pPr>
              <w:jc w:val="right"/>
            </w:pPr>
            <w:r w:rsidRPr="00B310E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46DF" w:rsidRPr="00B310E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646DF" w:rsidRPr="00B310EA" w:rsidRDefault="005646DF">
            <w:pPr>
              <w:spacing w:line="100" w:lineRule="exact"/>
              <w:rPr>
                <w:sz w:val="10"/>
              </w:rPr>
            </w:pPr>
          </w:p>
        </w:tc>
      </w:tr>
    </w:tbl>
    <w:p w:rsidR="005646DF" w:rsidRPr="00B310EA" w:rsidRDefault="005646DF"/>
    <w:p w:rsidR="005646DF" w:rsidRPr="00B310EA" w:rsidRDefault="005646DF">
      <w:pPr>
        <w:pStyle w:val="Mottagare1"/>
      </w:pPr>
      <w:r w:rsidRPr="00B310EA">
        <w:t>Riksrevisionens styrelse</w:t>
      </w:r>
      <w:r w:rsidRPr="00B310EA">
        <w:rPr>
          <w:rStyle w:val="Fotnotsreferens"/>
        </w:rPr>
        <w:footnoteReference w:id="1"/>
      </w:r>
    </w:p>
    <w:p w:rsidR="005646DF" w:rsidRPr="00B310EA" w:rsidRDefault="005646DF">
      <w:pPr>
        <w:pStyle w:val="Mottagare2"/>
      </w:pPr>
      <w:r w:rsidRPr="00B310EA">
        <w:rPr>
          <w:bCs/>
        </w:rPr>
        <w:t xml:space="preserve"> </w:t>
      </w:r>
    </w:p>
    <w:p w:rsidR="005646DF" w:rsidRPr="00B310EA" w:rsidRDefault="005646DF">
      <w:r w:rsidRPr="00B310EA">
        <w:t>Med överlämnande av finansutskottets betänkande 2006/07:FiU20 Riktlinjer för den ekonomiska politiken och budgetpolitiken får jag anmäla att riksdagen denna dag bifallit utskottets förslag till riksdagsbeslut.</w:t>
      </w:r>
    </w:p>
    <w:p w:rsidR="005646DF" w:rsidRPr="00B310EA" w:rsidRDefault="005646DF">
      <w:pPr>
        <w:pStyle w:val="Stockholm"/>
      </w:pPr>
      <w:r w:rsidRPr="00B310EA">
        <w:t>Stockholm den 20 juni 2007</w:t>
      </w:r>
    </w:p>
    <w:p w:rsidR="005646DF" w:rsidRPr="00B310EA" w:rsidRDefault="005646D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46DF" w:rsidRPr="00B310E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646DF" w:rsidRPr="00B310EA" w:rsidRDefault="005646DF">
            <w:pPr>
              <w:pStyle w:val="AvsTalman"/>
            </w:pPr>
            <w:r w:rsidRPr="00B310EA">
              <w:t>Per Westerberg</w:t>
            </w:r>
          </w:p>
        </w:tc>
        <w:tc>
          <w:tcPr>
            <w:tcW w:w="3628" w:type="dxa"/>
          </w:tcPr>
          <w:p w:rsidR="005646DF" w:rsidRPr="00B310EA" w:rsidRDefault="005646DF">
            <w:pPr>
              <w:pStyle w:val="AvsTjnsteman"/>
            </w:pPr>
            <w:r w:rsidRPr="00B310EA">
              <w:t>Ulf Christoffersson</w:t>
            </w:r>
          </w:p>
        </w:tc>
      </w:tr>
    </w:tbl>
    <w:p w:rsidR="005646DF" w:rsidRPr="00B310EA" w:rsidRDefault="005646DF"/>
    <w:p w:rsidR="00D85057" w:rsidRPr="00B310EA" w:rsidRDefault="00D85057" w:rsidP="005646DF"/>
    <w:sectPr w:rsidR="00D85057" w:rsidRPr="00B310E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18C5" w:rsidRPr="00B310EA" w:rsidRDefault="007018C5">
      <w:r w:rsidRPr="00B310EA">
        <w:separator/>
      </w:r>
    </w:p>
  </w:endnote>
  <w:endnote w:type="continuationSeparator" w:id="0">
    <w:p w:rsidR="007018C5" w:rsidRPr="00B310EA" w:rsidRDefault="007018C5">
      <w:r w:rsidRPr="00B310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18C5" w:rsidRPr="00B310EA" w:rsidRDefault="007018C5">
      <w:r w:rsidRPr="00B310EA">
        <w:separator/>
      </w:r>
    </w:p>
  </w:footnote>
  <w:footnote w:type="continuationSeparator" w:id="0">
    <w:p w:rsidR="007018C5" w:rsidRPr="00B310EA" w:rsidRDefault="007018C5">
      <w:r w:rsidRPr="00B310EA">
        <w:continuationSeparator/>
      </w:r>
    </w:p>
  </w:footnote>
  <w:footnote w:id="1">
    <w:p w:rsidR="005646DF" w:rsidRPr="00B310EA" w:rsidRDefault="005646DF">
      <w:pPr>
        <w:pStyle w:val="Fotnotstext"/>
      </w:pPr>
      <w:r w:rsidRPr="00B310EA">
        <w:rPr>
          <w:rStyle w:val="Fotnotsreferens"/>
        </w:rPr>
        <w:footnoteRef/>
      </w:r>
      <w:r w:rsidRPr="00B310EA">
        <w:t xml:space="preserve"> Riksdagsskrivelse 2006/07:2</w:t>
      </w:r>
      <w:r w:rsidR="009C6952" w:rsidRPr="00B310EA">
        <w:t>20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6DF"/>
    <w:rsid w:val="0009098F"/>
    <w:rsid w:val="001667BD"/>
    <w:rsid w:val="001C2855"/>
    <w:rsid w:val="00224A43"/>
    <w:rsid w:val="0026798D"/>
    <w:rsid w:val="004C4FD0"/>
    <w:rsid w:val="005422B3"/>
    <w:rsid w:val="005646DF"/>
    <w:rsid w:val="005F2290"/>
    <w:rsid w:val="00662397"/>
    <w:rsid w:val="007018C5"/>
    <w:rsid w:val="00860608"/>
    <w:rsid w:val="008D1334"/>
    <w:rsid w:val="009C6952"/>
    <w:rsid w:val="00A16D59"/>
    <w:rsid w:val="00B310EA"/>
    <w:rsid w:val="00BB222A"/>
    <w:rsid w:val="00BB66ED"/>
    <w:rsid w:val="00BE31F3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C7FFA-9B48-47E7-9171-2A83E6DF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646D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646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301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1601-01-01T00:00:00Z</cp:lastPrinted>
  <dcterms:created xsi:type="dcterms:W3CDTF">2025-12-17T03:49:00Z</dcterms:created>
  <dcterms:modified xsi:type="dcterms:W3CDTF">2025-12-17T03:49:00Z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221</vt:lpwstr>
  </property>
  <property fmtid="{D5CDD505-2E9C-101B-9397-08002B2CF9AE}" pid="6" name="Datum">
    <vt:lpwstr>20 juni 2007</vt:lpwstr>
  </property>
  <property fmtid="{D5CDD505-2E9C-101B-9397-08002B2CF9AE}" pid="7" name="StartNr">
    <vt:lpwstr>221</vt:lpwstr>
  </property>
  <property fmtid="{D5CDD505-2E9C-101B-9397-08002B2CF9AE}" pid="8" name="SlutNr">
    <vt:lpwstr>221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</vt:lpwstr>
  </property>
  <property fmtid="{D5CDD505-2E9C-101B-9397-08002B2CF9AE}" pid="14" name="UskBet">
    <vt:lpwstr>FiU</vt:lpwstr>
  </property>
  <property fmtid="{D5CDD505-2E9C-101B-9397-08002B2CF9AE}" pid="15" name="RefRM">
    <vt:lpwstr>2006/07</vt:lpwstr>
  </property>
  <property fmtid="{D5CDD505-2E9C-101B-9397-08002B2CF9AE}" pid="16" name="RefNr">
    <vt:lpwstr>20</vt:lpwstr>
  </property>
  <property fmtid="{D5CDD505-2E9C-101B-9397-08002B2CF9AE}" pid="17" name="RefRubrik">
    <vt:lpwstr>Riktlinjer för den ekonomiska politiken och budgetpolitiken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2</vt:lpwstr>
  </property>
  <property fmtid="{D5CDD505-2E9C-101B-9397-08002B2CF9AE}" pid="21" name="IdxMottagare2">
    <vt:lpwstr>-1</vt:lpwstr>
  </property>
  <property fmtid="{D5CDD505-2E9C-101B-9397-08002B2CF9AE}" pid="22" name="IdxUtskott">
    <vt:lpwstr>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