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392008C8" w14:textId="77777777" w:rsidTr="00782EA9">
        <w:tc>
          <w:tcPr>
            <w:tcW w:w="9141" w:type="dxa"/>
          </w:tcPr>
          <w:p w14:paraId="1280058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5461705A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1CFDC390" w14:textId="77777777" w:rsidR="0096348C" w:rsidRPr="00477C9F" w:rsidRDefault="0096348C" w:rsidP="00477C9F">
      <w:pPr>
        <w:rPr>
          <w:sz w:val="22"/>
          <w:szCs w:val="22"/>
        </w:rPr>
      </w:pPr>
    </w:p>
    <w:p w14:paraId="4E443C29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6CEB4169" w14:textId="77777777" w:rsidTr="00F86ACF">
        <w:trPr>
          <w:cantSplit/>
          <w:trHeight w:val="742"/>
        </w:trPr>
        <w:tc>
          <w:tcPr>
            <w:tcW w:w="1790" w:type="dxa"/>
          </w:tcPr>
          <w:p w14:paraId="2AC4CA5C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5A94009D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AE87507" w14:textId="3E9A5167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C40890">
              <w:rPr>
                <w:b/>
                <w:sz w:val="22"/>
                <w:szCs w:val="22"/>
              </w:rPr>
              <w:t>33</w:t>
            </w:r>
          </w:p>
          <w:p w14:paraId="42DE8042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1CA88229" w14:textId="77777777" w:rsidTr="00F86ACF">
        <w:tc>
          <w:tcPr>
            <w:tcW w:w="1790" w:type="dxa"/>
          </w:tcPr>
          <w:p w14:paraId="1839466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684E3DDF" w14:textId="23D4E096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5D698D">
              <w:rPr>
                <w:sz w:val="22"/>
                <w:szCs w:val="22"/>
              </w:rPr>
              <w:t>0</w:t>
            </w:r>
            <w:r w:rsidR="00F37387">
              <w:rPr>
                <w:sz w:val="22"/>
                <w:szCs w:val="22"/>
              </w:rPr>
              <w:t>3</w:t>
            </w:r>
            <w:r w:rsidR="009B3631">
              <w:rPr>
                <w:sz w:val="22"/>
                <w:szCs w:val="22"/>
              </w:rPr>
              <w:t>-</w:t>
            </w:r>
            <w:r w:rsidR="00C40890">
              <w:rPr>
                <w:sz w:val="22"/>
                <w:szCs w:val="22"/>
              </w:rPr>
              <w:t>19</w:t>
            </w:r>
          </w:p>
        </w:tc>
      </w:tr>
      <w:tr w:rsidR="0096348C" w:rsidRPr="00477C9F" w14:paraId="3BC097CF" w14:textId="77777777" w:rsidTr="00F86ACF">
        <w:tc>
          <w:tcPr>
            <w:tcW w:w="1790" w:type="dxa"/>
          </w:tcPr>
          <w:p w14:paraId="079612D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35CD769" w14:textId="75B9D4BF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5255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6221C2">
              <w:rPr>
                <w:sz w:val="22"/>
                <w:szCs w:val="22"/>
              </w:rPr>
              <w:t>26</w:t>
            </w:r>
            <w:r w:rsidR="00CF4ED5">
              <w:rPr>
                <w:sz w:val="22"/>
                <w:szCs w:val="22"/>
              </w:rPr>
              <w:t>–</w:t>
            </w:r>
            <w:r w:rsidR="006221C2">
              <w:rPr>
                <w:sz w:val="22"/>
                <w:szCs w:val="22"/>
              </w:rPr>
              <w:t>12.38</w:t>
            </w:r>
          </w:p>
        </w:tc>
      </w:tr>
      <w:tr w:rsidR="0096348C" w:rsidRPr="00477C9F" w14:paraId="66C04C64" w14:textId="77777777" w:rsidTr="00F86ACF">
        <w:tc>
          <w:tcPr>
            <w:tcW w:w="1790" w:type="dxa"/>
          </w:tcPr>
          <w:p w14:paraId="668CB0A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E629379" w14:textId="1FD41F19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7A3F8472" w14:textId="77777777" w:rsidR="0096348C" w:rsidRPr="00477C9F" w:rsidRDefault="0096348C" w:rsidP="00477C9F">
      <w:pPr>
        <w:rPr>
          <w:sz w:val="22"/>
          <w:szCs w:val="22"/>
        </w:rPr>
      </w:pPr>
    </w:p>
    <w:p w14:paraId="71C90DBC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920DD1B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9A5D18" w14:paraId="3553A35B" w14:textId="77777777" w:rsidTr="00F86ACF">
        <w:tc>
          <w:tcPr>
            <w:tcW w:w="753" w:type="dxa"/>
          </w:tcPr>
          <w:p w14:paraId="0CCF3FBC" w14:textId="77777777" w:rsidR="00F84080" w:rsidRPr="009A5D18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A5D18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9A5D18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05CCCA7E" w14:textId="77777777" w:rsidR="00336917" w:rsidRPr="009A5D18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A5D18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C810A49" w14:textId="77777777" w:rsidR="00F84080" w:rsidRPr="009A5D18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D744313" w14:textId="3CCFF9C6" w:rsidR="0069143B" w:rsidRPr="009A5D18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A5D18">
              <w:rPr>
                <w:snapToGrid w:val="0"/>
                <w:sz w:val="22"/>
                <w:szCs w:val="22"/>
              </w:rPr>
              <w:t>Utskottet justerade särskilt protokoll 202</w:t>
            </w:r>
            <w:r w:rsidR="00EB08AE" w:rsidRPr="009A5D18">
              <w:rPr>
                <w:snapToGrid w:val="0"/>
                <w:sz w:val="22"/>
                <w:szCs w:val="22"/>
              </w:rPr>
              <w:t>3</w:t>
            </w:r>
            <w:r w:rsidRPr="009A5D18">
              <w:rPr>
                <w:snapToGrid w:val="0"/>
                <w:sz w:val="22"/>
                <w:szCs w:val="22"/>
              </w:rPr>
              <w:t>/2</w:t>
            </w:r>
            <w:r w:rsidR="00EB08AE" w:rsidRPr="009A5D18">
              <w:rPr>
                <w:snapToGrid w:val="0"/>
                <w:sz w:val="22"/>
                <w:szCs w:val="22"/>
              </w:rPr>
              <w:t>4</w:t>
            </w:r>
            <w:r w:rsidRPr="009A5D18">
              <w:rPr>
                <w:snapToGrid w:val="0"/>
                <w:sz w:val="22"/>
                <w:szCs w:val="22"/>
              </w:rPr>
              <w:t>:</w:t>
            </w:r>
            <w:r w:rsidR="00C40890" w:rsidRPr="009A5D18">
              <w:rPr>
                <w:snapToGrid w:val="0"/>
                <w:sz w:val="22"/>
                <w:szCs w:val="22"/>
              </w:rPr>
              <w:t>32</w:t>
            </w:r>
            <w:r w:rsidR="00FD0038" w:rsidRPr="009A5D18">
              <w:rPr>
                <w:snapToGrid w:val="0"/>
                <w:sz w:val="22"/>
                <w:szCs w:val="22"/>
              </w:rPr>
              <w:t>.</w:t>
            </w:r>
          </w:p>
          <w:p w14:paraId="103DFE5B" w14:textId="77777777" w:rsidR="007864F6" w:rsidRPr="009A5D18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9A5D18" w14:paraId="0FB9EFAF" w14:textId="77777777" w:rsidTr="00F86ACF">
        <w:tc>
          <w:tcPr>
            <w:tcW w:w="753" w:type="dxa"/>
          </w:tcPr>
          <w:p w14:paraId="64AE99AC" w14:textId="5BD1243A" w:rsidR="008273F4" w:rsidRPr="009A5D18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A5D18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9A5D18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2D0941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66909DD8" w14:textId="77777777" w:rsidR="009A5D18" w:rsidRPr="003B54B8" w:rsidRDefault="009A5D18" w:rsidP="009A5D1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B54B8">
              <w:rPr>
                <w:b/>
                <w:snapToGrid w:val="0"/>
                <w:sz w:val="22"/>
                <w:szCs w:val="22"/>
              </w:rPr>
              <w:t>Utfrågningsschema</w:t>
            </w:r>
          </w:p>
          <w:p w14:paraId="550456D0" w14:textId="77777777" w:rsidR="009A5D18" w:rsidRPr="003B54B8" w:rsidRDefault="009A5D18" w:rsidP="009A5D1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2835742" w14:textId="4B6420C5" w:rsidR="009A5D18" w:rsidRPr="003B54B8" w:rsidRDefault="009A5D18" w:rsidP="009A5D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B54B8">
              <w:rPr>
                <w:snapToGrid w:val="0"/>
                <w:sz w:val="22"/>
                <w:szCs w:val="22"/>
              </w:rPr>
              <w:t>Kanslichefen anmälde utfrågningsschemat för våren 202</w:t>
            </w:r>
            <w:r>
              <w:rPr>
                <w:snapToGrid w:val="0"/>
                <w:sz w:val="22"/>
                <w:szCs w:val="22"/>
              </w:rPr>
              <w:t>4</w:t>
            </w:r>
            <w:r w:rsidRPr="003B54B8">
              <w:rPr>
                <w:snapToGrid w:val="0"/>
                <w:sz w:val="22"/>
                <w:szCs w:val="22"/>
              </w:rPr>
              <w:t>.</w:t>
            </w:r>
          </w:p>
          <w:p w14:paraId="0D304454" w14:textId="77777777" w:rsidR="00451D02" w:rsidRPr="009A5D18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9A5D18" w14:paraId="626E78F4" w14:textId="77777777" w:rsidTr="00F86ACF">
        <w:tc>
          <w:tcPr>
            <w:tcW w:w="753" w:type="dxa"/>
          </w:tcPr>
          <w:p w14:paraId="6B2CC3A5" w14:textId="01679E04" w:rsidR="00F84080" w:rsidRPr="009A5D18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A5D18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D0941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3DA7CAFC" w14:textId="2DCF7AA1" w:rsidR="00376C7D" w:rsidRPr="009A5D18" w:rsidRDefault="009A5D18" w:rsidP="0069143B">
            <w:pPr>
              <w:rPr>
                <w:b/>
                <w:snapToGrid w:val="0"/>
                <w:sz w:val="22"/>
                <w:szCs w:val="22"/>
              </w:rPr>
            </w:pPr>
            <w:r w:rsidRPr="009A5D18">
              <w:rPr>
                <w:b/>
                <w:sz w:val="22"/>
                <w:szCs w:val="22"/>
              </w:rPr>
              <w:t>Granskning av hanteringen av riksnormen inom försörjningsstödet – G9</w:t>
            </w:r>
          </w:p>
          <w:p w14:paraId="6922ED53" w14:textId="3266363D" w:rsidR="00376C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036FF0A1" w14:textId="77777777" w:rsidR="009A5D18" w:rsidRPr="003B54B8" w:rsidRDefault="009A5D18" w:rsidP="009A5D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B54B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86F0FF3" w14:textId="77777777" w:rsidR="009A5D18" w:rsidRPr="003B54B8" w:rsidRDefault="009A5D18" w:rsidP="009A5D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B54B8">
              <w:rPr>
                <w:snapToGrid w:val="0"/>
                <w:sz w:val="22"/>
                <w:szCs w:val="22"/>
              </w:rPr>
              <w:t xml:space="preserve"> </w:t>
            </w:r>
          </w:p>
          <w:p w14:paraId="57C3D7B6" w14:textId="77777777" w:rsidR="009A5D18" w:rsidRPr="003B54B8" w:rsidRDefault="009A5D18" w:rsidP="009A5D18">
            <w:pPr>
              <w:rPr>
                <w:b/>
                <w:snapToGrid w:val="0"/>
                <w:sz w:val="22"/>
                <w:szCs w:val="22"/>
              </w:rPr>
            </w:pPr>
            <w:r w:rsidRPr="003B54B8">
              <w:rPr>
                <w:snapToGrid w:val="0"/>
                <w:sz w:val="22"/>
                <w:szCs w:val="22"/>
              </w:rPr>
              <w:t>Ärendet bordlades.</w:t>
            </w:r>
          </w:p>
          <w:p w14:paraId="7BF789CD" w14:textId="77777777" w:rsidR="0069143B" w:rsidRPr="009A5D18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9A5D18" w14:paraId="6B7F9468" w14:textId="77777777" w:rsidTr="00F86ACF">
        <w:tc>
          <w:tcPr>
            <w:tcW w:w="753" w:type="dxa"/>
          </w:tcPr>
          <w:p w14:paraId="43230FAB" w14:textId="620C6020" w:rsidR="00376C7D" w:rsidRPr="009A5D18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A5D18">
              <w:rPr>
                <w:b/>
                <w:snapToGrid w:val="0"/>
                <w:sz w:val="22"/>
                <w:szCs w:val="22"/>
              </w:rPr>
              <w:t>§</w:t>
            </w:r>
            <w:r w:rsidR="002D0941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76541B34" w14:textId="420ADA39" w:rsidR="00376C7D" w:rsidRPr="009A5D18" w:rsidRDefault="009A5D18" w:rsidP="0069143B">
            <w:pPr>
              <w:rPr>
                <w:b/>
                <w:snapToGrid w:val="0"/>
                <w:sz w:val="22"/>
                <w:szCs w:val="22"/>
              </w:rPr>
            </w:pPr>
            <w:r w:rsidRPr="009A5D18">
              <w:rPr>
                <w:b/>
                <w:sz w:val="22"/>
                <w:szCs w:val="22"/>
              </w:rPr>
              <w:t>Finansministerns uttalande under riksdagens frågestund om subventioner till vindkraft – G29</w:t>
            </w:r>
          </w:p>
          <w:p w14:paraId="13A483B1" w14:textId="77777777" w:rsidR="00376C7D" w:rsidRPr="009A5D18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D0451D7" w14:textId="77777777" w:rsidR="00011270" w:rsidRPr="00107D10" w:rsidRDefault="00011270" w:rsidP="0001127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7D1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9C47668" w14:textId="77777777" w:rsidR="00011270" w:rsidRPr="00107D10" w:rsidRDefault="00011270" w:rsidP="0001127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0FF2A55" w14:textId="77777777" w:rsidR="00011270" w:rsidRPr="00107D10" w:rsidRDefault="00011270" w:rsidP="0001127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7D10">
              <w:rPr>
                <w:snapToGrid w:val="0"/>
                <w:sz w:val="22"/>
                <w:szCs w:val="22"/>
              </w:rPr>
              <w:t xml:space="preserve">Utskottet beslutade att en skrivelse med </w:t>
            </w:r>
            <w:r>
              <w:rPr>
                <w:snapToGrid w:val="0"/>
                <w:sz w:val="22"/>
                <w:szCs w:val="22"/>
              </w:rPr>
              <w:t>en</w:t>
            </w:r>
            <w:r w:rsidRPr="00107D10">
              <w:rPr>
                <w:snapToGrid w:val="0"/>
                <w:sz w:val="22"/>
                <w:szCs w:val="22"/>
              </w:rPr>
              <w:t xml:space="preserve"> kompletterande fråg</w:t>
            </w:r>
            <w:r>
              <w:rPr>
                <w:snapToGrid w:val="0"/>
                <w:sz w:val="22"/>
                <w:szCs w:val="22"/>
              </w:rPr>
              <w:t>a</w:t>
            </w:r>
            <w:r w:rsidRPr="00107D10">
              <w:rPr>
                <w:snapToGrid w:val="0"/>
                <w:sz w:val="22"/>
                <w:szCs w:val="22"/>
              </w:rPr>
              <w:t xml:space="preserve"> skulle sändas till Regeringskansliet.</w:t>
            </w:r>
          </w:p>
          <w:p w14:paraId="7807BB58" w14:textId="77777777" w:rsidR="00011270" w:rsidRPr="00107D10" w:rsidRDefault="00011270" w:rsidP="0001127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BAB0F36" w14:textId="77777777" w:rsidR="00011270" w:rsidRPr="00107D10" w:rsidRDefault="00011270" w:rsidP="00011270">
            <w:pPr>
              <w:rPr>
                <w:snapToGrid w:val="0"/>
                <w:sz w:val="22"/>
                <w:szCs w:val="22"/>
              </w:rPr>
            </w:pPr>
            <w:r w:rsidRPr="00107D10">
              <w:rPr>
                <w:snapToGrid w:val="0"/>
                <w:sz w:val="22"/>
                <w:szCs w:val="22"/>
              </w:rPr>
              <w:t>Ärendet bordlades.</w:t>
            </w:r>
          </w:p>
          <w:p w14:paraId="295CE310" w14:textId="77777777" w:rsidR="00930B63" w:rsidRPr="009A5D18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9A5D18" w14:paraId="5BBD6F6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70B2433A" w14:textId="77777777" w:rsidR="008273F4" w:rsidRPr="009A5D18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A5D18">
              <w:rPr>
                <w:sz w:val="22"/>
                <w:szCs w:val="22"/>
              </w:rPr>
              <w:t>Vid protokollet</w:t>
            </w:r>
          </w:p>
          <w:p w14:paraId="66EA2D76" w14:textId="1DE61FFF" w:rsidR="008273F4" w:rsidRPr="009A5D18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A5D18">
              <w:rPr>
                <w:sz w:val="22"/>
                <w:szCs w:val="22"/>
              </w:rPr>
              <w:t>Justera</w:t>
            </w:r>
            <w:r w:rsidR="0019740F">
              <w:rPr>
                <w:sz w:val="22"/>
                <w:szCs w:val="22"/>
              </w:rPr>
              <w:t>t 2024-03-21</w:t>
            </w:r>
          </w:p>
          <w:p w14:paraId="43883747" w14:textId="20663941" w:rsidR="00AF32C5" w:rsidRPr="009A5D18" w:rsidRDefault="000106E1" w:rsidP="0019740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A5D18">
              <w:rPr>
                <w:sz w:val="22"/>
                <w:szCs w:val="22"/>
              </w:rPr>
              <w:t>Ida Karkiainen</w:t>
            </w:r>
          </w:p>
        </w:tc>
      </w:tr>
    </w:tbl>
    <w:p w14:paraId="0D68206F" w14:textId="77777777" w:rsidR="005805B8" w:rsidRDefault="005805B8" w:rsidP="005805B8">
      <w:pPr>
        <w:widowControl/>
        <w:rPr>
          <w:sz w:val="22"/>
          <w:szCs w:val="22"/>
        </w:rPr>
      </w:pPr>
    </w:p>
    <w:p w14:paraId="6EB0FD84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6A7487AE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FA9DD4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27857EA5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58555C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BE15A0">
              <w:rPr>
                <w:sz w:val="20"/>
              </w:rPr>
              <w:t>0</w:t>
            </w:r>
            <w:r w:rsidR="002878BE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F37387">
              <w:rPr>
                <w:sz w:val="20"/>
              </w:rPr>
              <w:t>22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2CF86F6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0E794B5C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E4CC08B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41837035" w14:textId="3031500E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011270">
              <w:rPr>
                <w:sz w:val="20"/>
              </w:rPr>
              <w:t>33</w:t>
            </w:r>
          </w:p>
        </w:tc>
      </w:tr>
      <w:tr w:rsidR="005805B8" w14:paraId="1C75A77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03A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685A" w14:textId="3BD2C7A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B906AD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0523" w14:textId="2B2A9B2F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B906AD">
              <w:rPr>
                <w:sz w:val="20"/>
              </w:rPr>
              <w:t xml:space="preserve"> 3</w:t>
            </w:r>
            <w:r w:rsidR="00031399">
              <w:rPr>
                <w:sz w:val="20"/>
              </w:rPr>
              <w:t>–4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0CB4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3728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CA7B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9E93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41056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7FAB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4C9D680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5C8E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A50B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758C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6353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383B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131D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1D29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870E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102E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9F4D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3E06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3F3A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6542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84E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46E2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98E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3A4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031399" w14:paraId="416E578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C9608" w14:textId="77777777" w:rsidR="00031399" w:rsidRPr="003F7EB7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814D" w14:textId="4E8CFD31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635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619D" w14:textId="4C29F5A3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AFC8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6D24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BD9D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317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63D7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F3E4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41ED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019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6F59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9394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8455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9C79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C7D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1399" w14:paraId="40C2BF6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FD11F" w14:textId="77777777" w:rsidR="00031399" w:rsidRPr="003F7EB7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6341" w14:textId="11DA219C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C26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D030" w14:textId="00C15BB0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B02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C06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4A1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248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5C9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C4A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4D46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48C7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C5AC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26FD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60A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792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CE5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1399" w14:paraId="7B55688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EBA6" w14:textId="77777777" w:rsidR="00031399" w:rsidRPr="003F7EB7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043D" w14:textId="78482B38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763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346D" w14:textId="14E730E1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38C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0107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5D3C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8BA7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831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329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BDC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4D3C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D28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ABA7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0B3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5BB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AB0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31399" w14:paraId="36EE9DB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472E" w14:textId="77777777" w:rsidR="00031399" w:rsidRPr="003F7EB7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5E3E" w14:textId="03AF037A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42A5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90C7" w14:textId="044AD53A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FE28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1288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C89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2DBD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8B6C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66F5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8BBD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971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4259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321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5DF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FDD6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A3F4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31399" w14:paraId="1B43956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03D2" w14:textId="77777777" w:rsidR="00031399" w:rsidRPr="003F7EB7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76E9" w14:textId="6C2503CF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D0F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709D" w14:textId="45E2B480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005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EFA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C2E9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5329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4906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520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CBFC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67C7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FFFC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0CFC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005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709D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EA7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31399" w14:paraId="238B46C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FAD8" w14:textId="77777777" w:rsidR="00031399" w:rsidRPr="003F7EB7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D7F6" w14:textId="631007A5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A148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0160" w14:textId="25336AF4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9EE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2A3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E304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D229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7A8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AFF9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85C7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DE1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DF9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A02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05C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8903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385D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31399" w14:paraId="1E5426B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88A7" w14:textId="77777777" w:rsidR="00031399" w:rsidRPr="003F7EB7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3D44" w14:textId="7902310F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484C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6957" w14:textId="6AF27DCB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37B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9DA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192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F98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8C0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173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A2B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A76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724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401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CAC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85F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513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31399" w14:paraId="66C62E6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067D" w14:textId="77777777" w:rsidR="00031399" w:rsidRPr="003F7EB7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BD7A" w14:textId="642110C5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E9E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408B" w14:textId="56A6BA7E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EC3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AE89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9775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4D9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EE93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713D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2A5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5AB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F60C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D13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4224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3A44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1EB7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31399" w14:paraId="0DCF013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93D7" w14:textId="77777777" w:rsidR="00031399" w:rsidRPr="003F7EB7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7833" w14:textId="638D4D60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EEE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09F9" w14:textId="554D5A80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864C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0095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07F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F655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061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EA83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7FF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723D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4E85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45A5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9233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7E67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0104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1399" w14:paraId="7196223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AA78" w14:textId="77777777" w:rsidR="00031399" w:rsidRPr="003F7EB7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 xml:space="preserve">Amalia Rud </w:t>
            </w:r>
            <w:r>
              <w:rPr>
                <w:sz w:val="22"/>
                <w:szCs w:val="22"/>
              </w:rPr>
              <w:t>Stenlöf</w:t>
            </w:r>
            <w:r w:rsidRPr="003F7EB7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915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7979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E4E2" w14:textId="1395BB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8858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746D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7F58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35A6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03B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3D6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3575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C27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231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2D56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0467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93D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C62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31399" w14:paraId="28A0427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1DA2" w14:textId="77777777" w:rsidR="00031399" w:rsidRPr="003F7EB7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99F5" w14:textId="3EDE46B9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182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98CF" w14:textId="72458B56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097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63B7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2784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CA18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DE1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5359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4C0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B7ED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D8B6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A14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D3A4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07AD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7487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31399" w14:paraId="432C8A9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F739" w14:textId="77777777" w:rsidR="00031399" w:rsidRPr="003F7EB7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0254" w14:textId="704C01CB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01F7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5C70" w14:textId="70FF4A8A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0A54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29F6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75F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70E3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6AB7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B57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6F8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5EE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5063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B8D7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BF89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C3C9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C7C5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31399" w14:paraId="7AB565D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806B" w14:textId="77777777" w:rsidR="00031399" w:rsidRPr="003F7EB7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5500" w14:textId="2EEDB9BD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A974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B9C8" w14:textId="0CDB8A58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040C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2AC3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2B9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2FC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D368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23E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6C8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E95C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58C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67A3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A04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5368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A7C7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1399" w14:paraId="16AD7B7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EBC1" w14:textId="77777777" w:rsidR="00031399" w:rsidRPr="003F7EB7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0316" w14:textId="70FB5E33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30C5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BDDF" w14:textId="5D570F55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F8B6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631D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3943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7E2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9A1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758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F02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94F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839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3D59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59E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7D5D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2F54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1399" w14:paraId="20ACFF9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3950" w14:textId="77777777" w:rsidR="00031399" w:rsidRPr="003F7EB7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6FCE" w14:textId="7659C2DC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FF17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D33F" w14:textId="6FF42703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F31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FBE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1BF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E7E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A23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0A84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463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9048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E2C3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2D0D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403D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28F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9C03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1399" w14:paraId="16A2AC4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68A0" w14:textId="77777777" w:rsidR="00031399" w:rsidRPr="003F7EB7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8602" w14:textId="6C956755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EA4C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2AD9" w14:textId="048996F4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7403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853C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293D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C5D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1AFC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E069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CBB8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5F29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718C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F6E8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DD19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F879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257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1399" w14:paraId="589D499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5264" w14:textId="77777777" w:rsidR="00031399" w:rsidRPr="003F7EB7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AE2F" w14:textId="3AAA19FF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EB43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26EF" w14:textId="2D70C1AB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5E23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5136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5F0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7F23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66DD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FD95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1A0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D476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A31D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46C3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554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0FC4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8CC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1399" w14:paraId="2D863D7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D442E" w14:textId="77777777" w:rsidR="00031399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6B2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C9B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A37C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7C27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AF2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FE0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5018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799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8923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FF6C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A7E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2DD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84E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E49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528C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93D5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1399" w14:paraId="68A5E88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5446" w14:textId="77777777" w:rsidR="00031399" w:rsidRPr="003F7EB7" w:rsidRDefault="00031399" w:rsidP="0003139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BFB2" w14:textId="2AB417B1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E755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6F4A" w14:textId="59C28B58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2154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7D3D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725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4925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E15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A438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E6B7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C34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9CD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E626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331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F4A5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2366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1399" w14:paraId="38AFFA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7ECB" w14:textId="77777777" w:rsidR="00031399" w:rsidRPr="003F7EB7" w:rsidRDefault="00031399" w:rsidP="0003139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1B18" w14:textId="59FDA2C9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5065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0318" w14:textId="1768A116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5F5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AD6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40C8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211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EA97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7E44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E79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8E6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2F34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CEA9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EB08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703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C84C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1399" w14:paraId="7E6950D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5A7F" w14:textId="77777777" w:rsidR="00031399" w:rsidRPr="003F7EB7" w:rsidRDefault="00031399" w:rsidP="0003139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98C5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A736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C72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7C89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6B4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AF5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F5C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895C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7A9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E453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37B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5EBD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3F8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8AE4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2D09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94C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1399" w14:paraId="0BF8E33E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362D" w14:textId="77777777" w:rsidR="00031399" w:rsidRPr="003F7EB7" w:rsidRDefault="00031399" w:rsidP="0003139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2FB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6C3C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F5F7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D91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8227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E57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C5A7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57F5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260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993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2E0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670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6343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C959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2429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2803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1399" w14:paraId="1485C48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8794" w14:textId="77777777" w:rsidR="00031399" w:rsidRPr="003F7EB7" w:rsidRDefault="00031399" w:rsidP="0003139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329A" w14:textId="725AEFC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FEC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36E2" w14:textId="23F894F9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7735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16C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9B8D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4B57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F74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8B95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815D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8309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B73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066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AC68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1B0D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929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1399" w14:paraId="7A08A9F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5E34" w14:textId="77777777" w:rsidR="00031399" w:rsidRPr="003F7EB7" w:rsidRDefault="00031399" w:rsidP="0003139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ECD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1EE9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BCB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A94C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77A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914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D09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5C1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D3E4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91E4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BD48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4AC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683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DB5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8E7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86D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1399" w14:paraId="31010AE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1863" w14:textId="77777777" w:rsidR="00031399" w:rsidRPr="003F7EB7" w:rsidRDefault="00031399" w:rsidP="0003139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5586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BB1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364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C126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A9D7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918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65AC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721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D65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7056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72B3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269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B92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4438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E884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F76D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1399" w14:paraId="630F848C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445D" w14:textId="77777777" w:rsidR="00031399" w:rsidRPr="003F7EB7" w:rsidRDefault="00031399" w:rsidP="0003139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6979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F797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0AE9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692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F00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744C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6365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0717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B853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201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022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6C0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807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38D8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6C7D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F63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1399" w14:paraId="3BEAB8E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EB64" w14:textId="77777777" w:rsidR="00031399" w:rsidRPr="003F7EB7" w:rsidRDefault="00031399" w:rsidP="00031399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47D3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4418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0969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DFED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7EB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D584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0FE8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00C8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02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B50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7D0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5B9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9919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4299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E4B7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0124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1399" w14:paraId="0DC89B3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C625" w14:textId="77777777" w:rsidR="00031399" w:rsidRPr="003F7EB7" w:rsidRDefault="00031399" w:rsidP="0003139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4AD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F17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5AC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B518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33DC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461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42B8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3635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4CEC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C004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41D5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3CE8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506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054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E1B8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10C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1399" w14:paraId="3A040D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2693" w14:textId="77777777" w:rsidR="00031399" w:rsidRPr="003F7EB7" w:rsidRDefault="00031399" w:rsidP="00031399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C0B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711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4B28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F6E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C13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EEC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40A9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60F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FDAD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C6E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DC98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880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B2C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A9F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B74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233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1399" w14:paraId="418D3D9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B45D" w14:textId="77777777" w:rsidR="00031399" w:rsidRPr="003F7EB7" w:rsidRDefault="00031399" w:rsidP="0003139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1EC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FE66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9927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254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6398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A4A6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3364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8148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8E08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B1C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111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7BDD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9A16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1EC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6C06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FBF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1399" w14:paraId="4FA7FD4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B3E8" w14:textId="77777777" w:rsidR="00031399" w:rsidRPr="003F7EB7" w:rsidRDefault="00031399" w:rsidP="0003139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BF7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3A69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AEB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F494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B7E4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95C5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8EC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CEA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9189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249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8273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635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3036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3EE9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72C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C338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1399" w14:paraId="0622092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86FF" w14:textId="77777777" w:rsidR="00031399" w:rsidRPr="003F7EB7" w:rsidRDefault="00031399" w:rsidP="0003139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EEA8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6CFC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E41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8A26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78F9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9F87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EB4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4947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08F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2787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60D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59D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8F36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E43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8E9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1023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1399" w14:paraId="4CC528A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C926" w14:textId="77777777" w:rsidR="00031399" w:rsidRPr="003F7EB7" w:rsidRDefault="00031399" w:rsidP="0003139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A88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D25C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E28C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E78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271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68E9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A9A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7BD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19E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023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F55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DFC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C953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69A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89F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393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1399" w14:paraId="1814F50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CDB5" w14:textId="77777777" w:rsidR="00031399" w:rsidRPr="003F7EB7" w:rsidRDefault="00031399" w:rsidP="0003139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6016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2D6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9338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D67D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38B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FDB4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BCD5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F41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355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8273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52B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0CC5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AB7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11F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5ED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697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1399" w14:paraId="25543C6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295C" w14:textId="77777777" w:rsidR="00031399" w:rsidRPr="003F7EB7" w:rsidRDefault="00031399" w:rsidP="00031399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B43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984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8E0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F7B7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03D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341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308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F919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FB3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48BD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4E8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8E85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4E1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D1E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7DA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46FD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1399" w14:paraId="5C14F31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9D86" w14:textId="77777777" w:rsidR="00031399" w:rsidRPr="003F7EB7" w:rsidRDefault="00031399" w:rsidP="0003139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E54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FA6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91D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D7EC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769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44D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DEB3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620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8633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1117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92E6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387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7FA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1F2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EE15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8534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1399" w14:paraId="1A947F0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3D22" w14:textId="77777777" w:rsidR="00031399" w:rsidRPr="003F7EB7" w:rsidRDefault="00031399" w:rsidP="000313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1187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2927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B773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A167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B22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464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15F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B4A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218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571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2B7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9EF3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94C4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D76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6197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B466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1399" w14:paraId="0DA574B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FE71" w14:textId="77777777" w:rsidR="00031399" w:rsidRPr="003F7EB7" w:rsidRDefault="00031399" w:rsidP="0003139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1928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E0C8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3CE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91FC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3423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D00D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3214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FB5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01E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E77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CE0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365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7AB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439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6BD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415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1399" w14:paraId="54E2C09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D52C" w14:textId="77777777" w:rsidR="00031399" w:rsidRPr="003F7EB7" w:rsidRDefault="00031399" w:rsidP="00031399">
            <w:pPr>
              <w:rPr>
                <w:sz w:val="22"/>
                <w:szCs w:val="22"/>
              </w:rPr>
            </w:pPr>
            <w:r w:rsidRPr="00F37387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B08B" w14:textId="25ADA1AD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A57D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9EAD" w14:textId="1277CEFB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2CC3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0D7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FCF3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EB3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71C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D6D8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2596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D4EC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04B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26B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1254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E90C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449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1399" w14:paraId="46B9665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D88B" w14:textId="77777777" w:rsidR="00031399" w:rsidRPr="003F7EB7" w:rsidRDefault="00031399" w:rsidP="0003139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F9C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2FD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0787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A28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0E3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697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E21C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362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16F4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8AB8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AD4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6C7C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8AA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8FB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731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32D9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1399" w14:paraId="769D379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7B63" w14:textId="77777777" w:rsidR="00031399" w:rsidRPr="003F7EB7" w:rsidRDefault="00031399" w:rsidP="0003139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65F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CA17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C81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192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3A2C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829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0965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367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6338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30FD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24F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D7E6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722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8668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12C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613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1399" w14:paraId="33FC7B0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9A4F" w14:textId="77777777" w:rsidR="00031399" w:rsidRPr="003F7EB7" w:rsidRDefault="00031399" w:rsidP="0003139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7A13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1FA5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B045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0ACD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3C1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A54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B477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15F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862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F1B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E2DC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EDC9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0606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CB07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A3E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F4DC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1399" w14:paraId="5D486D5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C275" w14:textId="77777777" w:rsidR="00031399" w:rsidRPr="003F7EB7" w:rsidRDefault="00031399" w:rsidP="00031399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EE53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CEA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AB99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E3E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D34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2364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74D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4654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B42C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C38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70E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4939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CF3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7EEC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183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1408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1399" w14:paraId="79151F8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8FBB" w14:textId="77777777" w:rsidR="00031399" w:rsidRPr="003F7EB7" w:rsidRDefault="00031399" w:rsidP="000313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D7F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1EA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C2D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8755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99B4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4F5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1C0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9E8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596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D55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02B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F2B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ACC7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14A6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13A6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9DF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1399" w14:paraId="2904AF9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0484" w14:textId="77777777" w:rsidR="00031399" w:rsidRPr="003F7EB7" w:rsidRDefault="00031399" w:rsidP="00031399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20E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4B46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C014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9EA7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28E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4DFC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802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6C0C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DE14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775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0DE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437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3A0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725D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46B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51D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1399" w14:paraId="32AD6E3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216F" w14:textId="77777777" w:rsidR="00031399" w:rsidRPr="003F7EB7" w:rsidRDefault="00031399" w:rsidP="00031399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5B6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E546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7A4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08ED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228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3708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0006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E96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0A2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3564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1D63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33B5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914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1C3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B993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2FB8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1399" w14:paraId="7D4B6ED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6C61" w14:textId="77777777" w:rsidR="00031399" w:rsidRPr="003F7EB7" w:rsidRDefault="00031399" w:rsidP="00031399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9FC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72C6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097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C8D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CC6C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248D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FC7C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CA9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9B8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54A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673F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D606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5A8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D4C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1FA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1995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1399" w14:paraId="29923F8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6A0E" w14:textId="77777777" w:rsidR="00031399" w:rsidRPr="00D85063" w:rsidRDefault="00031399" w:rsidP="00031399">
            <w:pPr>
              <w:rPr>
                <w:sz w:val="22"/>
                <w:szCs w:val="22"/>
              </w:rPr>
            </w:pPr>
            <w:r w:rsidRPr="00BF0C0D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7D79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2B06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7B7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7A58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7FA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E80D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2D23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7F91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AE3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A4AA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CD12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1809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EBB6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61D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20F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34C5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1399" w14:paraId="51B037A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452D" w14:textId="77777777" w:rsidR="00031399" w:rsidRPr="00BF0C0D" w:rsidRDefault="00031399" w:rsidP="00031399">
            <w:pPr>
              <w:rPr>
                <w:sz w:val="22"/>
                <w:szCs w:val="22"/>
              </w:rPr>
            </w:pPr>
            <w:r w:rsidRPr="00BE15A0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BF37" w14:textId="11203168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8217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6F6A" w14:textId="194C2158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2527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1584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6CAE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0F46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D5E3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2DC6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C345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0CB4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18AD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8308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B01B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F2B9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60E0" w14:textId="77777777" w:rsidR="00031399" w:rsidRPr="00003AB2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1399" w14:paraId="3AEDC45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0541067" w14:textId="77777777" w:rsidR="00031399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4064098" w14:textId="77777777" w:rsidR="00031399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E8E6C0" w14:textId="77777777" w:rsidR="00031399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E9444B" w14:textId="77777777" w:rsidR="00031399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031399" w14:paraId="37A59ACB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92284E" w14:textId="77777777" w:rsidR="00031399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82104FD" w14:textId="77777777" w:rsidR="00031399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5C930C9" w14:textId="77777777" w:rsidR="00031399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2613E74" w14:textId="77777777" w:rsidR="00031399" w:rsidRDefault="00031399" w:rsidP="000313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67302F7E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9736FF">
      <w:pgSz w:w="11906" w:h="16838" w:code="9"/>
      <w:pgMar w:top="993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890"/>
    <w:rsid w:val="00000C1F"/>
    <w:rsid w:val="00001E5A"/>
    <w:rsid w:val="00003AB2"/>
    <w:rsid w:val="00006AAF"/>
    <w:rsid w:val="0000744F"/>
    <w:rsid w:val="000075A7"/>
    <w:rsid w:val="000106E1"/>
    <w:rsid w:val="00011270"/>
    <w:rsid w:val="00011B7A"/>
    <w:rsid w:val="00011CCB"/>
    <w:rsid w:val="00012D39"/>
    <w:rsid w:val="00013261"/>
    <w:rsid w:val="00020592"/>
    <w:rsid w:val="00024634"/>
    <w:rsid w:val="00031399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9740F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941"/>
    <w:rsid w:val="002D0E4D"/>
    <w:rsid w:val="002D2AB5"/>
    <w:rsid w:val="002D6725"/>
    <w:rsid w:val="002E3221"/>
    <w:rsid w:val="002F284C"/>
    <w:rsid w:val="002F2F4E"/>
    <w:rsid w:val="002F53C2"/>
    <w:rsid w:val="003075B8"/>
    <w:rsid w:val="00317556"/>
    <w:rsid w:val="00331327"/>
    <w:rsid w:val="0033415B"/>
    <w:rsid w:val="00334BA1"/>
    <w:rsid w:val="00336917"/>
    <w:rsid w:val="00342116"/>
    <w:rsid w:val="00351D05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21C2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255C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6FF"/>
    <w:rsid w:val="00973D8B"/>
    <w:rsid w:val="00976307"/>
    <w:rsid w:val="009815DB"/>
    <w:rsid w:val="0098705B"/>
    <w:rsid w:val="00987DE8"/>
    <w:rsid w:val="009900A1"/>
    <w:rsid w:val="009A3E81"/>
    <w:rsid w:val="009A41A6"/>
    <w:rsid w:val="009A5D18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06AD"/>
    <w:rsid w:val="00B9203B"/>
    <w:rsid w:val="00B92DC8"/>
    <w:rsid w:val="00B93FFB"/>
    <w:rsid w:val="00BA46E1"/>
    <w:rsid w:val="00BA4A28"/>
    <w:rsid w:val="00BA5688"/>
    <w:rsid w:val="00BB5499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0890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EF4374"/>
  <w15:chartTrackingRefBased/>
  <w15:docId w15:val="{7E6EB899-DB65-4EE5-8858-A5AF873F0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 2023-24</Template>
  <TotalTime>63</TotalTime>
  <Pages>2</Pages>
  <Words>332</Words>
  <Characters>2629</Characters>
  <Application>Microsoft Office Word</Application>
  <DocSecurity>0</DocSecurity>
  <Lines>138</Lines>
  <Paragraphs>148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10</cp:revision>
  <cp:lastPrinted>2021-05-04T07:05:00Z</cp:lastPrinted>
  <dcterms:created xsi:type="dcterms:W3CDTF">2024-03-19T09:38:00Z</dcterms:created>
  <dcterms:modified xsi:type="dcterms:W3CDTF">2024-03-21T12:09:00Z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