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52B1" w:rsidRPr="004C5E8D" w:rsidRDefault="002152B1" w:rsidP="002B0A9A">
      <w:pPr>
        <w:pStyle w:val="Hemstlrubrik"/>
      </w:pPr>
      <w:r w:rsidRPr="004C5E8D">
        <w:t>Förslag till riksdagsbeslut</w:t>
      </w:r>
    </w:p>
    <w:p w:rsidR="002152B1" w:rsidRPr="004C5E8D" w:rsidRDefault="002152B1" w:rsidP="002152B1">
      <w:pPr>
        <w:pStyle w:val="Hemstlatt"/>
      </w:pPr>
      <w:r w:rsidRPr="004C5E8D">
        <w:t>Riksdagen tillkännager för regeringen som sin mening vad i motionen anförs om å</w:t>
      </w:r>
      <w:r w:rsidR="00037744" w:rsidRPr="004C5E8D">
        <w:t>terköpsrätt av exproprierad egendom</w:t>
      </w:r>
      <w:r w:rsidRPr="004C5E8D">
        <w:t xml:space="preserve">. </w:t>
      </w:r>
    </w:p>
    <w:p w:rsidR="002B0A9A" w:rsidRPr="004C5E8D" w:rsidRDefault="002B0A9A" w:rsidP="002B0A9A">
      <w:pPr>
        <w:pStyle w:val="Rubrik1"/>
      </w:pPr>
      <w:r w:rsidRPr="004C5E8D">
        <w:t>Motivering</w:t>
      </w:r>
    </w:p>
    <w:p w:rsidR="00126035" w:rsidRPr="004C5E8D" w:rsidRDefault="00126035" w:rsidP="002B0A9A">
      <w:r w:rsidRPr="004C5E8D">
        <w:t>Expropriering av mark sker i princip alltid med bestämda syften. Det är en rimlig inställning att exproprierad egendom endast ska få användas för det ändamål som föranlett expropriationen. Lagstiftningen ger i</w:t>
      </w:r>
      <w:r w:rsidR="002B0A9A" w:rsidRPr="004C5E8D">
        <w:t xml:space="preserve"> </w:t>
      </w:r>
      <w:r w:rsidRPr="004C5E8D">
        <w:t>dag inte något sådant skydd. Detta kan leda till uppenbart stötande resultat. På den expropr</w:t>
      </w:r>
      <w:r w:rsidRPr="004C5E8D">
        <w:t>i</w:t>
      </w:r>
      <w:r w:rsidRPr="004C5E8D">
        <w:t>erade marken kan, efter försäljning, exempelvis utvecklas ny verksamhet som den tidigare ägaren själv skulle ha kunnat bedriva där.</w:t>
      </w:r>
    </w:p>
    <w:p w:rsidR="00126035" w:rsidRPr="004C5E8D" w:rsidRDefault="00126035" w:rsidP="000A6B7F">
      <w:pPr>
        <w:pStyle w:val="Normaltindrag"/>
      </w:pPr>
      <w:r w:rsidRPr="004C5E8D">
        <w:t>Genom åren har avsevärda arealer förvärvats för de behov som funnits för landets försvar. Det har exempelvis gällt mark för övnings- och utbildning</w:t>
      </w:r>
      <w:r w:rsidRPr="004C5E8D">
        <w:t>s</w:t>
      </w:r>
      <w:r w:rsidRPr="004C5E8D">
        <w:t>ändamål eller för olika militära anläggningar. Dessa förvärv har i stor u</w:t>
      </w:r>
      <w:r w:rsidRPr="004C5E8D">
        <w:t>t</w:t>
      </w:r>
      <w:r w:rsidRPr="004C5E8D">
        <w:t>sträckning skett ifrån jordbruksföretagare genom expropriation eller köp u</w:t>
      </w:r>
      <w:r w:rsidRPr="004C5E8D">
        <w:t>n</w:t>
      </w:r>
      <w:r w:rsidRPr="004C5E8D">
        <w:t xml:space="preserve">der hot om ett sådant ingrepp. När </w:t>
      </w:r>
      <w:r w:rsidR="002B0A9A" w:rsidRPr="004C5E8D">
        <w:t xml:space="preserve">Försvarsmaktens </w:t>
      </w:r>
      <w:r w:rsidRPr="004C5E8D">
        <w:t>kostym krymps behövs stora delar av den ianspråktagna marken inte längre. Enligt nuvarande la</w:t>
      </w:r>
      <w:r w:rsidRPr="004C5E8D">
        <w:t>g</w:t>
      </w:r>
      <w:r w:rsidRPr="004C5E8D">
        <w:t>stiftning ankommer det då på staten att som huvudregel sälja mark</w:t>
      </w:r>
    </w:p>
    <w:p w:rsidR="00126035" w:rsidRPr="004C5E8D" w:rsidRDefault="00126035" w:rsidP="000A6B7F">
      <w:pPr>
        <w:pStyle w:val="Normaltindrag"/>
      </w:pPr>
      <w:r w:rsidRPr="004C5E8D">
        <w:t>En rimligare ordning vore att en återköpsrätt av mark som tidigare har e</w:t>
      </w:r>
      <w:r w:rsidRPr="004C5E8D">
        <w:t>x</w:t>
      </w:r>
      <w:r w:rsidRPr="004C5E8D">
        <w:t>proprierats införs. Om staten säljer egendom som har exproprierats skall fr</w:t>
      </w:r>
      <w:r w:rsidRPr="004C5E8D">
        <w:t>å</w:t>
      </w:r>
      <w:r w:rsidRPr="004C5E8D">
        <w:t>gan om återköp utredas. Den ursprunglige ägaren eller dennes arvtagare bör få möjlighet att återköpa egendom till ett pris som fastställs utifrån en inde</w:t>
      </w:r>
      <w:r w:rsidRPr="004C5E8D">
        <w:t>x</w:t>
      </w:r>
      <w:r w:rsidRPr="004C5E8D">
        <w:t>uppräkning av den ursprungliga expropriationsersättningen. En sådan ordning gäller redan när staten tagit mark i anspråk med vägrätt där marken i princip skall återgå till tidigare ägare om det allmänna vägändamålet upphör.</w:t>
      </w:r>
    </w:p>
    <w:p w:rsidR="00126035" w:rsidRPr="004C5E8D" w:rsidRDefault="00126035" w:rsidP="000A6B7F">
      <w:pPr>
        <w:pStyle w:val="Normaltindrag"/>
      </w:pPr>
      <w:r w:rsidRPr="004C5E8D">
        <w:t>Gällande lagstiftning om förvaltning och överlåtelse av fast egendom bör således ändras så att tidigare markägare från vilken staten exproprierat ma</w:t>
      </w:r>
      <w:r w:rsidRPr="004C5E8D">
        <w:t>r</w:t>
      </w:r>
      <w:r w:rsidRPr="004C5E8D">
        <w:t>ken skall ha återköpsrätt när den försäljs.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B0A9A" w:rsidRPr="004C5E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B0A9A" w:rsidRPr="004C5E8D" w:rsidRDefault="002B0A9A" w:rsidP="002B0A9A">
            <w:pPr>
              <w:pStyle w:val="UnderskriftDatum"/>
              <w:spacing w:before="0"/>
            </w:pPr>
            <w:r w:rsidRPr="004C5E8D">
              <w:lastRenderedPageBreak/>
              <w:t>Stockholm den 28 september 2005</w:t>
            </w:r>
          </w:p>
        </w:tc>
        <w:tc>
          <w:tcPr>
            <w:tcW w:w="3047" w:type="dxa"/>
          </w:tcPr>
          <w:p w:rsidR="002B0A9A" w:rsidRPr="004C5E8D" w:rsidRDefault="002B0A9A" w:rsidP="002B0A9A">
            <w:pPr>
              <w:pStyle w:val="Underskrifter"/>
            </w:pPr>
          </w:p>
        </w:tc>
      </w:tr>
      <w:tr w:rsidR="002B0A9A" w:rsidRPr="004C5E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B0A9A" w:rsidRPr="004C5E8D" w:rsidRDefault="002B0A9A" w:rsidP="002B0A9A">
            <w:pPr>
              <w:pStyle w:val="Underskrifter"/>
            </w:pPr>
            <w:r w:rsidRPr="004C5E8D">
              <w:t>Sven Gunnar Persson (kd)</w:t>
            </w:r>
          </w:p>
        </w:tc>
        <w:tc>
          <w:tcPr>
            <w:tcW w:w="3047" w:type="dxa"/>
          </w:tcPr>
          <w:p w:rsidR="002B0A9A" w:rsidRPr="004C5E8D" w:rsidRDefault="002B0A9A" w:rsidP="002B0A9A">
            <w:pPr>
              <w:pStyle w:val="Underskrifter"/>
            </w:pPr>
          </w:p>
        </w:tc>
      </w:tr>
    </w:tbl>
    <w:p w:rsidR="00126035" w:rsidRPr="004C5E8D" w:rsidRDefault="00126035" w:rsidP="002B0A9A">
      <w:pPr>
        <w:pStyle w:val="Normaltindrag"/>
      </w:pPr>
    </w:p>
    <w:sectPr w:rsidR="00126035" w:rsidRPr="004C5E8D" w:rsidSect="002B0A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18BE" w:rsidRPr="004C5E8D" w:rsidRDefault="009718BE">
      <w:r w:rsidRPr="004C5E8D">
        <w:separator/>
      </w:r>
    </w:p>
  </w:endnote>
  <w:endnote w:type="continuationSeparator" w:id="0">
    <w:p w:rsidR="009718BE" w:rsidRPr="004C5E8D" w:rsidRDefault="009718BE">
      <w:r w:rsidRPr="004C5E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36D4" w:rsidRPr="004C5E8D" w:rsidRDefault="004C5E8D" w:rsidP="002B0A9A">
    <w:pPr>
      <w:pStyle w:val="Sidfot"/>
    </w:pPr>
    <w:r w:rsidRPr="004C5E8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208743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0A9A" w:rsidRDefault="002B0A9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B0A9A" w:rsidRDefault="002B0A9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36D4" w:rsidRPr="004C5E8D" w:rsidRDefault="004C5E8D" w:rsidP="002B0A9A">
    <w:pPr>
      <w:pStyle w:val="Sidfot"/>
    </w:pPr>
    <w:r w:rsidRPr="004C5E8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2453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0A9A" w:rsidRDefault="002B0A9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0A9A" w:rsidRDefault="002B0A9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36D4" w:rsidRPr="004C5E8D" w:rsidRDefault="004C5E8D" w:rsidP="002B0A9A">
    <w:pPr>
      <w:pStyle w:val="Sidfot"/>
    </w:pPr>
    <w:r w:rsidRPr="004C5E8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27145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0A9A" w:rsidRDefault="002B0A9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0A9A" w:rsidRDefault="002B0A9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18BE" w:rsidRPr="004C5E8D" w:rsidRDefault="009718BE">
      <w:r w:rsidRPr="004C5E8D">
        <w:separator/>
      </w:r>
    </w:p>
  </w:footnote>
  <w:footnote w:type="continuationSeparator" w:id="0">
    <w:p w:rsidR="009718BE" w:rsidRPr="004C5E8D" w:rsidRDefault="009718BE">
      <w:r w:rsidRPr="004C5E8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36D4" w:rsidRPr="004C5E8D" w:rsidRDefault="004C5E8D" w:rsidP="002B0A9A">
    <w:pPr>
      <w:pStyle w:val="Sidhuvud"/>
    </w:pPr>
    <w:r w:rsidRPr="004C5E8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807749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0A9A" w:rsidRDefault="002B0A9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Bo287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B0A9A" w:rsidRDefault="002B0A9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Bo287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36D4" w:rsidRPr="004C5E8D" w:rsidRDefault="004C5E8D" w:rsidP="002B0A9A">
    <w:pPr>
      <w:pStyle w:val="Sidhuvud"/>
    </w:pPr>
    <w:r w:rsidRPr="004C5E8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279168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0A9A" w:rsidRDefault="002B0A9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Bo287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B0A9A" w:rsidRDefault="002B0A9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Bo287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0A9A" w:rsidRPr="004C5E8D" w:rsidRDefault="002B0A9A">
    <w:pPr>
      <w:pStyle w:val="FSHNormal"/>
      <w:tabs>
        <w:tab w:val="right" w:pos="5840"/>
      </w:tabs>
    </w:pPr>
    <w:r w:rsidRPr="004C5E8D">
      <w:br/>
    </w:r>
    <w:r w:rsidRPr="004C5E8D">
      <w:fldChar w:fldCharType="begin" w:fldLock="1"/>
    </w:r>
    <w:r w:rsidRPr="004C5E8D">
      <w:instrText xml:space="preserve"> DOCPROPERTY</w:instrText>
    </w:r>
    <w:r w:rsidRPr="004C5E8D">
      <w:rPr>
        <w:sz w:val="18"/>
      </w:rPr>
      <w:instrText xml:space="preserve"> "YearUser" *\charformat </w:instrText>
    </w:r>
    <w:r w:rsidRPr="004C5E8D">
      <w:fldChar w:fldCharType="separate"/>
    </w:r>
    <w:r w:rsidRPr="004C5E8D">
      <w:t>2005/06</w:t>
    </w:r>
    <w:r w:rsidRPr="004C5E8D">
      <w:fldChar w:fldCharType="end"/>
    </w:r>
    <w:r w:rsidRPr="004C5E8D">
      <w:t xml:space="preserve"> </w:t>
    </w:r>
    <w:r w:rsidRPr="004C5E8D">
      <w:tab/>
      <w:t xml:space="preserve">mnr: </w:t>
    </w:r>
    <w:r w:rsidRPr="004C5E8D">
      <w:fldChar w:fldCharType="begin" w:fldLock="1"/>
    </w:r>
    <w:r w:rsidRPr="004C5E8D">
      <w:instrText xml:space="preserve"> DOCPROPERTY</w:instrText>
    </w:r>
    <w:r w:rsidRPr="004C5E8D">
      <w:rPr>
        <w:sz w:val="18"/>
      </w:rPr>
      <w:instrText xml:space="preserve"> "Motionsnummer" *\charformat </w:instrText>
    </w:r>
    <w:r w:rsidRPr="004C5E8D">
      <w:fldChar w:fldCharType="separate"/>
    </w:r>
    <w:r w:rsidRPr="004C5E8D">
      <w:t>Bo287</w:t>
    </w:r>
    <w:r w:rsidRPr="004C5E8D">
      <w:fldChar w:fldCharType="end"/>
    </w:r>
    <w:r w:rsidRPr="004C5E8D">
      <w:br/>
    </w:r>
    <w:r w:rsidRPr="004C5E8D">
      <w:fldChar w:fldCharType="begin" w:fldLock="1"/>
    </w:r>
    <w:r w:rsidRPr="004C5E8D">
      <w:instrText xml:space="preserve"> DOCPROPERTY</w:instrText>
    </w:r>
    <w:r w:rsidRPr="004C5E8D">
      <w:rPr>
        <w:sz w:val="18"/>
      </w:rPr>
      <w:instrText xml:space="preserve"> "Samling" *\charformat </w:instrText>
    </w:r>
    <w:r w:rsidRPr="004C5E8D">
      <w:fldChar w:fldCharType="end"/>
    </w:r>
    <w:r w:rsidRPr="004C5E8D">
      <w:tab/>
      <w:t xml:space="preserve">pnr: </w:t>
    </w:r>
    <w:r w:rsidRPr="004C5E8D">
      <w:fldChar w:fldCharType="begin" w:fldLock="1"/>
    </w:r>
    <w:r w:rsidRPr="004C5E8D">
      <w:instrText xml:space="preserve"> DOCPROPERTY</w:instrText>
    </w:r>
    <w:r w:rsidRPr="004C5E8D">
      <w:rPr>
        <w:sz w:val="18"/>
      </w:rPr>
      <w:instrText xml:space="preserve"> "Partinummer" *\charformat </w:instrText>
    </w:r>
    <w:r w:rsidRPr="004C5E8D">
      <w:fldChar w:fldCharType="separate"/>
    </w:r>
    <w:r w:rsidRPr="004C5E8D">
      <w:t>kd952</w:t>
    </w:r>
    <w:r w:rsidRPr="004C5E8D">
      <w:fldChar w:fldCharType="end"/>
    </w:r>
  </w:p>
  <w:p w:rsidR="002B0A9A" w:rsidRPr="004C5E8D" w:rsidRDefault="002B0A9A">
    <w:pPr>
      <w:pStyle w:val="FSHRub1"/>
    </w:pPr>
    <w:r w:rsidRPr="004C5E8D">
      <w:t>Motion till riksdagen</w:t>
    </w:r>
    <w:r w:rsidRPr="004C5E8D">
      <w:br/>
    </w:r>
    <w:r w:rsidRPr="004C5E8D">
      <w:fldChar w:fldCharType="begin" w:fldLock="1"/>
    </w:r>
    <w:r w:rsidRPr="004C5E8D">
      <w:instrText xml:space="preserve"> DOCPROPERTY "YearUser" *\charformat </w:instrText>
    </w:r>
    <w:r w:rsidRPr="004C5E8D">
      <w:fldChar w:fldCharType="separate"/>
    </w:r>
    <w:r w:rsidRPr="004C5E8D">
      <w:t>2005/06</w:t>
    </w:r>
    <w:r w:rsidRPr="004C5E8D">
      <w:fldChar w:fldCharType="end"/>
    </w:r>
    <w:r w:rsidRPr="004C5E8D">
      <w:t>:</w:t>
    </w:r>
    <w:r w:rsidRPr="004C5E8D">
      <w:fldChar w:fldCharType="begin" w:fldLock="1"/>
    </w:r>
    <w:r w:rsidRPr="004C5E8D">
      <w:instrText xml:space="preserve"> DOCPROPERTY "Motionsnummer" *\charformat </w:instrText>
    </w:r>
    <w:r w:rsidRPr="004C5E8D">
      <w:fldChar w:fldCharType="separate"/>
    </w:r>
    <w:r w:rsidRPr="004C5E8D">
      <w:t>Bo287</w:t>
    </w:r>
    <w:r w:rsidRPr="004C5E8D">
      <w:fldChar w:fldCharType="end"/>
    </w:r>
  </w:p>
  <w:p w:rsidR="002B0A9A" w:rsidRPr="004C5E8D" w:rsidRDefault="002B0A9A">
    <w:pPr>
      <w:pStyle w:val="FSHNormalS5"/>
    </w:pPr>
    <w:r w:rsidRPr="004C5E8D">
      <w:fldChar w:fldCharType="begin" w:fldLock="1"/>
    </w:r>
    <w:r w:rsidRPr="004C5E8D">
      <w:instrText xml:space="preserve"> DOCPROPERTY "MotionarText" *\charformat </w:instrText>
    </w:r>
    <w:r w:rsidRPr="004C5E8D">
      <w:fldChar w:fldCharType="separate"/>
    </w:r>
    <w:r w:rsidRPr="004C5E8D">
      <w:t>av Sven Gunnar Persson (kd)</w:t>
    </w:r>
    <w:r w:rsidRPr="004C5E8D">
      <w:fldChar w:fldCharType="end"/>
    </w:r>
    <w:r w:rsidRPr="004C5E8D">
      <w:br/>
    </w:r>
    <w:r w:rsidRPr="004C5E8D">
      <w:fldChar w:fldCharType="begin" w:fldLock="1"/>
    </w:r>
    <w:r w:rsidRPr="004C5E8D">
      <w:instrText xml:space="preserve"> DOCPROPERTY "SvarFrasKort" *\charformat </w:instrText>
    </w:r>
    <w:r w:rsidRPr="004C5E8D">
      <w:fldChar w:fldCharType="end"/>
    </w:r>
  </w:p>
  <w:p w:rsidR="002B0A9A" w:rsidRPr="004C5E8D" w:rsidRDefault="002B0A9A">
    <w:pPr>
      <w:pStyle w:val="FSHTitel"/>
    </w:pPr>
    <w:r w:rsidRPr="004C5E8D">
      <w:fldChar w:fldCharType="begin" w:fldLock="1"/>
    </w:r>
    <w:r w:rsidRPr="004C5E8D">
      <w:instrText xml:space="preserve"> DOCPROPERTY</w:instrText>
    </w:r>
    <w:r w:rsidRPr="004C5E8D">
      <w:rPr>
        <w:sz w:val="18"/>
      </w:rPr>
      <w:instrText xml:space="preserve"> "RubrikSvar" *\charformat </w:instrText>
    </w:r>
    <w:r w:rsidRPr="004C5E8D">
      <w:fldChar w:fldCharType="separate"/>
    </w:r>
    <w:r w:rsidRPr="004C5E8D">
      <w:t>Återköpsrätt av exproprierad egendom</w:t>
    </w:r>
    <w:r w:rsidRPr="004C5E8D">
      <w:fldChar w:fldCharType="end"/>
    </w:r>
  </w:p>
  <w:p w:rsidR="002B0A9A" w:rsidRPr="004C5E8D" w:rsidRDefault="002B0A9A" w:rsidP="002B0A9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87368221">
    <w:abstractNumId w:val="13"/>
  </w:num>
  <w:num w:numId="2" w16cid:durableId="1529173001">
    <w:abstractNumId w:val="10"/>
  </w:num>
  <w:num w:numId="3" w16cid:durableId="464784690">
    <w:abstractNumId w:val="11"/>
  </w:num>
  <w:num w:numId="4" w16cid:durableId="1648778425">
    <w:abstractNumId w:val="12"/>
  </w:num>
  <w:num w:numId="5" w16cid:durableId="2136950450">
    <w:abstractNumId w:val="8"/>
  </w:num>
  <w:num w:numId="6" w16cid:durableId="1886522975">
    <w:abstractNumId w:val="3"/>
  </w:num>
  <w:num w:numId="7" w16cid:durableId="1971931524">
    <w:abstractNumId w:val="2"/>
  </w:num>
  <w:num w:numId="8" w16cid:durableId="22443987">
    <w:abstractNumId w:val="1"/>
  </w:num>
  <w:num w:numId="9" w16cid:durableId="614598065">
    <w:abstractNumId w:val="0"/>
  </w:num>
  <w:num w:numId="10" w16cid:durableId="244193802">
    <w:abstractNumId w:val="9"/>
  </w:num>
  <w:num w:numId="11" w16cid:durableId="887760333">
    <w:abstractNumId w:val="7"/>
  </w:num>
  <w:num w:numId="12" w16cid:durableId="1782725511">
    <w:abstractNumId w:val="6"/>
  </w:num>
  <w:num w:numId="13" w16cid:durableId="1796949254">
    <w:abstractNumId w:val="5"/>
  </w:num>
  <w:num w:numId="14" w16cid:durableId="9401390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3"/>
  </w:docVars>
  <w:rsids>
    <w:rsidRoot w:val="002152B1"/>
    <w:rsid w:val="00037744"/>
    <w:rsid w:val="00064BC3"/>
    <w:rsid w:val="00066775"/>
    <w:rsid w:val="00072FB9"/>
    <w:rsid w:val="000A6B7F"/>
    <w:rsid w:val="00100531"/>
    <w:rsid w:val="00105904"/>
    <w:rsid w:val="00126035"/>
    <w:rsid w:val="00201DFB"/>
    <w:rsid w:val="00204A63"/>
    <w:rsid w:val="00212FF1"/>
    <w:rsid w:val="002152B1"/>
    <w:rsid w:val="00230193"/>
    <w:rsid w:val="0025068A"/>
    <w:rsid w:val="00263DCF"/>
    <w:rsid w:val="002818D3"/>
    <w:rsid w:val="002B0A9A"/>
    <w:rsid w:val="002D11A8"/>
    <w:rsid w:val="00445271"/>
    <w:rsid w:val="004A0504"/>
    <w:rsid w:val="004C5E8D"/>
    <w:rsid w:val="004E38D9"/>
    <w:rsid w:val="00740D6D"/>
    <w:rsid w:val="00794149"/>
    <w:rsid w:val="007B67A7"/>
    <w:rsid w:val="007C6092"/>
    <w:rsid w:val="007D36D4"/>
    <w:rsid w:val="00917C9F"/>
    <w:rsid w:val="009718BE"/>
    <w:rsid w:val="00A053C6"/>
    <w:rsid w:val="00B13BF0"/>
    <w:rsid w:val="00C1285C"/>
    <w:rsid w:val="00C27B7D"/>
    <w:rsid w:val="00CF4038"/>
    <w:rsid w:val="00D1174F"/>
    <w:rsid w:val="00DC6C70"/>
    <w:rsid w:val="00E22893"/>
    <w:rsid w:val="00E360DE"/>
    <w:rsid w:val="00E75D28"/>
    <w:rsid w:val="00E84F25"/>
    <w:rsid w:val="00F0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3E589EA-288F-45A3-B333-9501D05A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B0A9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F4038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read">
    <w:name w:val="bread"/>
    <w:basedOn w:val="Normal"/>
    <w:rsid w:val="00126035"/>
    <w:pPr>
      <w:spacing w:before="100" w:beforeAutospacing="1" w:after="100" w:afterAutospacing="1" w:line="240" w:lineRule="auto"/>
    </w:pPr>
    <w:rPr>
      <w:szCs w:val="24"/>
    </w:rPr>
  </w:style>
  <w:style w:type="paragraph" w:styleId="Ballongtext">
    <w:name w:val="Balloon Text"/>
    <w:basedOn w:val="Normal"/>
    <w:semiHidden/>
    <w:rsid w:val="00263D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7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271</Words>
  <Characters>1610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Bo287</vt:lpstr>
    </vt:vector>
  </TitlesOfParts>
  <Company>Riksdagen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Bo287</dc:title>
  <dc:subject>Bo287</dc:subject>
  <dc:creator>Riksdagen</dc:creator>
  <cp:keywords>Riksdagen</cp:keywords>
  <dc:description/>
  <cp:lastModifiedBy>Lars Brink</cp:lastModifiedBy>
  <cp:revision>2</cp:revision>
  <cp:lastPrinted>2005-11-23T06:33:00Z</cp:lastPrinted>
  <dcterms:created xsi:type="dcterms:W3CDTF">2025-12-16T19:02:00Z</dcterms:created>
  <dcterms:modified xsi:type="dcterms:W3CDTF">2025-12-16T19:02:00Z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mot2000_423_2005-11-23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Återköpsrätt av exproprierad egendom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Återköpsrätt av exproprierad egendom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kd952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Sven Gunnar Persson (kd)</vt:lpwstr>
  </property>
  <property fmtid="{D5CDD505-2E9C-101B-9397-08002B2CF9AE}" pid="26" name="MotionarLista">
    <vt:lpwstr>Persson, Sven Gunnar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 Gunnar Persson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Bo287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20052006000001070100000009520069</vt:lpwstr>
  </property>
  <property fmtid="{D5CDD505-2E9C-101B-9397-08002B2CF9AE}" pid="47" name="datum">
    <vt:lpwstr>050928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20052006000001070100000009520069</vt:lpwstr>
  </property>
  <property fmtid="{D5CDD505-2E9C-101B-9397-08002B2CF9AE}" pid="50" name="nummer">
    <vt:lpwstr>287</vt:lpwstr>
  </property>
  <property fmtid="{D5CDD505-2E9C-101B-9397-08002B2CF9AE}" pid="51" name="utskottsbeteckning">
    <vt:lpwstr>Bo</vt:lpwstr>
  </property>
</Properties>
</file>