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462466E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7844F4">
              <w:rPr>
                <w:b/>
                <w:lang w:eastAsia="en-US"/>
              </w:rPr>
              <w:t>25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5A7FE3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844F4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7844F4">
              <w:rPr>
                <w:lang w:eastAsia="en-US"/>
              </w:rPr>
              <w:t>02</w:t>
            </w:r>
            <w:r w:rsidR="005462E1">
              <w:rPr>
                <w:lang w:eastAsia="en-US"/>
              </w:rPr>
              <w:t>-</w:t>
            </w:r>
            <w:r w:rsidR="007844F4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AAF59F5" w:rsidR="00626DFC" w:rsidRPr="005F6757" w:rsidRDefault="007844F4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16</w:t>
            </w:r>
            <w:r w:rsidR="007017DD">
              <w:rPr>
                <w:color w:val="000000" w:themeColor="text1"/>
                <w:lang w:eastAsia="en-US"/>
              </w:rPr>
              <w:t>.0</w:t>
            </w:r>
            <w:r w:rsidR="0030646E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</w:t>
            </w:r>
            <w:r w:rsidR="0015445D" w:rsidRPr="00342D5F">
              <w:rPr>
                <w:color w:val="000000" w:themeColor="text1"/>
                <w:lang w:eastAsia="en-US"/>
              </w:rPr>
              <w:t>–</w:t>
            </w:r>
            <w:r w:rsidR="0003168C" w:rsidRPr="00342D5F">
              <w:rPr>
                <w:color w:val="000000" w:themeColor="text1"/>
                <w:lang w:eastAsia="en-US"/>
              </w:rPr>
              <w:t xml:space="preserve"> </w:t>
            </w:r>
            <w:r w:rsidR="00C7324D" w:rsidRPr="005F5B28">
              <w:rPr>
                <w:color w:val="000000" w:themeColor="text1"/>
                <w:lang w:eastAsia="en-US"/>
              </w:rPr>
              <w:t>16.37</w:t>
            </w:r>
            <w:r w:rsidR="00CC05D6" w:rsidRPr="00C8680D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043E10" w:rsidRPr="00DF4413" w14:paraId="2A86E264" w14:textId="77777777" w:rsidTr="007017DD">
        <w:trPr>
          <w:trHeight w:val="4543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7D8B62D3" w14:textId="7CFD1315" w:rsidR="003960F1" w:rsidRDefault="007017DD" w:rsidP="007017DD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F53F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53F0A">
              <w:rPr>
                <w:rFonts w:eastAsiaTheme="minorHAnsi"/>
                <w:color w:val="000000"/>
                <w:lang w:eastAsia="en-US"/>
              </w:rPr>
              <w:t>Stats</w:t>
            </w:r>
            <w:r>
              <w:rPr>
                <w:rFonts w:eastAsiaTheme="minorHAnsi"/>
                <w:color w:val="000000"/>
                <w:lang w:eastAsia="en-US"/>
              </w:rPr>
              <w:t>minister Magdalena Andersson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F53F0A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F53F0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53F0A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41771B">
              <w:rPr>
                <w:rFonts w:eastAsiaTheme="minorHAnsi"/>
                <w:color w:val="000000"/>
                <w:lang w:eastAsia="en-US"/>
              </w:rPr>
              <w:t xml:space="preserve"> och Utrikesdepartementet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7844F4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F53F0A">
              <w:rPr>
                <w:rFonts w:eastAsiaTheme="minorHAnsi"/>
                <w:color w:val="000000"/>
                <w:lang w:eastAsia="en-US"/>
              </w:rPr>
              <w:t xml:space="preserve">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Europeiska rådet </w:t>
            </w:r>
            <w:r w:rsidR="00F53F0A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7844F4">
              <w:rPr>
                <w:rFonts w:eastAsiaTheme="minorHAnsi"/>
                <w:color w:val="000000"/>
                <w:lang w:eastAsia="en-US"/>
              </w:rPr>
              <w:t>24 februari 2022.</w:t>
            </w:r>
            <w:r w:rsidR="00342D5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462E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F53F0A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5462E1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F53F0A" w:rsidRPr="003C602C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3C602C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BA6E4D">
              <w:rPr>
                <w:rFonts w:eastAsiaTheme="minorHAnsi"/>
                <w:b/>
                <w:color w:val="000000"/>
                <w:lang w:eastAsia="en-US"/>
              </w:rPr>
              <w:t>Extrainsatt</w:t>
            </w:r>
            <w:proofErr w:type="gramEnd"/>
            <w:r w:rsidR="00BA6E4D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BA6E4D" w:rsidRPr="00BA6E4D">
              <w:rPr>
                <w:rFonts w:eastAsiaTheme="minorHAnsi"/>
                <w:b/>
                <w:color w:val="000000"/>
                <w:lang w:eastAsia="en-US"/>
              </w:rPr>
              <w:t>möte i Europeiska rådet den 24 februari 2022</w:t>
            </w:r>
          </w:p>
          <w:p w14:paraId="05FF3452" w14:textId="0186B7E6" w:rsidR="003960F1" w:rsidRPr="00EB5878" w:rsidRDefault="00BA6E4D" w:rsidP="007017DD">
            <w:pPr>
              <w:rPr>
                <w:iCs/>
                <w:color w:val="000000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="00EB5878">
              <w:rPr>
                <w:color w:val="000000"/>
              </w:rPr>
              <w:br/>
            </w:r>
            <w:r w:rsidR="00AE4605">
              <w:rPr>
                <w:iCs/>
                <w:color w:val="000000"/>
              </w:rPr>
              <w:t>V- ledamoten anmälde avvikande ståndpunkt.</w:t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4FB4A51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5EF73D" w14:textId="3C2B62B4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76777E" w14:textId="46D31063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288A38" w14:textId="704B618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E97A6C" w14:textId="160A36D0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E5782C" w14:textId="1E3FE2B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E938D6" w14:textId="77777777" w:rsidR="007017DD" w:rsidRDefault="007017D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0443E013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A6E4D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bookmarkStart w:id="1" w:name="_GoBack"/>
      <w:bookmarkEnd w:id="1"/>
    </w:p>
    <w:p w14:paraId="327612AE" w14:textId="13EA0CFF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1210D7" w:rsidRPr="001210D7">
        <w:rPr>
          <w:b/>
          <w:snapToGrid w:val="0"/>
          <w:lang w:eastAsia="en-US"/>
        </w:rPr>
        <w:t>Annika Qarlsson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B2ABD18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91523">
              <w:rPr>
                <w:b/>
                <w:color w:val="000000"/>
                <w:lang w:val="en-GB" w:eastAsia="en-US"/>
              </w:rPr>
              <w:t>25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852FF8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3057EA2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F314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1E59E3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382205E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4A765184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52A9783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3756D58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32A96E8F" w:rsidR="00B91523" w:rsidRPr="00DE5153" w:rsidRDefault="0041771B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46F81A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31772FB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1397612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0D388D1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29033446" w:rsidR="00B91523" w:rsidRPr="00DE5153" w:rsidRDefault="0041771B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E7A8118" w:rsidR="00B91523" w:rsidRPr="0053205B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CAE1C24" w:rsidR="00B91523" w:rsidRPr="0053205B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706E25D4" w:rsidR="00B91523" w:rsidRPr="0053205B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B91523" w:rsidRPr="0053205B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B91523" w:rsidRPr="0053205B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B91523" w:rsidRPr="0053205B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91523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2389A45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AF9307A" w:rsidR="00B91523" w:rsidRPr="00DE5153" w:rsidRDefault="0041771B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78232AC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606A63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32A16E0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1F76455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4C5AA5C" w:rsidR="00B91523" w:rsidRPr="00DE5153" w:rsidRDefault="0041771B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23C90EF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6E2576F1" w:rsidR="00B91523" w:rsidRPr="00DE5153" w:rsidRDefault="0041771B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19FEC2B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48186D5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1DA23D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50F0986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1E2B2C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6CBE76D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56B7813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5712C2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D6B38D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CD6F46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4DB096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2485A86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50E7DE9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6BFD70E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56D91D6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5D5D87E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58AAE60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781A73E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30118D7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4509986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18CD4C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7D06A5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1B7EB7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6777D73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031EA53E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735F613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271BDFA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3ABE06E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1EE13F31" w:rsidR="00B91523" w:rsidRPr="00166DC1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134DE4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2F15C50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358E4C6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6C1D82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565B0B1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9B5DCCB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378B26C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FED8EC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143F6AB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32C10F2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60E42419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C99FF7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3D58394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69CF201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2B49C772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561C48E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125B5D7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5B82447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980533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2101A6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119C3E5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240EE25" w:rsidR="00B91523" w:rsidRPr="00DE5153" w:rsidRDefault="00B91523" w:rsidP="00B9152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6760324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42E6BC7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509D66B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040606E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Olle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927C1A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8DE8C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1DC7BC4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8F7997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3307C36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5FAF948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1529019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98D213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8FEA3D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3ADAE2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4CC883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29E62E6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430AC11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94AF48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6A4E21D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1ED530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4B33200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144863D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68323C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023D1CE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6372964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47D8CE6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6F5C952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5EF545C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3BCA679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5F6B8B4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353C253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E8A60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6655F44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0A0C9D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5F1D80B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60F4839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1F65111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32486C0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481D977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281C98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24D0F0B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41B9235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24D88F7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AED18A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3633591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034CD92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0CAA38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02B95B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3604B0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1BE57EC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48753DA0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31AD06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07A2830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391F1B6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620E7D1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06A41F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1CE1C9E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65F524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56463AA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63C0E3FD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610FC69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5862627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7BF9EC2" w:rsidR="00B91523" w:rsidRPr="00EC257D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571C339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20175D9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4E154F3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2D7DCC5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0C477C7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2304DAB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3C4F33B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 xml:space="preserve">Arin </w:t>
            </w:r>
            <w:proofErr w:type="spellStart"/>
            <w:r w:rsidRPr="005B2DF1">
              <w:rPr>
                <w:color w:val="000000"/>
                <w:sz w:val="18"/>
                <w:szCs w:val="18"/>
                <w:lang w:val="en-GB" w:eastAsia="en-US"/>
              </w:rPr>
              <w:t>Karapet</w:t>
            </w:r>
            <w:proofErr w:type="spellEnd"/>
            <w:r w:rsidRPr="005B2DF1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4918B8C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3C1FDAE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28247CF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4EB8E53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54C9FB77" w:rsidR="00B91523" w:rsidRPr="00DE5153" w:rsidRDefault="00AD1208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414831C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5098BA3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3EB2AB1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42C4267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3714759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91523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62DF079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2441B14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FFF017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132CFEA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B91523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3BE26F2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5488324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3DBDD59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201E86D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228DE05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2D1DD16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601B234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6A582F0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B0A6D2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0457DDD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32E0EA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18379F1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263EE68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3C9FB0C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5F96F0C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37E4CCF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2612918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37E199E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BB3B2D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2F9FED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554C80E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369D03A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4A9144D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6BB0E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5940C67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E4FD7E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64D9459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574E84D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4A1682A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0923571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B920CF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3D3CCA8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0869CBE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37DB1EC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22BEAC1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45EB170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228228B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CDC67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02F7F92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08C1842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05F4508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81A59C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1F310E0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48B89F1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1CA557E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63D9267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52BC59D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0A22288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6BAB3DE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62CF4F4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200C523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6A69077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346C05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3AC0282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095B621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1CC85F8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B91523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3A38653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6265F03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173EE1B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0AA2811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7E1F1CD8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0627DAC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2A023B4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405578A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246B382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BBD337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0277873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06659DF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9F3FA2C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611A532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338DC70F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29760411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60D45AB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0C2ADF4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548CE12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5E419C5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25F73FC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0F1B644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1C27585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26C0C41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5411C85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426A49C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3B2BE6EA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997E77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126010F2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0DA8EC8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4C3D064E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B21E465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4CE2B743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B91523" w:rsidRPr="00DE5153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B91523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046C23B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B91523" w:rsidRPr="00F61746" w:rsidRDefault="00B91523" w:rsidP="00B9152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978AE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978AE" w:rsidRPr="00F61746" w:rsidRDefault="000978AE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1245F" w:rsidRPr="00DE5153" w14:paraId="3AB29B94" w14:textId="77777777" w:rsidTr="00163C5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4D12628" w14:textId="01B8406C" w:rsidR="006B4B8C" w:rsidRPr="00F61746" w:rsidRDefault="00951F51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ClasGöran</w:t>
            </w:r>
            <w:proofErr w:type="spellEnd"/>
            <w:r>
              <w:rPr>
                <w:color w:val="000000"/>
                <w:sz w:val="18"/>
                <w:szCs w:val="18"/>
                <w:lang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6B19956" w14:textId="09FF4F0A" w:rsidR="006B4B8C" w:rsidRPr="00F61746" w:rsidRDefault="0041771B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65432B1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729577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80E302D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35AF90E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411453C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599DCA6" w14:textId="77777777" w:rsidR="006B4B8C" w:rsidRPr="00F61746" w:rsidRDefault="006B4B8C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51F51" w:rsidRPr="00DE5153" w14:paraId="40BFBA59" w14:textId="77777777" w:rsidTr="00163C5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1990BAB" w14:textId="3DD40637" w:rsidR="00951F51" w:rsidRDefault="0041771B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7615FDC" w14:textId="2287EB0E" w:rsidR="00951F51" w:rsidRDefault="0041771B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DA7525D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70F92A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B79D47B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BD934EC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6D00B1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6464487" w14:textId="77777777" w:rsidR="00951F51" w:rsidRPr="00F61746" w:rsidRDefault="00951F51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D1208" w:rsidRPr="00DE5153" w14:paraId="7783266D" w14:textId="77777777" w:rsidTr="00163C5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23F8D07" w14:textId="60EB5F6F" w:rsidR="00AD1208" w:rsidRDefault="00AD1208" w:rsidP="00103ED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D1208">
              <w:rPr>
                <w:color w:val="000000"/>
                <w:sz w:val="18"/>
                <w:szCs w:val="18"/>
                <w:lang w:eastAsia="en-US"/>
              </w:rPr>
              <w:t>Aron Emilsson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B11EDB5" w14:textId="40B90635" w:rsidR="00AD1208" w:rsidRDefault="00AD120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9D8FA04" w14:textId="77777777" w:rsidR="00AD1208" w:rsidRPr="00F61746" w:rsidRDefault="00AD120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3FC4D4F" w14:textId="77777777" w:rsidR="00AD1208" w:rsidRPr="00F61746" w:rsidRDefault="00AD120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412EB215" w14:textId="77777777" w:rsidR="00AD1208" w:rsidRPr="00F61746" w:rsidRDefault="00AD120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37729610" w14:textId="77777777" w:rsidR="00AD1208" w:rsidRPr="00F61746" w:rsidRDefault="00AD120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1F3B3C3" w14:textId="77777777" w:rsidR="00AD1208" w:rsidRPr="00F61746" w:rsidRDefault="00AD120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D441269" w14:textId="77777777" w:rsidR="00AD1208" w:rsidRPr="00F61746" w:rsidRDefault="00AD1208" w:rsidP="00103ED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086B1DDF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 xml:space="preserve">1) X </w:t>
            </w:r>
            <w:r w:rsidR="009A4F8C">
              <w:rPr>
                <w:color w:val="000000" w:themeColor="text1"/>
                <w:sz w:val="20"/>
                <w:lang w:eastAsia="en-US"/>
              </w:rPr>
              <w:t>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 w:rsidR="00F86A81"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14:paraId="0E94F526" w14:textId="321184EA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 w:rsidR="00F86A81"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585C1CAD" w14:textId="514B99E3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sectPr w:rsidR="00876288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11418" w14:textId="77777777" w:rsidR="00313076" w:rsidRDefault="00313076" w:rsidP="00011EB2">
      <w:r>
        <w:separator/>
      </w:r>
    </w:p>
  </w:endnote>
  <w:endnote w:type="continuationSeparator" w:id="0">
    <w:p w14:paraId="205BF3ED" w14:textId="77777777" w:rsidR="00313076" w:rsidRDefault="0031307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96C8F" w14:textId="77777777" w:rsidR="00313076" w:rsidRDefault="00313076" w:rsidP="00011EB2">
      <w:r>
        <w:separator/>
      </w:r>
    </w:p>
  </w:footnote>
  <w:footnote w:type="continuationSeparator" w:id="0">
    <w:p w14:paraId="28B4A1B3" w14:textId="77777777" w:rsidR="00313076" w:rsidRDefault="0031307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2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44"/>
  </w:num>
  <w:num w:numId="7">
    <w:abstractNumId w:val="0"/>
  </w:num>
  <w:num w:numId="8">
    <w:abstractNumId w:val="32"/>
  </w:num>
  <w:num w:numId="9">
    <w:abstractNumId w:val="16"/>
  </w:num>
  <w:num w:numId="10">
    <w:abstractNumId w:val="40"/>
  </w:num>
  <w:num w:numId="11">
    <w:abstractNumId w:val="11"/>
  </w:num>
  <w:num w:numId="12">
    <w:abstractNumId w:val="24"/>
  </w:num>
  <w:num w:numId="13">
    <w:abstractNumId w:val="36"/>
  </w:num>
  <w:num w:numId="14">
    <w:abstractNumId w:val="19"/>
  </w:num>
  <w:num w:numId="15">
    <w:abstractNumId w:val="7"/>
  </w:num>
  <w:num w:numId="16">
    <w:abstractNumId w:val="14"/>
  </w:num>
  <w:num w:numId="17">
    <w:abstractNumId w:val="33"/>
  </w:num>
  <w:num w:numId="18">
    <w:abstractNumId w:val="18"/>
  </w:num>
  <w:num w:numId="19">
    <w:abstractNumId w:val="17"/>
  </w:num>
  <w:num w:numId="20">
    <w:abstractNumId w:val="21"/>
  </w:num>
  <w:num w:numId="21">
    <w:abstractNumId w:val="35"/>
  </w:num>
  <w:num w:numId="22">
    <w:abstractNumId w:val="43"/>
  </w:num>
  <w:num w:numId="23">
    <w:abstractNumId w:val="1"/>
  </w:num>
  <w:num w:numId="24">
    <w:abstractNumId w:val="42"/>
  </w:num>
  <w:num w:numId="25">
    <w:abstractNumId w:val="23"/>
  </w:num>
  <w:num w:numId="26">
    <w:abstractNumId w:val="45"/>
  </w:num>
  <w:num w:numId="27">
    <w:abstractNumId w:val="45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0"/>
  </w:num>
  <w:num w:numId="29">
    <w:abstractNumId w:val="37"/>
  </w:num>
  <w:num w:numId="30">
    <w:abstractNumId w:val="2"/>
  </w:num>
  <w:num w:numId="31">
    <w:abstractNumId w:val="25"/>
  </w:num>
  <w:num w:numId="32">
    <w:abstractNumId w:val="15"/>
  </w:num>
  <w:num w:numId="33">
    <w:abstractNumId w:val="13"/>
  </w:num>
  <w:num w:numId="34">
    <w:abstractNumId w:val="4"/>
  </w:num>
  <w:num w:numId="35">
    <w:abstractNumId w:val="26"/>
  </w:num>
  <w:num w:numId="36">
    <w:abstractNumId w:val="41"/>
  </w:num>
  <w:num w:numId="37">
    <w:abstractNumId w:val="22"/>
  </w:num>
  <w:num w:numId="38">
    <w:abstractNumId w:val="39"/>
  </w:num>
  <w:num w:numId="39">
    <w:abstractNumId w:val="28"/>
  </w:num>
  <w:num w:numId="40">
    <w:abstractNumId w:val="10"/>
  </w:num>
  <w:num w:numId="41">
    <w:abstractNumId w:val="34"/>
  </w:num>
  <w:num w:numId="42">
    <w:abstractNumId w:val="12"/>
  </w:num>
  <w:num w:numId="4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6"/>
  </w:num>
  <w:num w:numId="46">
    <w:abstractNumId w:val="38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87F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4289"/>
    <w:rsid w:val="000347FE"/>
    <w:rsid w:val="00035020"/>
    <w:rsid w:val="00035C3E"/>
    <w:rsid w:val="00036769"/>
    <w:rsid w:val="00036C88"/>
    <w:rsid w:val="00036D86"/>
    <w:rsid w:val="00037B24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78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3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0D7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3C59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8F3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832"/>
    <w:rsid w:val="001D1CA3"/>
    <w:rsid w:val="001D1E92"/>
    <w:rsid w:val="001D2EDE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11E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32"/>
    <w:rsid w:val="002064EF"/>
    <w:rsid w:val="0020668D"/>
    <w:rsid w:val="00206A86"/>
    <w:rsid w:val="0020717F"/>
    <w:rsid w:val="00207D03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4BF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6DF4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56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1E59"/>
    <w:rsid w:val="002E2B18"/>
    <w:rsid w:val="002E32FF"/>
    <w:rsid w:val="002E3959"/>
    <w:rsid w:val="002E3C69"/>
    <w:rsid w:val="002E41E3"/>
    <w:rsid w:val="002E54B3"/>
    <w:rsid w:val="002E5C7E"/>
    <w:rsid w:val="002E5EE0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37E7"/>
    <w:rsid w:val="00304E80"/>
    <w:rsid w:val="00304F7D"/>
    <w:rsid w:val="00305BD6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076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2D5F"/>
    <w:rsid w:val="0034360B"/>
    <w:rsid w:val="00343685"/>
    <w:rsid w:val="00343E93"/>
    <w:rsid w:val="00343EBA"/>
    <w:rsid w:val="00344103"/>
    <w:rsid w:val="003451B4"/>
    <w:rsid w:val="003451BA"/>
    <w:rsid w:val="003478EE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12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0F1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5D7A"/>
    <w:rsid w:val="003C602C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4CC"/>
    <w:rsid w:val="003E16C2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34CC"/>
    <w:rsid w:val="003F4E8C"/>
    <w:rsid w:val="003F5664"/>
    <w:rsid w:val="003F7F2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1771B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0D97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543"/>
    <w:rsid w:val="004A587C"/>
    <w:rsid w:val="004A7D22"/>
    <w:rsid w:val="004A7D56"/>
    <w:rsid w:val="004B01E1"/>
    <w:rsid w:val="004B180E"/>
    <w:rsid w:val="004B2EA7"/>
    <w:rsid w:val="004B30B3"/>
    <w:rsid w:val="004B32AE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679F0"/>
    <w:rsid w:val="0057013F"/>
    <w:rsid w:val="005717E1"/>
    <w:rsid w:val="00572B6B"/>
    <w:rsid w:val="00573410"/>
    <w:rsid w:val="00573DE7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6A6A"/>
    <w:rsid w:val="005E7F70"/>
    <w:rsid w:val="005F0351"/>
    <w:rsid w:val="005F04F6"/>
    <w:rsid w:val="005F0CEF"/>
    <w:rsid w:val="005F2D81"/>
    <w:rsid w:val="005F3AD9"/>
    <w:rsid w:val="005F3FBB"/>
    <w:rsid w:val="005F5B28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1BC9"/>
    <w:rsid w:val="00662653"/>
    <w:rsid w:val="00662DB5"/>
    <w:rsid w:val="006633F2"/>
    <w:rsid w:val="00663670"/>
    <w:rsid w:val="006638F5"/>
    <w:rsid w:val="00664BD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7DD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644"/>
    <w:rsid w:val="00724830"/>
    <w:rsid w:val="007253CE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2202"/>
    <w:rsid w:val="00782B85"/>
    <w:rsid w:val="007844F4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52F"/>
    <w:rsid w:val="007B6A85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2FE5"/>
    <w:rsid w:val="007E3C7D"/>
    <w:rsid w:val="007E4331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7F7C5C"/>
    <w:rsid w:val="00801FB7"/>
    <w:rsid w:val="00802188"/>
    <w:rsid w:val="0080288C"/>
    <w:rsid w:val="00804110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34D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6242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19FF"/>
    <w:rsid w:val="0087254D"/>
    <w:rsid w:val="00872690"/>
    <w:rsid w:val="0087317C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5D35"/>
    <w:rsid w:val="00925EF5"/>
    <w:rsid w:val="00926247"/>
    <w:rsid w:val="00926A16"/>
    <w:rsid w:val="00926A17"/>
    <w:rsid w:val="0092747D"/>
    <w:rsid w:val="00930141"/>
    <w:rsid w:val="009304D9"/>
    <w:rsid w:val="009310D4"/>
    <w:rsid w:val="009316FE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1F51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9E1"/>
    <w:rsid w:val="009C1F83"/>
    <w:rsid w:val="009C281B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A0C"/>
    <w:rsid w:val="00A061FC"/>
    <w:rsid w:val="00A06757"/>
    <w:rsid w:val="00A067F7"/>
    <w:rsid w:val="00A07309"/>
    <w:rsid w:val="00A07E6B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81265"/>
    <w:rsid w:val="00A82874"/>
    <w:rsid w:val="00A82B96"/>
    <w:rsid w:val="00A82DE8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C4A"/>
    <w:rsid w:val="00AB770D"/>
    <w:rsid w:val="00AB7E1F"/>
    <w:rsid w:val="00AC174D"/>
    <w:rsid w:val="00AC376E"/>
    <w:rsid w:val="00AC49F7"/>
    <w:rsid w:val="00AC54D9"/>
    <w:rsid w:val="00AC5ACD"/>
    <w:rsid w:val="00AC5BE3"/>
    <w:rsid w:val="00AC5CC8"/>
    <w:rsid w:val="00AC6CF6"/>
    <w:rsid w:val="00AC75C0"/>
    <w:rsid w:val="00AD1208"/>
    <w:rsid w:val="00AD302F"/>
    <w:rsid w:val="00AD3A26"/>
    <w:rsid w:val="00AD495C"/>
    <w:rsid w:val="00AD5C75"/>
    <w:rsid w:val="00AE21F0"/>
    <w:rsid w:val="00AE22A2"/>
    <w:rsid w:val="00AE25D1"/>
    <w:rsid w:val="00AE2E7B"/>
    <w:rsid w:val="00AE4605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0EA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1523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6E4D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3F5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24D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680D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64BA"/>
    <w:rsid w:val="00CF708C"/>
    <w:rsid w:val="00CF7D92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378A4"/>
    <w:rsid w:val="00E41763"/>
    <w:rsid w:val="00E42B74"/>
    <w:rsid w:val="00E43A46"/>
    <w:rsid w:val="00E44757"/>
    <w:rsid w:val="00E44922"/>
    <w:rsid w:val="00E44CC0"/>
    <w:rsid w:val="00E463F9"/>
    <w:rsid w:val="00E46907"/>
    <w:rsid w:val="00E51534"/>
    <w:rsid w:val="00E52CBE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5878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6D37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4EA6"/>
    <w:rsid w:val="00F760F9"/>
    <w:rsid w:val="00F77A34"/>
    <w:rsid w:val="00F77C9E"/>
    <w:rsid w:val="00F77FCE"/>
    <w:rsid w:val="00F804CD"/>
    <w:rsid w:val="00F80A79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1C3D5-B53C-437C-9784-68F79960F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54</TotalTime>
  <Pages>5</Pages>
  <Words>607</Words>
  <Characters>3971</Characters>
  <Application>Microsoft Office Word</Application>
  <DocSecurity>0</DocSecurity>
  <Lines>248</Lines>
  <Paragraphs>176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19</cp:revision>
  <cp:lastPrinted>2021-11-18T12:14:00Z</cp:lastPrinted>
  <dcterms:created xsi:type="dcterms:W3CDTF">2022-02-24T14:48:00Z</dcterms:created>
  <dcterms:modified xsi:type="dcterms:W3CDTF">2022-03-03T11:56:00Z</dcterms:modified>
</cp:coreProperties>
</file>