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6DA8F992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4B5A12">
              <w:rPr>
                <w:b/>
                <w:sz w:val="20"/>
              </w:rPr>
              <w:t>10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11D746E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r w:rsidR="00B33DC9">
              <w:rPr>
                <w:sz w:val="20"/>
              </w:rPr>
              <w:t>1</w:t>
            </w:r>
            <w:r w:rsidR="00B576E1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B576E1">
              <w:rPr>
                <w:sz w:val="20"/>
              </w:rPr>
              <w:t>0</w:t>
            </w:r>
            <w:r w:rsidR="00FB170D">
              <w:rPr>
                <w:sz w:val="20"/>
              </w:rPr>
              <w:t>6</w:t>
            </w:r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13BFAEF8" w:rsidR="00185056" w:rsidRDefault="004B5A12" w:rsidP="006F1C58">
            <w:pPr>
              <w:rPr>
                <w:sz w:val="20"/>
              </w:rPr>
            </w:pPr>
            <w:r>
              <w:rPr>
                <w:sz w:val="20"/>
              </w:rPr>
              <w:t>09</w:t>
            </w:r>
            <w:r w:rsidR="0038745D" w:rsidRPr="003E53DB">
              <w:rPr>
                <w:sz w:val="20"/>
              </w:rPr>
              <w:t>:</w:t>
            </w:r>
            <w:r>
              <w:rPr>
                <w:sz w:val="20"/>
              </w:rPr>
              <w:t>3</w:t>
            </w:r>
            <w:r w:rsidR="006466F4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9D48B2">
              <w:rPr>
                <w:sz w:val="20"/>
              </w:rPr>
              <w:t>11</w:t>
            </w:r>
            <w:r w:rsidR="00FB170D">
              <w:rPr>
                <w:sz w:val="20"/>
              </w:rPr>
              <w:t>:</w:t>
            </w:r>
            <w:r>
              <w:rPr>
                <w:sz w:val="20"/>
              </w:rPr>
              <w:t>25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1CB81FBC" w14:textId="05B75A47" w:rsidR="00564B32" w:rsidRDefault="00564B32" w:rsidP="006F1C58">
      <w:pPr>
        <w:tabs>
          <w:tab w:val="left" w:pos="960"/>
        </w:tabs>
        <w:rPr>
          <w:sz w:val="20"/>
        </w:rPr>
      </w:pPr>
    </w:p>
    <w:p w14:paraId="2DA231B4" w14:textId="6FF527E1" w:rsidR="00380F30" w:rsidRDefault="00380F30" w:rsidP="006F1C58">
      <w:pPr>
        <w:tabs>
          <w:tab w:val="left" w:pos="960"/>
        </w:tabs>
        <w:rPr>
          <w:sz w:val="20"/>
        </w:rPr>
      </w:pPr>
    </w:p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6F00B0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730DE5E6" w:rsidR="006F00B0" w:rsidRPr="00CC1C68" w:rsidRDefault="006F00B0" w:rsidP="006F00B0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  <w:shd w:val="clear" w:color="auto" w:fill="auto"/>
          </w:tcPr>
          <w:p w14:paraId="7739B052" w14:textId="77777777" w:rsidR="006F00B0" w:rsidRDefault="006F00B0" w:rsidP="006F00B0">
            <w:pPr>
              <w:rPr>
                <w:b/>
              </w:rPr>
            </w:pPr>
            <w:r w:rsidRPr="00FB045F">
              <w:rPr>
                <w:b/>
              </w:rPr>
              <w:t>Utrikesförvaltningen (UU1y)</w:t>
            </w:r>
            <w:r>
              <w:rPr>
                <w:szCs w:val="24"/>
              </w:rPr>
              <w:br/>
            </w:r>
          </w:p>
          <w:p w14:paraId="7B2E3F15" w14:textId="0C6EB688" w:rsidR="006F00B0" w:rsidRPr="00FB045F" w:rsidRDefault="006F00B0" w:rsidP="006F00B0">
            <w:pPr>
              <w:rPr>
                <w:bCs/>
              </w:rPr>
            </w:pPr>
            <w:r w:rsidRPr="00FB045F">
              <w:rPr>
                <w:bCs/>
              </w:rPr>
              <w:t xml:space="preserve">Utskottet </w:t>
            </w:r>
            <w:r>
              <w:rPr>
                <w:bCs/>
              </w:rPr>
              <w:t xml:space="preserve">fortsatte </w:t>
            </w:r>
            <w:r w:rsidRPr="00FB045F">
              <w:rPr>
                <w:bCs/>
              </w:rPr>
              <w:t>behandlingen av frågan om ett yttrande till konstitutionsutskottet över proposition 20</w:t>
            </w:r>
            <w:r w:rsidR="007B6FB6">
              <w:rPr>
                <w:bCs/>
              </w:rPr>
              <w:t>25</w:t>
            </w:r>
            <w:r w:rsidRPr="00FB045F">
              <w:rPr>
                <w:bCs/>
              </w:rPr>
              <w:t>/2</w:t>
            </w:r>
            <w:r w:rsidR="007B6FB6">
              <w:rPr>
                <w:bCs/>
              </w:rPr>
              <w:t>6</w:t>
            </w:r>
            <w:r w:rsidRPr="00FB045F">
              <w:rPr>
                <w:bCs/>
              </w:rPr>
              <w:t>:1, utgiftsområde 1 och motion</w:t>
            </w:r>
            <w:r w:rsidR="0009456D">
              <w:rPr>
                <w:bCs/>
              </w:rPr>
              <w:t>er</w:t>
            </w:r>
            <w:r w:rsidRPr="00FB045F">
              <w:rPr>
                <w:bCs/>
              </w:rPr>
              <w:t>.</w:t>
            </w:r>
          </w:p>
          <w:p w14:paraId="38370E3A" w14:textId="77777777" w:rsidR="006F00B0" w:rsidRPr="00FB045F" w:rsidRDefault="006F00B0" w:rsidP="006F00B0">
            <w:pPr>
              <w:rPr>
                <w:bCs/>
              </w:rPr>
            </w:pPr>
          </w:p>
          <w:p w14:paraId="33299BD1" w14:textId="466CC76C" w:rsidR="006F00B0" w:rsidRDefault="006F00B0" w:rsidP="006F00B0">
            <w:pPr>
              <w:rPr>
                <w:bCs/>
              </w:rPr>
            </w:pPr>
            <w:r w:rsidRPr="00FB045F">
              <w:rPr>
                <w:bCs/>
              </w:rPr>
              <w:t>Utskottet justerade yttrande 202</w:t>
            </w:r>
            <w:r w:rsidR="0009456D">
              <w:rPr>
                <w:bCs/>
              </w:rPr>
              <w:t>5</w:t>
            </w:r>
            <w:r w:rsidRPr="00FB045F">
              <w:rPr>
                <w:bCs/>
              </w:rPr>
              <w:t>/2</w:t>
            </w:r>
            <w:r w:rsidR="0009456D">
              <w:rPr>
                <w:bCs/>
              </w:rPr>
              <w:t>6</w:t>
            </w:r>
            <w:r w:rsidRPr="00FB045F">
              <w:rPr>
                <w:bCs/>
              </w:rPr>
              <w:t>:</w:t>
            </w:r>
            <w:r>
              <w:rPr>
                <w:bCs/>
              </w:rPr>
              <w:t>U</w:t>
            </w:r>
            <w:r w:rsidRPr="00FB045F">
              <w:rPr>
                <w:bCs/>
              </w:rPr>
              <w:t>U</w:t>
            </w:r>
            <w:r>
              <w:rPr>
                <w:bCs/>
              </w:rPr>
              <w:t>1</w:t>
            </w:r>
            <w:r w:rsidRPr="00FB045F">
              <w:rPr>
                <w:bCs/>
              </w:rPr>
              <w:t xml:space="preserve">y.  </w:t>
            </w:r>
          </w:p>
          <w:p w14:paraId="5E4B651C" w14:textId="77777777" w:rsidR="006F00B0" w:rsidRPr="00FB045F" w:rsidRDefault="006F00B0" w:rsidP="006F00B0">
            <w:pPr>
              <w:rPr>
                <w:bCs/>
              </w:rPr>
            </w:pPr>
          </w:p>
          <w:p w14:paraId="0D72C841" w14:textId="77777777" w:rsidR="006F00B0" w:rsidRPr="00FB045F" w:rsidRDefault="006F00B0" w:rsidP="006F00B0">
            <w:pPr>
              <w:rPr>
                <w:bCs/>
              </w:rPr>
            </w:pPr>
            <w:r>
              <w:rPr>
                <w:bCs/>
              </w:rPr>
              <w:t>S</w:t>
            </w:r>
            <w:r w:rsidRPr="00FB045F">
              <w:rPr>
                <w:bCs/>
              </w:rPr>
              <w:t>-</w:t>
            </w:r>
            <w:r>
              <w:rPr>
                <w:bCs/>
              </w:rPr>
              <w:t>, V-, C-</w:t>
            </w:r>
            <w:r w:rsidRPr="00FB045F">
              <w:rPr>
                <w:bCs/>
              </w:rPr>
              <w:t xml:space="preserve"> och </w:t>
            </w:r>
            <w:r>
              <w:rPr>
                <w:bCs/>
              </w:rPr>
              <w:t>MP</w:t>
            </w:r>
            <w:r w:rsidRPr="00FB045F">
              <w:rPr>
                <w:bCs/>
              </w:rPr>
              <w:t xml:space="preserve">-ledamöterna anmälde avvikande meningar.  </w:t>
            </w:r>
          </w:p>
          <w:p w14:paraId="2D06A8AD" w14:textId="3AFDEF49" w:rsidR="006F00B0" w:rsidRPr="00C704E4" w:rsidRDefault="006F00B0" w:rsidP="006F00B0">
            <w:pPr>
              <w:rPr>
                <w:b/>
                <w:bCs/>
              </w:rPr>
            </w:pPr>
          </w:p>
        </w:tc>
      </w:tr>
      <w:tr w:rsidR="006F00B0" w:rsidRPr="0013710D" w14:paraId="39EED114" w14:textId="77777777" w:rsidTr="00BC1EF7">
        <w:trPr>
          <w:trHeight w:val="884"/>
        </w:trPr>
        <w:tc>
          <w:tcPr>
            <w:tcW w:w="567" w:type="dxa"/>
          </w:tcPr>
          <w:p w14:paraId="3B12858A" w14:textId="4BF536D4" w:rsidR="006F00B0" w:rsidRDefault="006F00B0" w:rsidP="006F00B0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19454314" w14:textId="1E420787" w:rsidR="006F00B0" w:rsidRDefault="006F00B0" w:rsidP="006F00B0">
            <w:pPr>
              <w:rPr>
                <w:b/>
                <w:bCs/>
              </w:rPr>
            </w:pPr>
            <w:r w:rsidRPr="008E3D22">
              <w:rPr>
                <w:b/>
                <w:bCs/>
              </w:rPr>
              <w:t>Utgiftsramar för utgiftsområde 7 (UU2y)</w:t>
            </w:r>
          </w:p>
          <w:p w14:paraId="112B0480" w14:textId="77777777" w:rsidR="006F00B0" w:rsidRDefault="006F00B0" w:rsidP="006F00B0">
            <w:pPr>
              <w:rPr>
                <w:b/>
                <w:bCs/>
              </w:rPr>
            </w:pPr>
          </w:p>
          <w:p w14:paraId="3A5858C0" w14:textId="16D7001A" w:rsidR="006F00B0" w:rsidRDefault="006F00B0" w:rsidP="006F00B0">
            <w:pPr>
              <w:rPr>
                <w:bCs/>
              </w:rPr>
            </w:pPr>
            <w:r w:rsidRPr="00FB045F">
              <w:rPr>
                <w:bCs/>
              </w:rPr>
              <w:t xml:space="preserve">Utskottet </w:t>
            </w:r>
            <w:r>
              <w:rPr>
                <w:bCs/>
              </w:rPr>
              <w:t xml:space="preserve">fortsatte </w:t>
            </w:r>
            <w:r w:rsidRPr="00FB045F">
              <w:rPr>
                <w:bCs/>
              </w:rPr>
              <w:t xml:space="preserve">behandlingen av frågan om ett yttrande till konstitutionsutskottet över </w:t>
            </w:r>
            <w:r w:rsidRPr="008E3D22">
              <w:rPr>
                <w:bCs/>
              </w:rPr>
              <w:t>proposition 202</w:t>
            </w:r>
            <w:r w:rsidR="0009456D">
              <w:rPr>
                <w:bCs/>
              </w:rPr>
              <w:t>5</w:t>
            </w:r>
            <w:r w:rsidRPr="008E3D22">
              <w:rPr>
                <w:bCs/>
              </w:rPr>
              <w:t>/2</w:t>
            </w:r>
            <w:r w:rsidR="0009456D">
              <w:rPr>
                <w:bCs/>
              </w:rPr>
              <w:t>6</w:t>
            </w:r>
            <w:r w:rsidRPr="008E3D22">
              <w:rPr>
                <w:bCs/>
              </w:rPr>
              <w:t>:1, utgiftsområde 7</w:t>
            </w:r>
            <w:r>
              <w:rPr>
                <w:bCs/>
              </w:rPr>
              <w:t xml:space="preserve"> </w:t>
            </w:r>
            <w:r w:rsidRPr="008E3D22">
              <w:rPr>
                <w:bCs/>
              </w:rPr>
              <w:t xml:space="preserve">och motioner. </w:t>
            </w:r>
          </w:p>
          <w:p w14:paraId="6A5184B4" w14:textId="77777777" w:rsidR="006F00B0" w:rsidRPr="00FB045F" w:rsidRDefault="006F00B0" w:rsidP="006F00B0">
            <w:pPr>
              <w:rPr>
                <w:bCs/>
              </w:rPr>
            </w:pPr>
          </w:p>
          <w:p w14:paraId="545CEE1E" w14:textId="433951D0" w:rsidR="006F00B0" w:rsidRDefault="006F00B0" w:rsidP="006F00B0">
            <w:pPr>
              <w:rPr>
                <w:bCs/>
              </w:rPr>
            </w:pPr>
            <w:r w:rsidRPr="00FB045F">
              <w:rPr>
                <w:bCs/>
              </w:rPr>
              <w:t>Utskottet justerade yttrande 202</w:t>
            </w:r>
            <w:r w:rsidR="0009456D">
              <w:rPr>
                <w:bCs/>
              </w:rPr>
              <w:t>5</w:t>
            </w:r>
            <w:r w:rsidRPr="00FB045F">
              <w:rPr>
                <w:bCs/>
              </w:rPr>
              <w:t>/2</w:t>
            </w:r>
            <w:r w:rsidR="0009456D">
              <w:rPr>
                <w:bCs/>
              </w:rPr>
              <w:t>6</w:t>
            </w:r>
            <w:r w:rsidRPr="00FB045F">
              <w:rPr>
                <w:bCs/>
              </w:rPr>
              <w:t>:</w:t>
            </w:r>
            <w:r>
              <w:rPr>
                <w:bCs/>
              </w:rPr>
              <w:t>U</w:t>
            </w:r>
            <w:r w:rsidRPr="00FB045F">
              <w:rPr>
                <w:bCs/>
              </w:rPr>
              <w:t>U</w:t>
            </w:r>
            <w:r>
              <w:rPr>
                <w:bCs/>
              </w:rPr>
              <w:t>2</w:t>
            </w:r>
            <w:r w:rsidRPr="00FB045F">
              <w:rPr>
                <w:bCs/>
              </w:rPr>
              <w:t xml:space="preserve">y.  </w:t>
            </w:r>
          </w:p>
          <w:p w14:paraId="0C27D0FD" w14:textId="77777777" w:rsidR="006F00B0" w:rsidRPr="00FB045F" w:rsidRDefault="006F00B0" w:rsidP="006F00B0">
            <w:pPr>
              <w:rPr>
                <w:bCs/>
              </w:rPr>
            </w:pPr>
          </w:p>
          <w:p w14:paraId="5099DE37" w14:textId="0E5D2F5D" w:rsidR="006F00B0" w:rsidRPr="0009456D" w:rsidRDefault="006F00B0" w:rsidP="006F00B0">
            <w:pPr>
              <w:rPr>
                <w:bCs/>
              </w:rPr>
            </w:pPr>
            <w:r>
              <w:rPr>
                <w:bCs/>
              </w:rPr>
              <w:t>S</w:t>
            </w:r>
            <w:r w:rsidRPr="00FB045F">
              <w:rPr>
                <w:bCs/>
              </w:rPr>
              <w:t>-</w:t>
            </w:r>
            <w:r>
              <w:rPr>
                <w:bCs/>
              </w:rPr>
              <w:t>, V-, C-</w:t>
            </w:r>
            <w:r w:rsidRPr="00FB045F">
              <w:rPr>
                <w:bCs/>
              </w:rPr>
              <w:t xml:space="preserve"> och </w:t>
            </w:r>
            <w:r>
              <w:rPr>
                <w:bCs/>
              </w:rPr>
              <w:t>MP</w:t>
            </w:r>
            <w:r w:rsidRPr="00FB045F">
              <w:rPr>
                <w:bCs/>
              </w:rPr>
              <w:t xml:space="preserve">-ledamöterna anmälde avvikande meningar.  </w:t>
            </w:r>
            <w:r>
              <w:rPr>
                <w:b/>
                <w:bCs/>
              </w:rPr>
              <w:br/>
            </w:r>
          </w:p>
        </w:tc>
      </w:tr>
      <w:tr w:rsidR="006466F4" w:rsidRPr="0013710D" w14:paraId="1AABF9BF" w14:textId="77777777" w:rsidTr="00BC1EF7">
        <w:trPr>
          <w:trHeight w:val="884"/>
        </w:trPr>
        <w:tc>
          <w:tcPr>
            <w:tcW w:w="567" w:type="dxa"/>
          </w:tcPr>
          <w:p w14:paraId="0073B6BC" w14:textId="7B9793AE" w:rsidR="006466F4" w:rsidRPr="00CC1C68" w:rsidRDefault="006466F4" w:rsidP="006466F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306424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0CD5A331" w14:textId="0CCFC1F3" w:rsidR="00B576E1" w:rsidRPr="00B576E1" w:rsidRDefault="0009456D" w:rsidP="00B576E1">
            <w:pPr>
              <w:autoSpaceDE w:val="0"/>
              <w:autoSpaceDN w:val="0"/>
              <w:rPr>
                <w:b/>
                <w:bCs/>
              </w:rPr>
            </w:pPr>
            <w:r>
              <w:rPr>
                <w:b/>
              </w:rPr>
              <w:t>Information från Sida</w:t>
            </w:r>
            <w:r w:rsidR="006466F4" w:rsidRPr="00B576E1">
              <w:rPr>
                <w:b/>
                <w:bCs/>
              </w:rPr>
              <w:br/>
            </w:r>
          </w:p>
          <w:p w14:paraId="67F7E99D" w14:textId="1BAFA7DE" w:rsidR="0009456D" w:rsidRDefault="0009456D" w:rsidP="00B576E1">
            <w:pPr>
              <w:rPr>
                <w:bCs/>
                <w:i/>
                <w:iCs/>
                <w:szCs w:val="24"/>
              </w:rPr>
            </w:pPr>
            <w:r>
              <w:rPr>
                <w:bCs/>
              </w:rPr>
              <w:t>Generaldirektör Jakob Granit med medarbetare informera</w:t>
            </w:r>
            <w:r>
              <w:rPr>
                <w:bCs/>
              </w:rPr>
              <w:t>de</w:t>
            </w:r>
            <w:r>
              <w:rPr>
                <w:bCs/>
              </w:rPr>
              <w:t xml:space="preserve"> om utgiftsområde 7. </w:t>
            </w:r>
          </w:p>
          <w:p w14:paraId="7235F2AE" w14:textId="55D326EE" w:rsidR="006466F4" w:rsidRPr="00E05636" w:rsidRDefault="006466F4" w:rsidP="006466F4">
            <w:pPr>
              <w:rPr>
                <w:b/>
                <w:bCs/>
              </w:rPr>
            </w:pPr>
          </w:p>
        </w:tc>
      </w:tr>
      <w:tr w:rsidR="0009456D" w:rsidRPr="0013710D" w14:paraId="27652C04" w14:textId="77777777" w:rsidTr="00BC1EF7">
        <w:trPr>
          <w:trHeight w:val="884"/>
        </w:trPr>
        <w:tc>
          <w:tcPr>
            <w:tcW w:w="567" w:type="dxa"/>
          </w:tcPr>
          <w:p w14:paraId="03E3C254" w14:textId="16B7A8FE" w:rsidR="0009456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6FE52F8D" w14:textId="77777777" w:rsidR="0009456D" w:rsidRPr="00B576E1" w:rsidRDefault="0009456D" w:rsidP="0009456D">
            <w:pPr>
              <w:autoSpaceDE w:val="0"/>
              <w:autoSpaceDN w:val="0"/>
              <w:rPr>
                <w:b/>
                <w:bCs/>
              </w:rPr>
            </w:pPr>
            <w:r>
              <w:rPr>
                <w:b/>
              </w:rPr>
              <w:t>Information från Sida</w:t>
            </w:r>
            <w:r w:rsidRPr="00B576E1">
              <w:rPr>
                <w:b/>
                <w:bCs/>
              </w:rPr>
              <w:br/>
            </w:r>
          </w:p>
          <w:p w14:paraId="233CB751" w14:textId="0EBA0629" w:rsidR="0009456D" w:rsidRPr="00B576E1" w:rsidRDefault="0009456D" w:rsidP="0009456D">
            <w:pPr>
              <w:rPr>
                <w:bCs/>
                <w:i/>
                <w:iCs/>
                <w:szCs w:val="24"/>
              </w:rPr>
            </w:pPr>
            <w:r>
              <w:rPr>
                <w:bCs/>
              </w:rPr>
              <w:t>Generaldirektör Jakob Granit med medarbetare informera</w:t>
            </w:r>
            <w:r>
              <w:rPr>
                <w:bCs/>
              </w:rPr>
              <w:t>de</w:t>
            </w:r>
            <w:r>
              <w:rPr>
                <w:bCs/>
              </w:rPr>
              <w:t xml:space="preserve"> </w:t>
            </w:r>
            <w:r>
              <w:t>om stöd till Somalia.</w:t>
            </w:r>
          </w:p>
          <w:p w14:paraId="53A2CB7C" w14:textId="77777777" w:rsidR="0009456D" w:rsidRDefault="0009456D" w:rsidP="0009456D">
            <w:pPr>
              <w:autoSpaceDE w:val="0"/>
              <w:autoSpaceDN w:val="0"/>
              <w:rPr>
                <w:b/>
              </w:rPr>
            </w:pPr>
          </w:p>
        </w:tc>
      </w:tr>
      <w:tr w:rsidR="0009456D" w:rsidRPr="0013710D" w14:paraId="1B3F7F40" w14:textId="77777777" w:rsidTr="00BC1EF7">
        <w:trPr>
          <w:trHeight w:val="884"/>
        </w:trPr>
        <w:tc>
          <w:tcPr>
            <w:tcW w:w="567" w:type="dxa"/>
          </w:tcPr>
          <w:p w14:paraId="483D7606" w14:textId="4E0EB0A8" w:rsidR="0009456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6F2A37B8" w14:textId="77777777" w:rsidR="0009456D" w:rsidRPr="00B576E1" w:rsidRDefault="0009456D" w:rsidP="0009456D">
            <w:pPr>
              <w:autoSpaceDE w:val="0"/>
              <w:autoSpaceDN w:val="0"/>
              <w:rPr>
                <w:b/>
                <w:bCs/>
              </w:rPr>
            </w:pPr>
            <w:r>
              <w:rPr>
                <w:b/>
              </w:rPr>
              <w:t>Information från Sida</w:t>
            </w:r>
            <w:r w:rsidRPr="00B576E1">
              <w:rPr>
                <w:b/>
                <w:bCs/>
              </w:rPr>
              <w:br/>
            </w:r>
          </w:p>
          <w:p w14:paraId="05090729" w14:textId="77777777" w:rsidR="0009456D" w:rsidRDefault="0009456D" w:rsidP="0009456D">
            <w:pPr>
              <w:autoSpaceDE w:val="0"/>
              <w:autoSpaceDN w:val="0"/>
            </w:pPr>
            <w:r w:rsidRPr="00FA5C1F">
              <w:rPr>
                <w:bCs/>
              </w:rPr>
              <w:t xml:space="preserve">Generaldirektör Jakob Granit med medarbetare informerar </w:t>
            </w:r>
            <w:r>
              <w:t xml:space="preserve">om utbetalningar till Palestina/Gaza. </w:t>
            </w:r>
          </w:p>
          <w:p w14:paraId="78E59985" w14:textId="233A0CC8" w:rsidR="0009456D" w:rsidRPr="00B576E1" w:rsidRDefault="0009456D" w:rsidP="0009456D">
            <w:pPr>
              <w:autoSpaceDE w:val="0"/>
              <w:autoSpaceDN w:val="0"/>
              <w:rPr>
                <w:b/>
                <w:bCs/>
              </w:rPr>
            </w:pPr>
          </w:p>
        </w:tc>
      </w:tr>
      <w:tr w:rsidR="0009456D" w:rsidRPr="0013710D" w14:paraId="133CA646" w14:textId="77777777" w:rsidTr="00BC1EF7">
        <w:trPr>
          <w:trHeight w:val="884"/>
        </w:trPr>
        <w:tc>
          <w:tcPr>
            <w:tcW w:w="567" w:type="dxa"/>
          </w:tcPr>
          <w:p w14:paraId="09ECDE41" w14:textId="7545D287" w:rsidR="0009456D" w:rsidRPr="00677F4D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365BEB6A" w14:textId="77777777" w:rsidR="0009456D" w:rsidRDefault="0009456D" w:rsidP="0009456D">
            <w:pPr>
              <w:autoSpaceDE w:val="0"/>
              <w:autoSpaceDN w:val="0"/>
              <w:adjustRightInd w:val="0"/>
            </w:pPr>
            <w:r>
              <w:rPr>
                <w:b/>
              </w:rPr>
              <w:t>Utgiftsområde 5 Internationell samverkan (UU1)</w:t>
            </w:r>
          </w:p>
          <w:p w14:paraId="7F631007" w14:textId="2B6B2FB7" w:rsidR="0009456D" w:rsidRDefault="0009456D" w:rsidP="0009456D">
            <w:pPr>
              <w:autoSpaceDE w:val="0"/>
              <w:autoSpaceDN w:val="0"/>
            </w:pPr>
            <w:r>
              <w:br/>
              <w:t xml:space="preserve">Utskottet </w:t>
            </w:r>
            <w:r>
              <w:t xml:space="preserve">fortsatte </w:t>
            </w:r>
            <w:r>
              <w:t>beredningen av proposition 2025/26:1 utgiftsområde 5 och motioner.</w:t>
            </w:r>
          </w:p>
          <w:p w14:paraId="166AEA89" w14:textId="77777777" w:rsidR="0009456D" w:rsidRDefault="0009456D" w:rsidP="0009456D">
            <w:pPr>
              <w:autoSpaceDE w:val="0"/>
              <w:autoSpaceDN w:val="0"/>
            </w:pPr>
          </w:p>
          <w:p w14:paraId="1EB44557" w14:textId="77777777" w:rsidR="0009456D" w:rsidRPr="00447971" w:rsidRDefault="0009456D" w:rsidP="0009456D">
            <w:pPr>
              <w:rPr>
                <w:szCs w:val="24"/>
              </w:rPr>
            </w:pPr>
            <w:r>
              <w:rPr>
                <w:szCs w:val="24"/>
              </w:rPr>
              <w:t>Ärendet bordlades.</w:t>
            </w:r>
          </w:p>
          <w:p w14:paraId="5F1712E4" w14:textId="1FEDD49F" w:rsidR="0009456D" w:rsidRPr="006466F4" w:rsidRDefault="0009456D" w:rsidP="0009456D">
            <w:pPr>
              <w:autoSpaceDE w:val="0"/>
              <w:autoSpaceDN w:val="0"/>
              <w:rPr>
                <w:szCs w:val="24"/>
              </w:rPr>
            </w:pPr>
          </w:p>
        </w:tc>
      </w:tr>
      <w:tr w:rsidR="0009456D" w:rsidRPr="0013710D" w14:paraId="03EEC43F" w14:textId="77777777" w:rsidTr="00BC1EF7">
        <w:trPr>
          <w:trHeight w:val="884"/>
        </w:trPr>
        <w:tc>
          <w:tcPr>
            <w:tcW w:w="567" w:type="dxa"/>
          </w:tcPr>
          <w:p w14:paraId="3EB3F618" w14:textId="3C3BB8FF" w:rsidR="0009456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lastRenderedPageBreak/>
              <w:t xml:space="preserve">§ </w:t>
            </w:r>
            <w:r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4A5FF3F6" w14:textId="77777777" w:rsidR="0009456D" w:rsidRDefault="0009456D" w:rsidP="0009456D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5E1EF83F" w14:textId="77777777" w:rsidR="0009456D" w:rsidRDefault="0009456D" w:rsidP="0009456D">
            <w:pPr>
              <w:rPr>
                <w:b/>
              </w:rPr>
            </w:pPr>
          </w:p>
          <w:p w14:paraId="474F9E18" w14:textId="0C5829CC" w:rsidR="0009456D" w:rsidRDefault="0009456D" w:rsidP="0009456D">
            <w:pPr>
              <w:rPr>
                <w:bCs/>
              </w:rPr>
            </w:pPr>
            <w:r>
              <w:rPr>
                <w:bCs/>
              </w:rPr>
              <w:t>Inkomna handlingar anmäldes enligt bilaga.</w:t>
            </w:r>
          </w:p>
          <w:p w14:paraId="18F4D727" w14:textId="77777777" w:rsidR="0009456D" w:rsidRPr="00077D26" w:rsidRDefault="0009456D" w:rsidP="0009456D">
            <w:pPr>
              <w:rPr>
                <w:b/>
                <w:bCs/>
              </w:rPr>
            </w:pPr>
          </w:p>
        </w:tc>
      </w:tr>
      <w:tr w:rsidR="0009456D" w:rsidRPr="0013710D" w14:paraId="3465D111" w14:textId="77777777" w:rsidTr="00BC1EF7">
        <w:trPr>
          <w:trHeight w:val="884"/>
        </w:trPr>
        <w:tc>
          <w:tcPr>
            <w:tcW w:w="567" w:type="dxa"/>
          </w:tcPr>
          <w:p w14:paraId="3280E257" w14:textId="02BECBCF" w:rsidR="0009456D" w:rsidRPr="00CC1C68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  <w:shd w:val="clear" w:color="auto" w:fill="auto"/>
          </w:tcPr>
          <w:p w14:paraId="1C106378" w14:textId="77777777" w:rsidR="0009456D" w:rsidRPr="00E645E5" w:rsidRDefault="0009456D" w:rsidP="0009456D">
            <w:pPr>
              <w:widowControl/>
              <w:spacing w:after="200" w:line="280" w:lineRule="exact"/>
              <w:rPr>
                <w:b/>
              </w:rPr>
            </w:pPr>
            <w:r w:rsidRPr="00E645E5">
              <w:rPr>
                <w:b/>
              </w:rPr>
              <w:t xml:space="preserve">Kanslimeddelanden </w:t>
            </w:r>
          </w:p>
          <w:p w14:paraId="3BC4BFFF" w14:textId="78427C53" w:rsidR="0009456D" w:rsidRPr="00D32BC8" w:rsidRDefault="0009456D" w:rsidP="0009456D">
            <w:pPr>
              <w:rPr>
                <w:bCs/>
              </w:rPr>
            </w:pPr>
            <w:r w:rsidRPr="00D32BC8">
              <w:rPr>
                <w:bCs/>
              </w:rPr>
              <w:t xml:space="preserve">Utskottet </w:t>
            </w:r>
            <w:r w:rsidR="00EB6A79">
              <w:rPr>
                <w:bCs/>
              </w:rPr>
              <w:t>informerade om</w:t>
            </w:r>
            <w:r w:rsidRPr="00D32BC8">
              <w:rPr>
                <w:bCs/>
              </w:rPr>
              <w:t>:</w:t>
            </w:r>
          </w:p>
          <w:p w14:paraId="50B624B1" w14:textId="4FA8F083" w:rsidR="0009456D" w:rsidRDefault="0009456D" w:rsidP="0009456D">
            <w:r>
              <w:rPr>
                <w:bCs/>
              </w:rPr>
              <w:t>-</w:t>
            </w:r>
            <w:r w:rsidRPr="00E645E5">
              <w:rPr>
                <w:bCs/>
              </w:rPr>
              <w:t xml:space="preserve"> </w:t>
            </w:r>
            <w:r>
              <w:t xml:space="preserve">ett besök från den ukrainska ambassadören till Sverige, </w:t>
            </w:r>
            <w:r w:rsidRPr="002D7E41">
              <w:t>Svitlana Zalishchuk</w:t>
            </w:r>
            <w:r>
              <w:t xml:space="preserve"> t</w:t>
            </w:r>
            <w:r>
              <w:t>isdagen den 18 november kl. 11.00-12.00</w:t>
            </w:r>
            <w:r>
              <w:t>.</w:t>
            </w:r>
          </w:p>
          <w:p w14:paraId="63BC6759" w14:textId="1F1FBB8A" w:rsidR="0009456D" w:rsidRPr="0009456D" w:rsidRDefault="0009456D" w:rsidP="0009456D">
            <w:r>
              <w:t xml:space="preserve">- ett </w:t>
            </w:r>
            <w:r>
              <w:t>studiebesök till Svenska Institutet</w:t>
            </w:r>
            <w:r>
              <w:t xml:space="preserve"> </w:t>
            </w:r>
            <w:r>
              <w:t>onsdagen den 19 november kl. 11.30-13.00</w:t>
            </w:r>
            <w:r w:rsidR="00FB170D">
              <w:t>.</w:t>
            </w:r>
          </w:p>
          <w:p w14:paraId="1577EA57" w14:textId="6002ABCF" w:rsidR="0009456D" w:rsidRPr="00EB6A79" w:rsidRDefault="0009456D" w:rsidP="00EB6A79">
            <w:pPr>
              <w:rPr>
                <w:b/>
              </w:rPr>
            </w:pPr>
          </w:p>
        </w:tc>
      </w:tr>
      <w:tr w:rsidR="0009456D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32D75BC3" w:rsidR="0009456D" w:rsidRPr="002B6EE1" w:rsidRDefault="0009456D" w:rsidP="0009456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9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09456D" w:rsidRPr="002B6EE1" w:rsidRDefault="0009456D" w:rsidP="0009456D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6C8BE06E" w:rsidR="0009456D" w:rsidRDefault="0009456D" w:rsidP="0009456D">
            <w:pPr>
              <w:rPr>
                <w:bCs/>
              </w:rPr>
            </w:pPr>
            <w:r w:rsidRPr="002B6EE1">
              <w:rPr>
                <w:bCs/>
              </w:rPr>
              <w:t xml:space="preserve">Nästa sammanträde äger rum </w:t>
            </w:r>
            <w:r>
              <w:rPr>
                <w:bCs/>
              </w:rPr>
              <w:t>tisdagen</w:t>
            </w:r>
            <w:r w:rsidRPr="002B6EE1">
              <w:rPr>
                <w:bCs/>
              </w:rPr>
              <w:t xml:space="preserve"> </w:t>
            </w:r>
            <w:r>
              <w:rPr>
                <w:bCs/>
              </w:rPr>
              <w:t>11 november</w:t>
            </w:r>
            <w:r w:rsidRPr="002B6EE1">
              <w:rPr>
                <w:bCs/>
              </w:rPr>
              <w:t xml:space="preserve"> kl. </w:t>
            </w:r>
            <w:r>
              <w:rPr>
                <w:bCs/>
              </w:rPr>
              <w:t>11.00</w:t>
            </w:r>
            <w:r w:rsidRPr="002B6EE1">
              <w:rPr>
                <w:bCs/>
              </w:rPr>
              <w:t>.</w:t>
            </w:r>
          </w:p>
          <w:p w14:paraId="22BC4AC6" w14:textId="2C8D61C7" w:rsidR="0009456D" w:rsidRDefault="0009456D" w:rsidP="0009456D">
            <w:pPr>
              <w:rPr>
                <w:bCs/>
              </w:rPr>
            </w:pPr>
          </w:p>
          <w:p w14:paraId="46ECCC96" w14:textId="0571604D" w:rsidR="0009456D" w:rsidRDefault="0009456D" w:rsidP="0009456D">
            <w:pPr>
              <w:rPr>
                <w:bCs/>
              </w:rPr>
            </w:pPr>
          </w:p>
          <w:p w14:paraId="69881A39" w14:textId="2562FC03" w:rsidR="0009456D" w:rsidRDefault="0009456D" w:rsidP="0009456D">
            <w:pPr>
              <w:rPr>
                <w:bCs/>
              </w:rPr>
            </w:pPr>
          </w:p>
          <w:p w14:paraId="616AC9DE" w14:textId="58CF2E20" w:rsidR="0009456D" w:rsidRDefault="0009456D" w:rsidP="0009456D">
            <w:pPr>
              <w:rPr>
                <w:bCs/>
              </w:rPr>
            </w:pPr>
          </w:p>
          <w:p w14:paraId="1F2971B8" w14:textId="77777777" w:rsidR="0009456D" w:rsidRPr="002B6EE1" w:rsidRDefault="0009456D" w:rsidP="0009456D">
            <w:pPr>
              <w:rPr>
                <w:bCs/>
              </w:rPr>
            </w:pPr>
          </w:p>
          <w:p w14:paraId="0452B6EC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60037DE5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38E2D72D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655318AD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0AA7DFD1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3290DA59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1FE894BB" w14:textId="77777777" w:rsidR="0009456D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  <w:p w14:paraId="4537FE0F" w14:textId="7A155847" w:rsidR="0009456D" w:rsidRPr="002B6EE1" w:rsidRDefault="0009456D" w:rsidP="0009456D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5D80A40B" w:rsidR="00E97ABF" w:rsidRPr="006F350C" w:rsidRDefault="00E645E5" w:rsidP="006F1C58">
            <w:pPr>
              <w:tabs>
                <w:tab w:val="left" w:pos="1701"/>
              </w:tabs>
            </w:pPr>
            <w:r>
              <w:t>Emelie Källqvist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2C284868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9D48B2">
              <w:t>11</w:t>
            </w:r>
            <w:r w:rsidR="00817E42">
              <w:t xml:space="preserve"> </w:t>
            </w:r>
            <w:r w:rsidR="00B75A99">
              <w:t>november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7821E6C1" w:rsidR="001248C4" w:rsidRPr="004B327E" w:rsidRDefault="005E0DDD" w:rsidP="006F1C58">
            <w:pPr>
              <w:tabs>
                <w:tab w:val="left" w:pos="1701"/>
              </w:tabs>
            </w:pPr>
            <w:r>
              <w:t>Mattias Karlsson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11B3EE1C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4B5A12">
              <w:rPr>
                <w:sz w:val="20"/>
              </w:rPr>
              <w:t>10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699C006D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0633CA">
              <w:rPr>
                <w:sz w:val="19"/>
                <w:szCs w:val="19"/>
              </w:rPr>
              <w:t>1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20C95128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FB170D">
              <w:rPr>
                <w:sz w:val="19"/>
                <w:szCs w:val="19"/>
              </w:rPr>
              <w:t>2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6854BB97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FB170D">
              <w:rPr>
                <w:sz w:val="19"/>
                <w:szCs w:val="19"/>
              </w:rPr>
              <w:t>3-4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15AD6FB1" w:rsidR="00615F2B" w:rsidRPr="00567E9F" w:rsidRDefault="00C25F48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FB170D">
              <w:rPr>
                <w:sz w:val="19"/>
                <w:szCs w:val="19"/>
              </w:rPr>
              <w:t>5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69F18489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  <w:r w:rsidR="00FB170D">
              <w:rPr>
                <w:sz w:val="19"/>
                <w:szCs w:val="19"/>
              </w:rPr>
              <w:t>6-9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FB170D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3BA81C90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4ED5B3F7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2F3EFFDD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2098A744" w:rsidR="00FB170D" w:rsidRPr="001B42F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FB170D" w:rsidRPr="0099370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1F60CA81" w:rsidR="00FB170D" w:rsidRPr="0004578D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FB170D" w:rsidRPr="00284231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FB170D" w:rsidRPr="00FE5589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FB170D" w:rsidRPr="00FE5589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FB170D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3B5C8A31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7765F235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1EEA83C0" w:rsidR="00FB170D" w:rsidRPr="0099370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FB170D" w:rsidRPr="00993706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1B559207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5F456FF5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682E5762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1D09C62E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25CD14A6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3CCFE478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05E4F395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77350C7E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1B048DFB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479DEB1D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0E7CA5D7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3B614BFC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Olle Thorell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071BFDB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6C2CA0A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5FE4F2FF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63F41B06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12075EB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57E1F1D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72C007A0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22A4EDEB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FB170D" w:rsidRPr="0004578D" w:rsidRDefault="00FB170D" w:rsidP="00FB170D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492D2F11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18C7A3AA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105183F7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5EF2DF34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1EACC682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FB170D" w:rsidRPr="002F53EA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65736B3A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3DDE5D31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224058B3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2669AD47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2DD40AE3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60C77A8E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4349D86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23F62843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3F293909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1ECEE588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17E577EC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16A9EFA1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199786D3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2B7DE99C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02486654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FB170D" w:rsidRPr="00FE558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59366922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591E5680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651BFE2E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1877C943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2E8A68C7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176C135F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01429DB7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7DF30705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4670BCAC" w:rsidR="00FB170D" w:rsidRPr="001B42F6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FB170D" w:rsidRPr="00246B39" w:rsidRDefault="00FB170D" w:rsidP="00FB170D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0EE25FFB" w:rsidR="00FB170D" w:rsidRPr="002F53E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FB170D" w:rsidRPr="003504F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FB170D" w:rsidRPr="003504FA" w:rsidRDefault="00FB170D" w:rsidP="00FB170D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282FEB12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277ECF6D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6F6142A0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6E02E833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FB170D" w:rsidRPr="002F53E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1D88E7D1" w:rsidR="00FB170D" w:rsidRPr="002F53E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FB170D" w:rsidRPr="002F53E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5159D6EC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3D163F59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0145DF0D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0092E4F1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28320948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4129374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6C457F1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1031FA21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61944543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7E96FD36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19890F21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708AB0FD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1E65A122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29AC628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25E280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0E20" w14:textId="158E8004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B9F7" w14:textId="017D0CE3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4187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527F" w14:textId="3A1617A4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98F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4858" w14:textId="13B4CDC1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15E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B53FB" w14:textId="3BE355F1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19C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BD6136" w14:textId="26B0AC72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74C6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BDC7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4DC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8DC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2E13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6551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A4A7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7702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749F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FB170D" w:rsidRPr="004A0318" w:rsidRDefault="00FB170D" w:rsidP="00FB170D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FB170D" w:rsidRPr="004A0318" w:rsidRDefault="00FB170D" w:rsidP="00FB170D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5B8BD42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FB170D" w:rsidRPr="001B42F6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FB170D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1E56CBD0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7C95C052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1A461D16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1B64D38F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62D468EE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>Katarina Tolgfors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8F2A73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51496D4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1F4724BD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6DCC499A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>Azra Muranovic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02D5B6C5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18001083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0ED6A2C5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0614DE62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09CA524C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01E33B1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r w:rsidRPr="00334D0B">
              <w:rPr>
                <w:sz w:val="22"/>
                <w:szCs w:val="22"/>
              </w:rPr>
              <w:t>Jytte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Wiechel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Ernkrans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5BD14CA0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55863BD8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5B2F27DF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69A40960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31C3ED4D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>Gustaf Göthberg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49F2A13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077584A6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59745764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3B197AB7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5508956B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44736595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7C1FCED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426E9BB6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413BF242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5B859D1D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45591924" w:rsidR="00FB170D" w:rsidRPr="001B42F6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1A0CF154" w:rsidR="00FB170D" w:rsidRPr="003504FA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>Matheus Enholm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68DFB0B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FB170D" w:rsidRPr="00915B99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285872EE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12637A94" w:rsidR="00FB170D" w:rsidRPr="0004578D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2FE94B2F" w:rsidR="00FB170D" w:rsidRPr="00004DC0" w:rsidRDefault="00FB170D" w:rsidP="00FB170D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05EA2181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Gulan Avci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688B539D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4413A6E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58DBF22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40F6788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5EBD17B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>Yusuf Aydin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Nohrén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2C26F956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 w:rsidRPr="00334D0B">
              <w:rPr>
                <w:snapToGrid w:val="0"/>
                <w:sz w:val="22"/>
                <w:szCs w:val="22"/>
              </w:rPr>
              <w:t>Jörgen Berglund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3ED41515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4A79DA7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37BD5E3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4E0BDA2A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28B1F4DF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FB170D" w:rsidRPr="00334D0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Andreas Lennkvist Manriquez</w:t>
            </w:r>
            <w:r w:rsidRPr="00334D0B">
              <w:rPr>
                <w:snapToGrid w:val="0"/>
                <w:sz w:val="22"/>
                <w:szCs w:val="22"/>
              </w:rPr>
              <w:t xml:space="preserve">  (V)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FB170D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3FBF96EC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FB170D" w:rsidRPr="00516E3B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340DA75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07D83A5B" w:rsidR="00FB170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4793B01E" w:rsidR="00FB170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6D43F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08E49F6D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FB170D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4CC5285C" w:rsidR="00FB170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FB170D" w:rsidRPr="0004578D" w:rsidRDefault="00FB170D" w:rsidP="00FB170D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6D8CC742" w:rsidR="00FB170D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FB170D" w:rsidRPr="00004DC0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0D43652A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FB170D" w:rsidRPr="00004DC0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244CBC1E" w:rsidR="00FB170D" w:rsidRPr="001B42F6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FB170D" w:rsidRPr="003504FA" w:rsidRDefault="00FB170D" w:rsidP="00FB170D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FB170D" w:rsidRPr="003504FA" w:rsidRDefault="00FB170D" w:rsidP="00FB170D">
            <w:pPr>
              <w:rPr>
                <w:sz w:val="20"/>
              </w:rPr>
            </w:pPr>
          </w:p>
        </w:tc>
      </w:tr>
      <w:tr w:rsidR="00FB170D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FB170D" w:rsidRPr="007B7057" w:rsidRDefault="00FB170D" w:rsidP="00FB170D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FB170D" w:rsidRPr="003504FA" w:rsidRDefault="00FB170D" w:rsidP="00FB170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FB170D" w:rsidRPr="003504FA" w:rsidRDefault="00FB170D" w:rsidP="00FB170D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2B67" w14:textId="77777777" w:rsidR="00E62C51" w:rsidRDefault="00E62C51" w:rsidP="00286A5C">
      <w:r>
        <w:separator/>
      </w:r>
    </w:p>
  </w:endnote>
  <w:endnote w:type="continuationSeparator" w:id="0">
    <w:p w14:paraId="62D9824D" w14:textId="77777777" w:rsidR="00E62C51" w:rsidRDefault="00E62C51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A994" w14:textId="77777777" w:rsidR="00E62C51" w:rsidRDefault="00E62C51" w:rsidP="00286A5C">
      <w:r>
        <w:separator/>
      </w:r>
    </w:p>
  </w:footnote>
  <w:footnote w:type="continuationSeparator" w:id="0">
    <w:p w14:paraId="225C23C5" w14:textId="77777777" w:rsidR="00E62C51" w:rsidRDefault="00E62C51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A1407"/>
    <w:multiLevelType w:val="hybridMultilevel"/>
    <w:tmpl w:val="4F8C279A"/>
    <w:lvl w:ilvl="0" w:tplc="369ED0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644E4"/>
    <w:multiLevelType w:val="hybridMultilevel"/>
    <w:tmpl w:val="5F92F680"/>
    <w:lvl w:ilvl="0" w:tplc="72E6585E">
      <w:start w:val="19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7"/>
  </w:num>
  <w:num w:numId="3">
    <w:abstractNumId w:val="23"/>
  </w:num>
  <w:num w:numId="4">
    <w:abstractNumId w:val="20"/>
  </w:num>
  <w:num w:numId="5">
    <w:abstractNumId w:val="5"/>
  </w:num>
  <w:num w:numId="6">
    <w:abstractNumId w:val="21"/>
  </w:num>
  <w:num w:numId="7">
    <w:abstractNumId w:val="34"/>
  </w:num>
  <w:num w:numId="8">
    <w:abstractNumId w:val="39"/>
  </w:num>
  <w:num w:numId="9">
    <w:abstractNumId w:val="37"/>
  </w:num>
  <w:num w:numId="10">
    <w:abstractNumId w:val="11"/>
  </w:num>
  <w:num w:numId="11">
    <w:abstractNumId w:val="16"/>
  </w:num>
  <w:num w:numId="12">
    <w:abstractNumId w:val="27"/>
  </w:num>
  <w:num w:numId="13">
    <w:abstractNumId w:val="6"/>
  </w:num>
  <w:num w:numId="14">
    <w:abstractNumId w:val="15"/>
  </w:num>
  <w:num w:numId="15">
    <w:abstractNumId w:val="10"/>
  </w:num>
  <w:num w:numId="16">
    <w:abstractNumId w:val="28"/>
  </w:num>
  <w:num w:numId="17">
    <w:abstractNumId w:val="31"/>
  </w:num>
  <w:num w:numId="18">
    <w:abstractNumId w:val="25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  <w:num w:numId="23">
    <w:abstractNumId w:val="18"/>
  </w:num>
  <w:num w:numId="24">
    <w:abstractNumId w:val="33"/>
  </w:num>
  <w:num w:numId="25">
    <w:abstractNumId w:val="22"/>
  </w:num>
  <w:num w:numId="26">
    <w:abstractNumId w:val="35"/>
  </w:num>
  <w:num w:numId="27">
    <w:abstractNumId w:val="19"/>
  </w:num>
  <w:num w:numId="28">
    <w:abstractNumId w:val="4"/>
  </w:num>
  <w:num w:numId="29">
    <w:abstractNumId w:val="40"/>
  </w:num>
  <w:num w:numId="30">
    <w:abstractNumId w:val="0"/>
  </w:num>
  <w:num w:numId="31">
    <w:abstractNumId w:val="29"/>
  </w:num>
  <w:num w:numId="32">
    <w:abstractNumId w:val="12"/>
  </w:num>
  <w:num w:numId="33">
    <w:abstractNumId w:val="3"/>
  </w:num>
  <w:num w:numId="34">
    <w:abstractNumId w:val="38"/>
  </w:num>
  <w:num w:numId="35">
    <w:abstractNumId w:val="32"/>
  </w:num>
  <w:num w:numId="36">
    <w:abstractNumId w:val="24"/>
  </w:num>
  <w:num w:numId="37">
    <w:abstractNumId w:val="1"/>
  </w:num>
  <w:num w:numId="38">
    <w:abstractNumId w:val="36"/>
  </w:num>
  <w:num w:numId="39">
    <w:abstractNumId w:val="30"/>
  </w:num>
  <w:num w:numId="40">
    <w:abstractNumId w:val="8"/>
  </w:num>
  <w:num w:numId="41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56D"/>
    <w:rsid w:val="00094A50"/>
    <w:rsid w:val="000959FF"/>
    <w:rsid w:val="00097261"/>
    <w:rsid w:val="000A35A6"/>
    <w:rsid w:val="000A3620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5F96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5791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AD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52C3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424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406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8BF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3F78E0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6A69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A12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5D1"/>
    <w:rsid w:val="004E45E2"/>
    <w:rsid w:val="004E465F"/>
    <w:rsid w:val="004E4EA0"/>
    <w:rsid w:val="004E4FE0"/>
    <w:rsid w:val="004E60A9"/>
    <w:rsid w:val="004E7B81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0196"/>
    <w:rsid w:val="005B1421"/>
    <w:rsid w:val="005B1ACF"/>
    <w:rsid w:val="005B24AF"/>
    <w:rsid w:val="005B2AB1"/>
    <w:rsid w:val="005B376C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66F4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5881"/>
    <w:rsid w:val="006B6A81"/>
    <w:rsid w:val="006B6E53"/>
    <w:rsid w:val="006C119B"/>
    <w:rsid w:val="006C1EE6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3D8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0B0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B6FB6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2CC"/>
    <w:rsid w:val="007F0964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6FA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AF3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4B2"/>
    <w:rsid w:val="009D170A"/>
    <w:rsid w:val="009D1A9C"/>
    <w:rsid w:val="009D2A06"/>
    <w:rsid w:val="009D2AAB"/>
    <w:rsid w:val="009D35AC"/>
    <w:rsid w:val="009D3F51"/>
    <w:rsid w:val="009D44C6"/>
    <w:rsid w:val="009D48B2"/>
    <w:rsid w:val="009D5EE6"/>
    <w:rsid w:val="009D6841"/>
    <w:rsid w:val="009D7794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7FA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5E0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4B34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5084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1CB6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576E1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99"/>
    <w:rsid w:val="00B75AE9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5F48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40A7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2C2D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C2E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266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39D7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2C51"/>
    <w:rsid w:val="00E63FA3"/>
    <w:rsid w:val="00E64313"/>
    <w:rsid w:val="00E6457C"/>
    <w:rsid w:val="00E645E5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3315"/>
    <w:rsid w:val="00E93CA9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87"/>
    <w:rsid w:val="00EB39DB"/>
    <w:rsid w:val="00EB3CD3"/>
    <w:rsid w:val="00EB5D41"/>
    <w:rsid w:val="00EB5E50"/>
    <w:rsid w:val="00EB67C8"/>
    <w:rsid w:val="00EB6894"/>
    <w:rsid w:val="00EB6A79"/>
    <w:rsid w:val="00EB6B83"/>
    <w:rsid w:val="00EB6C7F"/>
    <w:rsid w:val="00EC2B96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1421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70D"/>
    <w:rsid w:val="00FB1981"/>
    <w:rsid w:val="00FB2429"/>
    <w:rsid w:val="00FB281D"/>
    <w:rsid w:val="00FB2F04"/>
    <w:rsid w:val="00FB4D19"/>
    <w:rsid w:val="00FB4D3A"/>
    <w:rsid w:val="00FB5F2F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6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101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36</TotalTime>
  <Pages>3</Pages>
  <Words>656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Emelie Källqvist</cp:lastModifiedBy>
  <cp:revision>6</cp:revision>
  <cp:lastPrinted>2025-07-10T10:39:00Z</cp:lastPrinted>
  <dcterms:created xsi:type="dcterms:W3CDTF">2025-11-06T12:31:00Z</dcterms:created>
  <dcterms:modified xsi:type="dcterms:W3CDTF">2025-11-06T13:09:00Z</dcterms:modified>
</cp:coreProperties>
</file>