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2CF2BC" w14:textId="77777777" w:rsidR="0096348C" w:rsidRPr="00885264" w:rsidRDefault="0096348C" w:rsidP="0096348C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885264" w14:paraId="112CF2BF" w14:textId="77777777" w:rsidTr="0096348C">
        <w:tc>
          <w:tcPr>
            <w:tcW w:w="9141" w:type="dxa"/>
          </w:tcPr>
          <w:p w14:paraId="112CF2BD" w14:textId="77777777" w:rsidR="0096348C" w:rsidRPr="00885264" w:rsidRDefault="0096348C" w:rsidP="0096348C">
            <w:pPr>
              <w:rPr>
                <w:sz w:val="22"/>
                <w:szCs w:val="22"/>
              </w:rPr>
            </w:pPr>
            <w:r w:rsidRPr="00885264">
              <w:rPr>
                <w:sz w:val="22"/>
                <w:szCs w:val="22"/>
              </w:rPr>
              <w:t>RIKSDAGEN</w:t>
            </w:r>
          </w:p>
          <w:p w14:paraId="112CF2BE" w14:textId="12489A7F" w:rsidR="0096348C" w:rsidRPr="00885264" w:rsidRDefault="00E2749C" w:rsidP="0096348C">
            <w:pPr>
              <w:rPr>
                <w:sz w:val="22"/>
                <w:szCs w:val="22"/>
              </w:rPr>
            </w:pPr>
            <w:r w:rsidRPr="00885264">
              <w:rPr>
                <w:sz w:val="22"/>
                <w:szCs w:val="22"/>
              </w:rPr>
              <w:t>KONSTITUTIONS</w:t>
            </w:r>
            <w:r w:rsidR="0096348C" w:rsidRPr="00885264">
              <w:rPr>
                <w:sz w:val="22"/>
                <w:szCs w:val="22"/>
              </w:rPr>
              <w:t>UTSKOTTET</w:t>
            </w:r>
          </w:p>
        </w:tc>
      </w:tr>
    </w:tbl>
    <w:p w14:paraId="112CF2C0" w14:textId="77777777" w:rsidR="0096348C" w:rsidRPr="00885264" w:rsidRDefault="0096348C" w:rsidP="0096348C">
      <w:pPr>
        <w:rPr>
          <w:sz w:val="22"/>
          <w:szCs w:val="22"/>
        </w:rPr>
      </w:pPr>
    </w:p>
    <w:p w14:paraId="112CF2C1" w14:textId="77777777" w:rsidR="0096348C" w:rsidRPr="00885264" w:rsidRDefault="0096348C" w:rsidP="0096348C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885264" w14:paraId="112CF2C5" w14:textId="77777777" w:rsidTr="00012D39">
        <w:trPr>
          <w:cantSplit/>
          <w:trHeight w:val="742"/>
        </w:trPr>
        <w:tc>
          <w:tcPr>
            <w:tcW w:w="1985" w:type="dxa"/>
          </w:tcPr>
          <w:p w14:paraId="112CF2C2" w14:textId="77777777" w:rsidR="0096348C" w:rsidRPr="00885264" w:rsidRDefault="0096348C" w:rsidP="0096348C">
            <w:pPr>
              <w:rPr>
                <w:b/>
                <w:sz w:val="22"/>
                <w:szCs w:val="22"/>
              </w:rPr>
            </w:pPr>
            <w:r w:rsidRPr="00885264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12CF2C3" w14:textId="704B4EEA" w:rsidR="0096348C" w:rsidRPr="00885264" w:rsidRDefault="000B7C05" w:rsidP="0096348C">
            <w:pPr>
              <w:rPr>
                <w:b/>
                <w:sz w:val="22"/>
                <w:szCs w:val="22"/>
              </w:rPr>
            </w:pPr>
            <w:r w:rsidRPr="00885264">
              <w:rPr>
                <w:b/>
                <w:sz w:val="22"/>
                <w:szCs w:val="22"/>
              </w:rPr>
              <w:t>UTSKOTTSSAMMANTRÄDE 20</w:t>
            </w:r>
            <w:r w:rsidR="00DA35D7" w:rsidRPr="00885264">
              <w:rPr>
                <w:b/>
                <w:sz w:val="22"/>
                <w:szCs w:val="22"/>
              </w:rPr>
              <w:t>2</w:t>
            </w:r>
            <w:r w:rsidR="00E91FBA">
              <w:rPr>
                <w:b/>
                <w:sz w:val="22"/>
                <w:szCs w:val="22"/>
              </w:rPr>
              <w:t>5</w:t>
            </w:r>
            <w:r w:rsidRPr="00885264">
              <w:rPr>
                <w:b/>
                <w:sz w:val="22"/>
                <w:szCs w:val="22"/>
              </w:rPr>
              <w:t>/</w:t>
            </w:r>
            <w:r w:rsidR="00DA35D7" w:rsidRPr="00885264">
              <w:rPr>
                <w:b/>
                <w:sz w:val="22"/>
                <w:szCs w:val="22"/>
              </w:rPr>
              <w:t>2</w:t>
            </w:r>
            <w:r w:rsidR="00E91FBA">
              <w:rPr>
                <w:b/>
                <w:sz w:val="22"/>
                <w:szCs w:val="22"/>
              </w:rPr>
              <w:t>6</w:t>
            </w:r>
            <w:r w:rsidR="0096348C" w:rsidRPr="00885264">
              <w:rPr>
                <w:b/>
                <w:sz w:val="22"/>
                <w:szCs w:val="22"/>
              </w:rPr>
              <w:t>:</w:t>
            </w:r>
            <w:r w:rsidR="00C37FE9">
              <w:rPr>
                <w:b/>
                <w:sz w:val="22"/>
                <w:szCs w:val="22"/>
              </w:rPr>
              <w:t>57</w:t>
            </w:r>
          </w:p>
          <w:p w14:paraId="112CF2C4" w14:textId="77777777" w:rsidR="0096348C" w:rsidRPr="00885264" w:rsidRDefault="0096348C" w:rsidP="0096348C">
            <w:pPr>
              <w:rPr>
                <w:b/>
                <w:sz w:val="22"/>
                <w:szCs w:val="22"/>
              </w:rPr>
            </w:pPr>
          </w:p>
        </w:tc>
      </w:tr>
      <w:tr w:rsidR="0096348C" w:rsidRPr="00885264" w14:paraId="112CF2C8" w14:textId="77777777" w:rsidTr="00012D39">
        <w:tc>
          <w:tcPr>
            <w:tcW w:w="1985" w:type="dxa"/>
          </w:tcPr>
          <w:p w14:paraId="112CF2C6" w14:textId="77777777" w:rsidR="0096348C" w:rsidRPr="00885264" w:rsidRDefault="0096348C" w:rsidP="0096348C">
            <w:pPr>
              <w:rPr>
                <w:sz w:val="22"/>
                <w:szCs w:val="22"/>
              </w:rPr>
            </w:pPr>
            <w:r w:rsidRPr="00885264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112CF2C7" w14:textId="07888652" w:rsidR="0096348C" w:rsidRPr="00885264" w:rsidRDefault="009D1BB5" w:rsidP="0096348C">
            <w:pPr>
              <w:rPr>
                <w:sz w:val="22"/>
                <w:szCs w:val="22"/>
              </w:rPr>
            </w:pPr>
            <w:r w:rsidRPr="00885264">
              <w:rPr>
                <w:sz w:val="22"/>
                <w:szCs w:val="22"/>
              </w:rPr>
              <w:t>20</w:t>
            </w:r>
            <w:r w:rsidR="00DA35D7" w:rsidRPr="00885264">
              <w:rPr>
                <w:sz w:val="22"/>
                <w:szCs w:val="22"/>
              </w:rPr>
              <w:t>2</w:t>
            </w:r>
            <w:r w:rsidR="00E91FBA">
              <w:rPr>
                <w:sz w:val="22"/>
                <w:szCs w:val="22"/>
              </w:rPr>
              <w:t>6</w:t>
            </w:r>
            <w:r w:rsidR="00D52626" w:rsidRPr="00885264">
              <w:rPr>
                <w:sz w:val="22"/>
                <w:szCs w:val="22"/>
              </w:rPr>
              <w:t>-</w:t>
            </w:r>
            <w:r w:rsidR="00E91FBA">
              <w:rPr>
                <w:sz w:val="22"/>
                <w:szCs w:val="22"/>
              </w:rPr>
              <w:t>0</w:t>
            </w:r>
            <w:r w:rsidR="004E463D">
              <w:rPr>
                <w:sz w:val="22"/>
                <w:szCs w:val="22"/>
              </w:rPr>
              <w:t>6</w:t>
            </w:r>
            <w:r w:rsidR="00E91FBA">
              <w:rPr>
                <w:sz w:val="22"/>
                <w:szCs w:val="22"/>
              </w:rPr>
              <w:t>-</w:t>
            </w:r>
            <w:r w:rsidR="00CB4ABE">
              <w:rPr>
                <w:sz w:val="22"/>
                <w:szCs w:val="22"/>
              </w:rPr>
              <w:t>11</w:t>
            </w:r>
          </w:p>
        </w:tc>
      </w:tr>
      <w:tr w:rsidR="0096348C" w:rsidRPr="00885264" w14:paraId="112CF2CB" w14:textId="77777777" w:rsidTr="00012D39">
        <w:tc>
          <w:tcPr>
            <w:tcW w:w="1985" w:type="dxa"/>
          </w:tcPr>
          <w:p w14:paraId="112CF2C9" w14:textId="77777777" w:rsidR="0096348C" w:rsidRPr="00885264" w:rsidRDefault="0096348C" w:rsidP="0096348C">
            <w:pPr>
              <w:rPr>
                <w:sz w:val="22"/>
                <w:szCs w:val="22"/>
              </w:rPr>
            </w:pPr>
            <w:r w:rsidRPr="00885264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112CF2CA" w14:textId="0E9CA86D" w:rsidR="0096348C" w:rsidRPr="00885264" w:rsidRDefault="00BB6154" w:rsidP="009634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EC735D" w:rsidRPr="00885264">
              <w:rPr>
                <w:sz w:val="22"/>
                <w:szCs w:val="22"/>
              </w:rPr>
              <w:t>.</w:t>
            </w:r>
            <w:r w:rsidR="00E91FBA">
              <w:rPr>
                <w:sz w:val="22"/>
                <w:szCs w:val="22"/>
              </w:rPr>
              <w:t>0</w:t>
            </w:r>
            <w:r w:rsidR="00EC735D" w:rsidRPr="00885264">
              <w:rPr>
                <w:sz w:val="22"/>
                <w:szCs w:val="22"/>
              </w:rPr>
              <w:t>0–</w:t>
            </w:r>
            <w:r w:rsidR="001E2195">
              <w:rPr>
                <w:sz w:val="22"/>
                <w:szCs w:val="22"/>
              </w:rPr>
              <w:t>10</w:t>
            </w:r>
            <w:r w:rsidR="009076E9">
              <w:rPr>
                <w:sz w:val="22"/>
                <w:szCs w:val="22"/>
              </w:rPr>
              <w:t>.</w:t>
            </w:r>
            <w:r w:rsidR="001E2195">
              <w:rPr>
                <w:sz w:val="22"/>
                <w:szCs w:val="22"/>
              </w:rPr>
              <w:t>16</w:t>
            </w:r>
          </w:p>
        </w:tc>
      </w:tr>
      <w:tr w:rsidR="0096348C" w:rsidRPr="00885264" w14:paraId="112CF2CE" w14:textId="77777777" w:rsidTr="00012D39">
        <w:tc>
          <w:tcPr>
            <w:tcW w:w="1985" w:type="dxa"/>
          </w:tcPr>
          <w:p w14:paraId="112CF2CC" w14:textId="77777777" w:rsidR="0096348C" w:rsidRPr="00885264" w:rsidRDefault="0096348C" w:rsidP="0096348C">
            <w:pPr>
              <w:rPr>
                <w:sz w:val="22"/>
                <w:szCs w:val="22"/>
              </w:rPr>
            </w:pPr>
            <w:r w:rsidRPr="00885264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112CF2CD" w14:textId="3B7CEFB5" w:rsidR="0096348C" w:rsidRPr="00885264" w:rsidRDefault="0096348C" w:rsidP="0096348C">
            <w:pPr>
              <w:rPr>
                <w:sz w:val="22"/>
                <w:szCs w:val="22"/>
              </w:rPr>
            </w:pPr>
            <w:r w:rsidRPr="00885264">
              <w:rPr>
                <w:sz w:val="22"/>
                <w:szCs w:val="22"/>
              </w:rPr>
              <w:t>Se bilaga</w:t>
            </w:r>
          </w:p>
        </w:tc>
      </w:tr>
    </w:tbl>
    <w:p w14:paraId="112CF2CF" w14:textId="77777777" w:rsidR="0096348C" w:rsidRPr="00885264" w:rsidRDefault="0096348C" w:rsidP="0096348C">
      <w:pPr>
        <w:rPr>
          <w:sz w:val="22"/>
          <w:szCs w:val="22"/>
        </w:rPr>
      </w:pPr>
    </w:p>
    <w:p w14:paraId="112CF2D0" w14:textId="77777777" w:rsidR="0096348C" w:rsidRPr="00885264" w:rsidRDefault="0096348C" w:rsidP="0096348C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112CF2D1" w14:textId="77777777" w:rsidR="0096348C" w:rsidRPr="00885264" w:rsidRDefault="0096348C" w:rsidP="0096348C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96348C" w:rsidRPr="00885264" w14:paraId="112CF2D6" w14:textId="77777777" w:rsidTr="00885264">
        <w:tc>
          <w:tcPr>
            <w:tcW w:w="567" w:type="dxa"/>
          </w:tcPr>
          <w:p w14:paraId="112CF2D2" w14:textId="77777777" w:rsidR="0096348C" w:rsidRPr="00885264" w:rsidRDefault="0096348C" w:rsidP="0096348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85264"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6946" w:type="dxa"/>
            <w:gridSpan w:val="2"/>
          </w:tcPr>
          <w:p w14:paraId="6F5236E4" w14:textId="66DD60E9" w:rsidR="00BB6154" w:rsidRPr="00BB6154" w:rsidRDefault="00BB6154" w:rsidP="00BB6154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  <w:snapToGrid w:val="0"/>
                <w:sz w:val="22"/>
                <w:szCs w:val="22"/>
              </w:rPr>
            </w:pPr>
            <w:r w:rsidRPr="00BB6154">
              <w:rPr>
                <w:b/>
                <w:bCs/>
                <w:snapToGrid w:val="0"/>
                <w:sz w:val="22"/>
                <w:szCs w:val="22"/>
              </w:rPr>
              <w:t xml:space="preserve">Information från Riksrevisionen </w:t>
            </w:r>
          </w:p>
          <w:p w14:paraId="6BC83B17" w14:textId="77777777" w:rsidR="00BB6154" w:rsidRDefault="00BB6154" w:rsidP="00BB6154">
            <w:pPr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</w:p>
          <w:p w14:paraId="42588C54" w14:textId="446280D3" w:rsidR="00F4793A" w:rsidRDefault="00BB6154" w:rsidP="009C6497">
            <w:pPr>
              <w:autoSpaceDE w:val="0"/>
              <w:autoSpaceDN w:val="0"/>
              <w:adjustRightInd w:val="0"/>
              <w:textAlignment w:val="center"/>
              <w:rPr>
                <w:bCs/>
                <w:snapToGrid w:val="0"/>
                <w:sz w:val="22"/>
                <w:szCs w:val="22"/>
              </w:rPr>
            </w:pPr>
            <w:r w:rsidRPr="00BB6154">
              <w:rPr>
                <w:snapToGrid w:val="0"/>
                <w:sz w:val="22"/>
                <w:szCs w:val="22"/>
              </w:rPr>
              <w:t xml:space="preserve">Riksrevisor Christina Gellerbrant Hagberg </w:t>
            </w:r>
            <w:r w:rsidR="00875779">
              <w:rPr>
                <w:snapToGrid w:val="0"/>
                <w:sz w:val="22"/>
                <w:szCs w:val="22"/>
              </w:rPr>
              <w:t xml:space="preserve">och riksrevisionsdirektör Claudia Gardberg </w:t>
            </w:r>
            <w:proofErr w:type="spellStart"/>
            <w:r w:rsidR="00875779">
              <w:rPr>
                <w:snapToGrid w:val="0"/>
                <w:sz w:val="22"/>
                <w:szCs w:val="22"/>
              </w:rPr>
              <w:t>Morner</w:t>
            </w:r>
            <w:proofErr w:type="spellEnd"/>
            <w:r w:rsidRPr="00BB6154">
              <w:rPr>
                <w:snapToGrid w:val="0"/>
                <w:sz w:val="22"/>
                <w:szCs w:val="22"/>
              </w:rPr>
              <w:t xml:space="preserve"> </w:t>
            </w:r>
            <w:r w:rsidR="00A612BD">
              <w:rPr>
                <w:snapToGrid w:val="0"/>
                <w:sz w:val="22"/>
                <w:szCs w:val="22"/>
              </w:rPr>
              <w:t>informerade</w:t>
            </w:r>
            <w:r w:rsidR="007F5891">
              <w:rPr>
                <w:snapToGrid w:val="0"/>
                <w:sz w:val="22"/>
                <w:szCs w:val="22"/>
              </w:rPr>
              <w:t xml:space="preserve"> </w:t>
            </w:r>
            <w:r w:rsidR="00E47157">
              <w:rPr>
                <w:snapToGrid w:val="0"/>
                <w:sz w:val="22"/>
                <w:szCs w:val="22"/>
              </w:rPr>
              <w:t xml:space="preserve">om </w:t>
            </w:r>
            <w:r w:rsidR="0039189F">
              <w:rPr>
                <w:bCs/>
                <w:snapToGrid w:val="0"/>
                <w:sz w:val="22"/>
                <w:szCs w:val="22"/>
              </w:rPr>
              <w:t>myndighetens</w:t>
            </w:r>
            <w:r w:rsidR="00F4793A" w:rsidRPr="00364670">
              <w:rPr>
                <w:bCs/>
                <w:snapToGrid w:val="0"/>
                <w:sz w:val="22"/>
                <w:szCs w:val="22"/>
              </w:rPr>
              <w:t xml:space="preserve"> förslag på anslag till</w:t>
            </w:r>
            <w:r w:rsidR="009C6497">
              <w:rPr>
                <w:bCs/>
                <w:snapToGrid w:val="0"/>
                <w:sz w:val="22"/>
                <w:szCs w:val="22"/>
              </w:rPr>
              <w:t xml:space="preserve"> </w:t>
            </w:r>
            <w:r w:rsidR="009C6497" w:rsidRPr="00BB6154">
              <w:rPr>
                <w:snapToGrid w:val="0"/>
                <w:sz w:val="22"/>
                <w:szCs w:val="22"/>
              </w:rPr>
              <w:t>2027 års</w:t>
            </w:r>
            <w:r w:rsidR="00F4793A" w:rsidRPr="00364670">
              <w:rPr>
                <w:bCs/>
                <w:snapToGrid w:val="0"/>
                <w:sz w:val="22"/>
                <w:szCs w:val="22"/>
              </w:rPr>
              <w:t xml:space="preserve"> statsbudget.</w:t>
            </w:r>
            <w:r w:rsidR="00F4793A">
              <w:rPr>
                <w:bCs/>
                <w:snapToGrid w:val="0"/>
                <w:sz w:val="22"/>
                <w:szCs w:val="22"/>
              </w:rPr>
              <w:t xml:space="preserve"> </w:t>
            </w:r>
          </w:p>
          <w:p w14:paraId="112CF2D5" w14:textId="55DBC959" w:rsidR="00BB6154" w:rsidRPr="007019F6" w:rsidRDefault="00BB6154" w:rsidP="00BB6154">
            <w:pPr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</w:p>
        </w:tc>
      </w:tr>
      <w:tr w:rsidR="00E91FBA" w:rsidRPr="00885264" w14:paraId="33730C43" w14:textId="77777777" w:rsidTr="00885264">
        <w:tc>
          <w:tcPr>
            <w:tcW w:w="567" w:type="dxa"/>
          </w:tcPr>
          <w:p w14:paraId="7ABC41B2" w14:textId="5BFB7815" w:rsidR="00E91FBA" w:rsidRPr="00885264" w:rsidRDefault="00D94F8D" w:rsidP="0096348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7E435C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946" w:type="dxa"/>
            <w:gridSpan w:val="2"/>
          </w:tcPr>
          <w:p w14:paraId="4542A973" w14:textId="77777777" w:rsidR="00BB6154" w:rsidRPr="007019F6" w:rsidRDefault="00BB6154" w:rsidP="00BB615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019F6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296B6AE2" w14:textId="77777777" w:rsidR="00BB6154" w:rsidRPr="005D0294" w:rsidRDefault="00BB6154" w:rsidP="00BB6154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8F02C3B" w14:textId="77777777" w:rsidR="00BB6154" w:rsidRPr="007019F6" w:rsidRDefault="00BB6154" w:rsidP="00BB6154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7019F6">
              <w:rPr>
                <w:sz w:val="22"/>
                <w:szCs w:val="22"/>
              </w:rPr>
              <w:t>Utskottet justerade protokoll 2025/26:5</w:t>
            </w:r>
            <w:r>
              <w:rPr>
                <w:sz w:val="22"/>
                <w:szCs w:val="22"/>
              </w:rPr>
              <w:t>5</w:t>
            </w:r>
            <w:r w:rsidRPr="007019F6">
              <w:rPr>
                <w:sz w:val="22"/>
                <w:szCs w:val="22"/>
              </w:rPr>
              <w:t xml:space="preserve">. </w:t>
            </w:r>
          </w:p>
          <w:p w14:paraId="2331400E" w14:textId="745F4AB0" w:rsidR="00D94F8D" w:rsidRPr="00BB6154" w:rsidRDefault="00D94F8D" w:rsidP="00D94F8D">
            <w:pPr>
              <w:autoSpaceDE w:val="0"/>
              <w:autoSpaceDN w:val="0"/>
              <w:adjustRightInd w:val="0"/>
              <w:textAlignment w:val="center"/>
              <w:rPr>
                <w:bCs/>
                <w:sz w:val="22"/>
                <w:szCs w:val="22"/>
              </w:rPr>
            </w:pPr>
          </w:p>
        </w:tc>
      </w:tr>
      <w:tr w:rsidR="0096348C" w:rsidRPr="00885264" w14:paraId="112CF2E0" w14:textId="77777777" w:rsidTr="00885264">
        <w:tc>
          <w:tcPr>
            <w:tcW w:w="567" w:type="dxa"/>
          </w:tcPr>
          <w:p w14:paraId="112CF2DC" w14:textId="593A91FF" w:rsidR="0096348C" w:rsidRPr="00885264" w:rsidRDefault="0096348C" w:rsidP="0096348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85264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7E435C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946" w:type="dxa"/>
            <w:gridSpan w:val="2"/>
          </w:tcPr>
          <w:p w14:paraId="1A440074" w14:textId="4B8A5724" w:rsidR="00BB6154" w:rsidRPr="007019F6" w:rsidRDefault="00BB6154" w:rsidP="00BB6154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  <w:sz w:val="22"/>
                <w:szCs w:val="22"/>
              </w:rPr>
            </w:pPr>
            <w:r w:rsidRPr="007019F6">
              <w:rPr>
                <w:b/>
                <w:bCs/>
                <w:sz w:val="22"/>
                <w:szCs w:val="22"/>
              </w:rPr>
              <w:t>Hänvisning av ärende</w:t>
            </w:r>
          </w:p>
          <w:p w14:paraId="3DD21C36" w14:textId="77777777" w:rsidR="00BB6154" w:rsidRPr="007019F6" w:rsidRDefault="00BB6154" w:rsidP="00BB6154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4ACAD20C" w14:textId="646B5055" w:rsidR="00544F54" w:rsidRDefault="001E2195" w:rsidP="004002AC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Biträdande k</w:t>
            </w:r>
            <w:r w:rsidR="00BB6154" w:rsidRPr="007019F6">
              <w:rPr>
                <w:sz w:val="22"/>
                <w:szCs w:val="22"/>
              </w:rPr>
              <w:t>anslichefen anmälde att till konstitutionsutskottet har hänvisats</w:t>
            </w:r>
            <w:r w:rsidR="00657346">
              <w:rPr>
                <w:sz w:val="22"/>
                <w:szCs w:val="22"/>
              </w:rPr>
              <w:t xml:space="preserve"> </w:t>
            </w:r>
            <w:r w:rsidR="004002AC">
              <w:rPr>
                <w:bCs/>
                <w:snapToGrid w:val="0"/>
                <w:sz w:val="22"/>
                <w:szCs w:val="22"/>
              </w:rPr>
              <w:t>s</w:t>
            </w:r>
            <w:r w:rsidR="004002AC" w:rsidRPr="004002AC">
              <w:rPr>
                <w:bCs/>
                <w:snapToGrid w:val="0"/>
                <w:sz w:val="22"/>
                <w:szCs w:val="22"/>
              </w:rPr>
              <w:t>krivelse 2025/26:280 Riksrevisionens rapport om handläggning av ärenden där den enskilde inte behärskar svenska</w:t>
            </w:r>
            <w:r w:rsidR="004002AC">
              <w:rPr>
                <w:bCs/>
                <w:snapToGrid w:val="0"/>
                <w:sz w:val="22"/>
                <w:szCs w:val="22"/>
              </w:rPr>
              <w:t>.</w:t>
            </w:r>
          </w:p>
          <w:p w14:paraId="112CF2DF" w14:textId="01063F6E" w:rsidR="00544F54" w:rsidRPr="007019F6" w:rsidRDefault="00544F54" w:rsidP="002E6F8D">
            <w:pPr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</w:p>
        </w:tc>
      </w:tr>
      <w:tr w:rsidR="00BB6154" w:rsidRPr="00885264" w14:paraId="5150A8FB" w14:textId="77777777" w:rsidTr="00885264">
        <w:tc>
          <w:tcPr>
            <w:tcW w:w="567" w:type="dxa"/>
          </w:tcPr>
          <w:p w14:paraId="2E40EC07" w14:textId="36FFD1B5" w:rsidR="00BB6154" w:rsidRPr="00885264" w:rsidRDefault="00BB6154" w:rsidP="0096348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7E435C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946" w:type="dxa"/>
            <w:gridSpan w:val="2"/>
          </w:tcPr>
          <w:p w14:paraId="68901CB0" w14:textId="77777777" w:rsidR="0029260A" w:rsidRPr="0029260A" w:rsidRDefault="0029260A" w:rsidP="0029260A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  <w:snapToGrid w:val="0"/>
                <w:sz w:val="22"/>
                <w:szCs w:val="22"/>
              </w:rPr>
            </w:pPr>
            <w:r w:rsidRPr="0029260A">
              <w:rPr>
                <w:b/>
                <w:bCs/>
                <w:snapToGrid w:val="0"/>
                <w:sz w:val="22"/>
                <w:szCs w:val="22"/>
              </w:rPr>
              <w:t xml:space="preserve">Åtalsanmälan (dnr </w:t>
            </w:r>
            <w:proofErr w:type="gramStart"/>
            <w:r w:rsidRPr="0029260A">
              <w:rPr>
                <w:b/>
                <w:bCs/>
                <w:snapToGrid w:val="0"/>
                <w:sz w:val="22"/>
                <w:szCs w:val="22"/>
              </w:rPr>
              <w:t>1642-2025</w:t>
            </w:r>
            <w:proofErr w:type="gramEnd"/>
            <w:r w:rsidRPr="0029260A">
              <w:rPr>
                <w:b/>
                <w:bCs/>
                <w:snapToGrid w:val="0"/>
                <w:sz w:val="22"/>
                <w:szCs w:val="22"/>
              </w:rPr>
              <w:t>/26)</w:t>
            </w:r>
          </w:p>
          <w:p w14:paraId="7BA9761C" w14:textId="77777777" w:rsidR="0029260A" w:rsidRPr="0029260A" w:rsidRDefault="0029260A" w:rsidP="0029260A">
            <w:pPr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</w:p>
          <w:p w14:paraId="2F24F8C6" w14:textId="77777777" w:rsidR="0029260A" w:rsidRPr="0029260A" w:rsidRDefault="0029260A" w:rsidP="0029260A">
            <w:pPr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  <w:r w:rsidRPr="0029260A">
              <w:rPr>
                <w:snapToGrid w:val="0"/>
                <w:sz w:val="22"/>
                <w:szCs w:val="22"/>
              </w:rPr>
              <w:t>Konstitutionsutskottet har mottagit en anmälan mot statsråd för brott.</w:t>
            </w:r>
          </w:p>
          <w:p w14:paraId="38688D49" w14:textId="77777777" w:rsidR="0029260A" w:rsidRPr="0029260A" w:rsidRDefault="0029260A" w:rsidP="0029260A">
            <w:pPr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</w:p>
          <w:p w14:paraId="1E00FCB1" w14:textId="77777777" w:rsidR="0029260A" w:rsidRPr="0029260A" w:rsidRDefault="0029260A" w:rsidP="0029260A">
            <w:pPr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  <w:r w:rsidRPr="0029260A">
              <w:rPr>
                <w:snapToGrid w:val="0"/>
                <w:sz w:val="22"/>
                <w:szCs w:val="22"/>
              </w:rPr>
              <w:t>Ärendet föredrogs.</w:t>
            </w:r>
          </w:p>
          <w:p w14:paraId="26EADD9B" w14:textId="77777777" w:rsidR="0029260A" w:rsidRPr="0029260A" w:rsidRDefault="0029260A" w:rsidP="0029260A">
            <w:pPr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</w:p>
          <w:p w14:paraId="1B444BD7" w14:textId="77777777" w:rsidR="0029260A" w:rsidRPr="0029260A" w:rsidRDefault="0029260A" w:rsidP="0029260A">
            <w:pPr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  <w:r w:rsidRPr="0029260A">
              <w:rPr>
                <w:snapToGrid w:val="0"/>
                <w:sz w:val="22"/>
                <w:szCs w:val="22"/>
              </w:rPr>
              <w:t xml:space="preserve">Utskottet beslutade att anmälan inte skulle föranleda någon åtgärd. </w:t>
            </w:r>
          </w:p>
          <w:p w14:paraId="261E4A5A" w14:textId="77777777" w:rsidR="0029260A" w:rsidRPr="0029260A" w:rsidRDefault="0029260A" w:rsidP="0029260A">
            <w:pPr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</w:p>
          <w:p w14:paraId="731730F7" w14:textId="77777777" w:rsidR="0029260A" w:rsidRPr="0029260A" w:rsidRDefault="0029260A" w:rsidP="0029260A">
            <w:pPr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  <w:r w:rsidRPr="0029260A">
              <w:rPr>
                <w:snapToGrid w:val="0"/>
                <w:sz w:val="22"/>
                <w:szCs w:val="22"/>
              </w:rPr>
              <w:t>Denna paragraf förklarades omedelbart justerad.</w:t>
            </w:r>
          </w:p>
          <w:p w14:paraId="0BAB9A71" w14:textId="77777777" w:rsidR="00BB6154" w:rsidRPr="0029260A" w:rsidRDefault="00BB6154" w:rsidP="00D94F8D">
            <w:pPr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</w:p>
        </w:tc>
      </w:tr>
      <w:tr w:rsidR="00BB6154" w:rsidRPr="00885264" w14:paraId="68CB43CD" w14:textId="77777777" w:rsidTr="00885264">
        <w:tc>
          <w:tcPr>
            <w:tcW w:w="567" w:type="dxa"/>
          </w:tcPr>
          <w:p w14:paraId="2DDDC405" w14:textId="0F1CE014" w:rsidR="00BB6154" w:rsidRPr="00885264" w:rsidRDefault="00BB6154" w:rsidP="0096348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7E435C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946" w:type="dxa"/>
            <w:gridSpan w:val="2"/>
          </w:tcPr>
          <w:p w14:paraId="20B47988" w14:textId="77777777" w:rsidR="0029260A" w:rsidRPr="0029260A" w:rsidRDefault="0029260A" w:rsidP="0029260A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  <w:snapToGrid w:val="0"/>
                <w:sz w:val="22"/>
                <w:szCs w:val="22"/>
              </w:rPr>
            </w:pPr>
            <w:r w:rsidRPr="0029260A">
              <w:rPr>
                <w:b/>
                <w:bCs/>
                <w:snapToGrid w:val="0"/>
                <w:sz w:val="22"/>
                <w:szCs w:val="22"/>
              </w:rPr>
              <w:t xml:space="preserve">Åtalsanmälan (dnr </w:t>
            </w:r>
            <w:proofErr w:type="gramStart"/>
            <w:r w:rsidRPr="0029260A">
              <w:rPr>
                <w:b/>
                <w:bCs/>
                <w:snapToGrid w:val="0"/>
                <w:sz w:val="22"/>
                <w:szCs w:val="22"/>
              </w:rPr>
              <w:t>1647-2025</w:t>
            </w:r>
            <w:proofErr w:type="gramEnd"/>
            <w:r w:rsidRPr="0029260A">
              <w:rPr>
                <w:b/>
                <w:bCs/>
                <w:snapToGrid w:val="0"/>
                <w:sz w:val="22"/>
                <w:szCs w:val="22"/>
              </w:rPr>
              <w:t>/26)</w:t>
            </w:r>
          </w:p>
          <w:p w14:paraId="46A71785" w14:textId="77777777" w:rsidR="0029260A" w:rsidRPr="0029260A" w:rsidRDefault="0029260A" w:rsidP="0029260A">
            <w:pPr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</w:p>
          <w:p w14:paraId="133E28BE" w14:textId="77777777" w:rsidR="0029260A" w:rsidRPr="0029260A" w:rsidRDefault="0029260A" w:rsidP="0029260A">
            <w:pPr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  <w:r w:rsidRPr="0029260A">
              <w:rPr>
                <w:snapToGrid w:val="0"/>
                <w:sz w:val="22"/>
                <w:szCs w:val="22"/>
              </w:rPr>
              <w:t>Konstitutionsutskottet har mottagit en anmälan mot ett statsråd och en av riksdagens ombudsmän (JO) för brott.</w:t>
            </w:r>
          </w:p>
          <w:p w14:paraId="52ADAD88" w14:textId="77777777" w:rsidR="0029260A" w:rsidRPr="0029260A" w:rsidRDefault="0029260A" w:rsidP="0029260A">
            <w:pPr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</w:p>
          <w:p w14:paraId="6BE71032" w14:textId="77777777" w:rsidR="0029260A" w:rsidRPr="0029260A" w:rsidRDefault="0029260A" w:rsidP="0029260A">
            <w:pPr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  <w:r w:rsidRPr="0029260A">
              <w:rPr>
                <w:snapToGrid w:val="0"/>
                <w:sz w:val="22"/>
                <w:szCs w:val="22"/>
              </w:rPr>
              <w:t>Ärendet föredrogs.</w:t>
            </w:r>
          </w:p>
          <w:p w14:paraId="1A654D8B" w14:textId="77777777" w:rsidR="0029260A" w:rsidRPr="0029260A" w:rsidRDefault="0029260A" w:rsidP="0029260A">
            <w:pPr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</w:p>
          <w:p w14:paraId="3B5C9F3E" w14:textId="77777777" w:rsidR="0029260A" w:rsidRPr="0029260A" w:rsidRDefault="0029260A" w:rsidP="0029260A">
            <w:pPr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  <w:r w:rsidRPr="0029260A">
              <w:rPr>
                <w:snapToGrid w:val="0"/>
                <w:sz w:val="22"/>
                <w:szCs w:val="22"/>
              </w:rPr>
              <w:t xml:space="preserve">Utskottet beslutade att anmälan inte skulle föranleda någon åtgärd. </w:t>
            </w:r>
          </w:p>
          <w:p w14:paraId="6B55EDE1" w14:textId="77777777" w:rsidR="0029260A" w:rsidRPr="0029260A" w:rsidRDefault="0029260A" w:rsidP="0029260A">
            <w:pPr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</w:p>
          <w:p w14:paraId="2C6E740C" w14:textId="77777777" w:rsidR="00BB6154" w:rsidRPr="0029260A" w:rsidRDefault="0029260A" w:rsidP="0029260A">
            <w:pPr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  <w:r w:rsidRPr="0029260A">
              <w:rPr>
                <w:snapToGrid w:val="0"/>
                <w:sz w:val="22"/>
                <w:szCs w:val="22"/>
              </w:rPr>
              <w:t>Denna paragraf förklarades omedelbart justerad.</w:t>
            </w:r>
          </w:p>
          <w:p w14:paraId="2FB5B41B" w14:textId="5A93C134" w:rsidR="0029260A" w:rsidRPr="0029260A" w:rsidRDefault="0029260A" w:rsidP="0029260A">
            <w:pPr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</w:p>
        </w:tc>
      </w:tr>
      <w:tr w:rsidR="00BB6154" w:rsidRPr="00885264" w14:paraId="34A88260" w14:textId="77777777" w:rsidTr="00885264">
        <w:tc>
          <w:tcPr>
            <w:tcW w:w="567" w:type="dxa"/>
          </w:tcPr>
          <w:p w14:paraId="5DABF651" w14:textId="788DFF8C" w:rsidR="00BB6154" w:rsidRPr="00885264" w:rsidRDefault="007E435C" w:rsidP="0096348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br w:type="page"/>
            </w:r>
            <w:r w:rsidR="002C2F16">
              <w:br w:type="page"/>
            </w:r>
            <w:r w:rsidR="00BB6154">
              <w:rPr>
                <w:b/>
                <w:snapToGrid w:val="0"/>
                <w:sz w:val="22"/>
                <w:szCs w:val="22"/>
              </w:rPr>
              <w:t xml:space="preserve">§ </w:t>
            </w:r>
            <w:r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946" w:type="dxa"/>
            <w:gridSpan w:val="2"/>
          </w:tcPr>
          <w:p w14:paraId="4A6F1D43" w14:textId="77777777" w:rsidR="0029260A" w:rsidRPr="0029260A" w:rsidRDefault="0029260A" w:rsidP="0029260A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  <w:snapToGrid w:val="0"/>
                <w:sz w:val="22"/>
                <w:szCs w:val="22"/>
              </w:rPr>
            </w:pPr>
            <w:r w:rsidRPr="0029260A">
              <w:rPr>
                <w:b/>
                <w:bCs/>
                <w:snapToGrid w:val="0"/>
                <w:sz w:val="22"/>
                <w:szCs w:val="22"/>
              </w:rPr>
              <w:t xml:space="preserve">Åtalsanmälan (dnr </w:t>
            </w:r>
            <w:proofErr w:type="gramStart"/>
            <w:r w:rsidRPr="0029260A">
              <w:rPr>
                <w:b/>
                <w:bCs/>
                <w:snapToGrid w:val="0"/>
                <w:sz w:val="22"/>
                <w:szCs w:val="22"/>
              </w:rPr>
              <w:t>1776-2025</w:t>
            </w:r>
            <w:proofErr w:type="gramEnd"/>
            <w:r w:rsidRPr="0029260A">
              <w:rPr>
                <w:b/>
                <w:bCs/>
                <w:snapToGrid w:val="0"/>
                <w:sz w:val="22"/>
                <w:szCs w:val="22"/>
              </w:rPr>
              <w:t>/26)</w:t>
            </w:r>
          </w:p>
          <w:p w14:paraId="23C27F8A" w14:textId="77777777" w:rsidR="0029260A" w:rsidRPr="0029260A" w:rsidRDefault="0029260A" w:rsidP="0029260A">
            <w:pPr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</w:p>
          <w:p w14:paraId="77A38FB2" w14:textId="77777777" w:rsidR="0029260A" w:rsidRPr="0029260A" w:rsidRDefault="0029260A" w:rsidP="0029260A">
            <w:pPr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  <w:r w:rsidRPr="0029260A">
              <w:rPr>
                <w:snapToGrid w:val="0"/>
                <w:sz w:val="22"/>
                <w:szCs w:val="22"/>
              </w:rPr>
              <w:t xml:space="preserve">Konstitutionsutskottet har mottagit en anmälan mot statsråd och </w:t>
            </w:r>
            <w:proofErr w:type="gramStart"/>
            <w:r w:rsidRPr="0029260A">
              <w:rPr>
                <w:snapToGrid w:val="0"/>
                <w:sz w:val="22"/>
                <w:szCs w:val="22"/>
              </w:rPr>
              <w:t>f.d.</w:t>
            </w:r>
            <w:proofErr w:type="gramEnd"/>
            <w:r w:rsidRPr="0029260A">
              <w:rPr>
                <w:snapToGrid w:val="0"/>
                <w:sz w:val="22"/>
                <w:szCs w:val="22"/>
              </w:rPr>
              <w:t xml:space="preserve"> statsråd för brott.</w:t>
            </w:r>
          </w:p>
          <w:p w14:paraId="58CC9334" w14:textId="77777777" w:rsidR="0029260A" w:rsidRPr="0029260A" w:rsidRDefault="0029260A" w:rsidP="0029260A">
            <w:pPr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</w:p>
          <w:p w14:paraId="3B380F54" w14:textId="77777777" w:rsidR="0029260A" w:rsidRPr="0029260A" w:rsidRDefault="0029260A" w:rsidP="0029260A">
            <w:pPr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  <w:r w:rsidRPr="0029260A">
              <w:rPr>
                <w:snapToGrid w:val="0"/>
                <w:sz w:val="22"/>
                <w:szCs w:val="22"/>
              </w:rPr>
              <w:t>Ärendet föredrogs.</w:t>
            </w:r>
          </w:p>
          <w:p w14:paraId="70B0D065" w14:textId="77777777" w:rsidR="0029260A" w:rsidRPr="0029260A" w:rsidRDefault="0029260A" w:rsidP="0029260A">
            <w:pPr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</w:p>
          <w:p w14:paraId="4A37AC73" w14:textId="77777777" w:rsidR="0029260A" w:rsidRPr="0029260A" w:rsidRDefault="0029260A" w:rsidP="0029260A">
            <w:pPr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  <w:r w:rsidRPr="0029260A">
              <w:rPr>
                <w:snapToGrid w:val="0"/>
                <w:sz w:val="22"/>
                <w:szCs w:val="22"/>
              </w:rPr>
              <w:t xml:space="preserve">Utskottet beslutade att anmälan inte skulle föranleda någon åtgärd. </w:t>
            </w:r>
          </w:p>
          <w:p w14:paraId="54DF980F" w14:textId="77777777" w:rsidR="0029260A" w:rsidRPr="0029260A" w:rsidRDefault="0029260A" w:rsidP="0029260A">
            <w:pPr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</w:p>
          <w:p w14:paraId="201FEA41" w14:textId="77777777" w:rsidR="00BB6154" w:rsidRPr="0029260A" w:rsidRDefault="0029260A" w:rsidP="0029260A">
            <w:pPr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  <w:r w:rsidRPr="0029260A">
              <w:rPr>
                <w:snapToGrid w:val="0"/>
                <w:sz w:val="22"/>
                <w:szCs w:val="22"/>
              </w:rPr>
              <w:t>Denna paragraf förklarades omedelbart justerad.</w:t>
            </w:r>
          </w:p>
          <w:p w14:paraId="291563F5" w14:textId="20D960F3" w:rsidR="0029260A" w:rsidRPr="0029260A" w:rsidRDefault="0029260A" w:rsidP="0029260A">
            <w:pPr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</w:p>
        </w:tc>
      </w:tr>
      <w:tr w:rsidR="00BB6154" w:rsidRPr="00885264" w14:paraId="285BFF0C" w14:textId="77777777" w:rsidTr="00885264">
        <w:tc>
          <w:tcPr>
            <w:tcW w:w="567" w:type="dxa"/>
          </w:tcPr>
          <w:p w14:paraId="0DF62771" w14:textId="360A87B1" w:rsidR="00BB6154" w:rsidRPr="00885264" w:rsidRDefault="00BB6154" w:rsidP="0096348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lastRenderedPageBreak/>
              <w:t xml:space="preserve">§ </w:t>
            </w:r>
            <w:r w:rsidR="007E435C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946" w:type="dxa"/>
            <w:gridSpan w:val="2"/>
          </w:tcPr>
          <w:p w14:paraId="187FA3C4" w14:textId="77777777" w:rsidR="0029260A" w:rsidRPr="0029260A" w:rsidRDefault="0029260A" w:rsidP="0029260A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  <w:snapToGrid w:val="0"/>
                <w:sz w:val="22"/>
                <w:szCs w:val="22"/>
              </w:rPr>
            </w:pPr>
            <w:r w:rsidRPr="0029260A">
              <w:rPr>
                <w:b/>
                <w:bCs/>
                <w:snapToGrid w:val="0"/>
                <w:sz w:val="22"/>
                <w:szCs w:val="22"/>
              </w:rPr>
              <w:t xml:space="preserve">Åtalsanmälan (dnr </w:t>
            </w:r>
            <w:proofErr w:type="gramStart"/>
            <w:r w:rsidRPr="0029260A">
              <w:rPr>
                <w:b/>
                <w:bCs/>
                <w:snapToGrid w:val="0"/>
                <w:sz w:val="22"/>
                <w:szCs w:val="22"/>
              </w:rPr>
              <w:t>1836-2025</w:t>
            </w:r>
            <w:proofErr w:type="gramEnd"/>
            <w:r w:rsidRPr="0029260A">
              <w:rPr>
                <w:b/>
                <w:bCs/>
                <w:snapToGrid w:val="0"/>
                <w:sz w:val="22"/>
                <w:szCs w:val="22"/>
              </w:rPr>
              <w:t>/26)</w:t>
            </w:r>
          </w:p>
          <w:p w14:paraId="73BA512B" w14:textId="77777777" w:rsidR="0029260A" w:rsidRPr="0029260A" w:rsidRDefault="0029260A" w:rsidP="0029260A">
            <w:pPr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</w:p>
          <w:p w14:paraId="4DC8DCF3" w14:textId="77777777" w:rsidR="0029260A" w:rsidRPr="0029260A" w:rsidRDefault="0029260A" w:rsidP="0029260A">
            <w:pPr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  <w:r w:rsidRPr="0029260A">
              <w:rPr>
                <w:snapToGrid w:val="0"/>
                <w:sz w:val="22"/>
                <w:szCs w:val="22"/>
              </w:rPr>
              <w:t>Konstitutionsutskottet har mottagit en anmälan mot ett statsråd för brott.</w:t>
            </w:r>
          </w:p>
          <w:p w14:paraId="2DD139B5" w14:textId="77777777" w:rsidR="0029260A" w:rsidRPr="0029260A" w:rsidRDefault="0029260A" w:rsidP="0029260A">
            <w:pPr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</w:p>
          <w:p w14:paraId="4E9FB004" w14:textId="77777777" w:rsidR="0029260A" w:rsidRPr="0029260A" w:rsidRDefault="0029260A" w:rsidP="0029260A">
            <w:pPr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  <w:r w:rsidRPr="0029260A">
              <w:rPr>
                <w:snapToGrid w:val="0"/>
                <w:sz w:val="22"/>
                <w:szCs w:val="22"/>
              </w:rPr>
              <w:t>Ärendet föredrogs.</w:t>
            </w:r>
          </w:p>
          <w:p w14:paraId="5F306C6F" w14:textId="77777777" w:rsidR="0029260A" w:rsidRPr="0029260A" w:rsidRDefault="0029260A" w:rsidP="0029260A">
            <w:pPr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</w:p>
          <w:p w14:paraId="5FBCB623" w14:textId="77777777" w:rsidR="0029260A" w:rsidRPr="0029260A" w:rsidRDefault="0029260A" w:rsidP="0029260A">
            <w:pPr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  <w:r w:rsidRPr="0029260A">
              <w:rPr>
                <w:snapToGrid w:val="0"/>
                <w:sz w:val="22"/>
                <w:szCs w:val="22"/>
              </w:rPr>
              <w:t xml:space="preserve">Utskottet beslutade att anmälan inte skulle föranleda någon åtgärd. </w:t>
            </w:r>
          </w:p>
          <w:p w14:paraId="65A4586B" w14:textId="77777777" w:rsidR="0029260A" w:rsidRPr="0029260A" w:rsidRDefault="0029260A" w:rsidP="0029260A">
            <w:pPr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</w:p>
          <w:p w14:paraId="73B07D27" w14:textId="77777777" w:rsidR="00BB6154" w:rsidRPr="0029260A" w:rsidRDefault="0029260A" w:rsidP="0029260A">
            <w:pPr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  <w:r w:rsidRPr="0029260A">
              <w:rPr>
                <w:snapToGrid w:val="0"/>
                <w:sz w:val="22"/>
                <w:szCs w:val="22"/>
              </w:rPr>
              <w:t>Denna paragraf förklarades omedelbart justerad.</w:t>
            </w:r>
          </w:p>
          <w:p w14:paraId="3753E3EE" w14:textId="6CE0FCCD" w:rsidR="0029260A" w:rsidRPr="0029260A" w:rsidRDefault="0029260A" w:rsidP="0029260A">
            <w:pPr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</w:p>
        </w:tc>
      </w:tr>
      <w:tr w:rsidR="00BB6154" w:rsidRPr="00885264" w14:paraId="59CB410E" w14:textId="77777777" w:rsidTr="00885264">
        <w:tc>
          <w:tcPr>
            <w:tcW w:w="567" w:type="dxa"/>
          </w:tcPr>
          <w:p w14:paraId="0B6E2627" w14:textId="4D0452DD" w:rsidR="00BB6154" w:rsidRPr="00885264" w:rsidRDefault="00BB6154" w:rsidP="0096348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7E435C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6946" w:type="dxa"/>
            <w:gridSpan w:val="2"/>
          </w:tcPr>
          <w:p w14:paraId="295CE0B6" w14:textId="77777777" w:rsidR="0029260A" w:rsidRPr="0029260A" w:rsidRDefault="0029260A" w:rsidP="0029260A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  <w:snapToGrid w:val="0"/>
                <w:sz w:val="22"/>
                <w:szCs w:val="22"/>
              </w:rPr>
            </w:pPr>
            <w:r w:rsidRPr="0029260A">
              <w:rPr>
                <w:b/>
                <w:bCs/>
                <w:snapToGrid w:val="0"/>
                <w:sz w:val="22"/>
                <w:szCs w:val="22"/>
              </w:rPr>
              <w:t xml:space="preserve">Åtalsanmälan (dnr </w:t>
            </w:r>
            <w:proofErr w:type="gramStart"/>
            <w:r w:rsidRPr="0029260A">
              <w:rPr>
                <w:b/>
                <w:bCs/>
                <w:snapToGrid w:val="0"/>
                <w:sz w:val="22"/>
                <w:szCs w:val="22"/>
              </w:rPr>
              <w:t>1940-2025</w:t>
            </w:r>
            <w:proofErr w:type="gramEnd"/>
            <w:r w:rsidRPr="0029260A">
              <w:rPr>
                <w:b/>
                <w:bCs/>
                <w:snapToGrid w:val="0"/>
                <w:sz w:val="22"/>
                <w:szCs w:val="22"/>
              </w:rPr>
              <w:t>/26)</w:t>
            </w:r>
          </w:p>
          <w:p w14:paraId="6B255CBD" w14:textId="77777777" w:rsidR="0029260A" w:rsidRPr="0029260A" w:rsidRDefault="0029260A" w:rsidP="0029260A">
            <w:pPr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</w:p>
          <w:p w14:paraId="1363A876" w14:textId="77777777" w:rsidR="0029260A" w:rsidRPr="0029260A" w:rsidRDefault="0029260A" w:rsidP="0029260A">
            <w:pPr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  <w:r w:rsidRPr="0029260A">
              <w:rPr>
                <w:snapToGrid w:val="0"/>
                <w:sz w:val="22"/>
                <w:szCs w:val="22"/>
              </w:rPr>
              <w:t>Konstitutionsutskottet har mottagit en anmälan mot ett statsråd för brott.</w:t>
            </w:r>
          </w:p>
          <w:p w14:paraId="71427C9F" w14:textId="77777777" w:rsidR="0029260A" w:rsidRPr="0029260A" w:rsidRDefault="0029260A" w:rsidP="0029260A">
            <w:pPr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</w:p>
          <w:p w14:paraId="1EB3E416" w14:textId="77777777" w:rsidR="0029260A" w:rsidRPr="0029260A" w:rsidRDefault="0029260A" w:rsidP="0029260A">
            <w:pPr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  <w:r w:rsidRPr="0029260A">
              <w:rPr>
                <w:snapToGrid w:val="0"/>
                <w:sz w:val="22"/>
                <w:szCs w:val="22"/>
              </w:rPr>
              <w:t>Ärendet föredrogs.</w:t>
            </w:r>
          </w:p>
          <w:p w14:paraId="7641F170" w14:textId="77777777" w:rsidR="0029260A" w:rsidRPr="0029260A" w:rsidRDefault="0029260A" w:rsidP="0029260A">
            <w:pPr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</w:p>
          <w:p w14:paraId="5AD84089" w14:textId="77777777" w:rsidR="0029260A" w:rsidRPr="0029260A" w:rsidRDefault="0029260A" w:rsidP="0029260A">
            <w:pPr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  <w:r w:rsidRPr="0029260A">
              <w:rPr>
                <w:snapToGrid w:val="0"/>
                <w:sz w:val="22"/>
                <w:szCs w:val="22"/>
              </w:rPr>
              <w:t xml:space="preserve">Utskottet beslutade att anmälan inte skulle föranleda någon åtgärd. </w:t>
            </w:r>
          </w:p>
          <w:p w14:paraId="3530A282" w14:textId="77777777" w:rsidR="0029260A" w:rsidRPr="0029260A" w:rsidRDefault="0029260A" w:rsidP="0029260A">
            <w:pPr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</w:p>
          <w:p w14:paraId="6B9F4773" w14:textId="77777777" w:rsidR="00BB6154" w:rsidRPr="0029260A" w:rsidRDefault="0029260A" w:rsidP="0029260A">
            <w:pPr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  <w:r w:rsidRPr="0029260A">
              <w:rPr>
                <w:snapToGrid w:val="0"/>
                <w:sz w:val="22"/>
                <w:szCs w:val="22"/>
              </w:rPr>
              <w:t>Denna paragraf förklarades omedelbart justerad.</w:t>
            </w:r>
          </w:p>
          <w:p w14:paraId="1BBA6BEE" w14:textId="25D72DCB" w:rsidR="0029260A" w:rsidRPr="0029260A" w:rsidRDefault="0029260A" w:rsidP="0029260A">
            <w:pPr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</w:p>
        </w:tc>
      </w:tr>
      <w:tr w:rsidR="00A84185" w:rsidRPr="00885264" w14:paraId="36583E57" w14:textId="77777777" w:rsidTr="00885264">
        <w:tc>
          <w:tcPr>
            <w:tcW w:w="567" w:type="dxa"/>
          </w:tcPr>
          <w:p w14:paraId="6E5370B5" w14:textId="5085907A" w:rsidR="00A84185" w:rsidRPr="00885264" w:rsidRDefault="00A84185" w:rsidP="0096348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1F5C79">
              <w:rPr>
                <w:b/>
                <w:snapToGrid w:val="0"/>
                <w:sz w:val="22"/>
                <w:szCs w:val="22"/>
              </w:rPr>
              <w:t>9</w:t>
            </w:r>
          </w:p>
        </w:tc>
        <w:tc>
          <w:tcPr>
            <w:tcW w:w="6946" w:type="dxa"/>
            <w:gridSpan w:val="2"/>
          </w:tcPr>
          <w:p w14:paraId="259D2D74" w14:textId="77777777" w:rsidR="0029260A" w:rsidRPr="0029260A" w:rsidRDefault="0029260A" w:rsidP="0029260A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  <w:sz w:val="22"/>
                <w:szCs w:val="22"/>
              </w:rPr>
            </w:pPr>
            <w:r w:rsidRPr="0029260A">
              <w:rPr>
                <w:b/>
                <w:bCs/>
                <w:sz w:val="22"/>
                <w:szCs w:val="22"/>
              </w:rPr>
              <w:t xml:space="preserve">Åtalsanmälan (dnr </w:t>
            </w:r>
            <w:proofErr w:type="gramStart"/>
            <w:r w:rsidRPr="0029260A">
              <w:rPr>
                <w:b/>
                <w:bCs/>
                <w:sz w:val="22"/>
                <w:szCs w:val="22"/>
              </w:rPr>
              <w:t>1987-2025</w:t>
            </w:r>
            <w:proofErr w:type="gramEnd"/>
            <w:r w:rsidRPr="0029260A">
              <w:rPr>
                <w:b/>
                <w:bCs/>
                <w:sz w:val="22"/>
                <w:szCs w:val="22"/>
              </w:rPr>
              <w:t>/26)</w:t>
            </w:r>
          </w:p>
          <w:p w14:paraId="19E5719E" w14:textId="77777777" w:rsidR="0029260A" w:rsidRPr="0029260A" w:rsidRDefault="0029260A" w:rsidP="0029260A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12446FE6" w14:textId="77777777" w:rsidR="0029260A" w:rsidRPr="0029260A" w:rsidRDefault="0029260A" w:rsidP="0029260A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29260A">
              <w:rPr>
                <w:sz w:val="22"/>
                <w:szCs w:val="22"/>
              </w:rPr>
              <w:t>Konstitutionsutskottet har mottagit en anmälan mot ett statsråd för brott.</w:t>
            </w:r>
          </w:p>
          <w:p w14:paraId="6685988E" w14:textId="77777777" w:rsidR="0029260A" w:rsidRPr="0029260A" w:rsidRDefault="0029260A" w:rsidP="0029260A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2E3A5CCC" w14:textId="77777777" w:rsidR="0029260A" w:rsidRPr="0029260A" w:rsidRDefault="0029260A" w:rsidP="0029260A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29260A">
              <w:rPr>
                <w:sz w:val="22"/>
                <w:szCs w:val="22"/>
              </w:rPr>
              <w:t>Ärendet föredrogs.</w:t>
            </w:r>
          </w:p>
          <w:p w14:paraId="1006D674" w14:textId="77777777" w:rsidR="0029260A" w:rsidRPr="0029260A" w:rsidRDefault="0029260A" w:rsidP="0029260A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715DD988" w14:textId="77777777" w:rsidR="0029260A" w:rsidRPr="0029260A" w:rsidRDefault="0029260A" w:rsidP="0029260A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29260A">
              <w:rPr>
                <w:sz w:val="22"/>
                <w:szCs w:val="22"/>
              </w:rPr>
              <w:t xml:space="preserve">Utskottet beslutade att anmälan inte skulle föranleda någon åtgärd. </w:t>
            </w:r>
          </w:p>
          <w:p w14:paraId="386F3BDB" w14:textId="77777777" w:rsidR="0029260A" w:rsidRPr="0029260A" w:rsidRDefault="0029260A" w:rsidP="0029260A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7ABB84BA" w14:textId="77777777" w:rsidR="00A84185" w:rsidRPr="0029260A" w:rsidRDefault="0029260A" w:rsidP="0029260A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29260A">
              <w:rPr>
                <w:sz w:val="22"/>
                <w:szCs w:val="22"/>
              </w:rPr>
              <w:t>Denna paragraf förklarades omedelbart justerad.</w:t>
            </w:r>
          </w:p>
          <w:p w14:paraId="1217CE76" w14:textId="1E58075E" w:rsidR="0029260A" w:rsidRPr="0029260A" w:rsidRDefault="0029260A" w:rsidP="0029260A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  <w:sz w:val="22"/>
                <w:szCs w:val="22"/>
              </w:rPr>
            </w:pPr>
          </w:p>
        </w:tc>
      </w:tr>
      <w:tr w:rsidR="00E91FBA" w:rsidRPr="00885264" w14:paraId="06D4A12A" w14:textId="77777777" w:rsidTr="00885264">
        <w:tc>
          <w:tcPr>
            <w:tcW w:w="567" w:type="dxa"/>
          </w:tcPr>
          <w:p w14:paraId="5EEE342C" w14:textId="589F4070" w:rsidR="00E91FBA" w:rsidRPr="00885264" w:rsidRDefault="00D94F8D" w:rsidP="0096348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1F5C79">
              <w:rPr>
                <w:b/>
                <w:snapToGrid w:val="0"/>
                <w:sz w:val="22"/>
                <w:szCs w:val="22"/>
              </w:rPr>
              <w:t>10</w:t>
            </w:r>
          </w:p>
        </w:tc>
        <w:tc>
          <w:tcPr>
            <w:tcW w:w="6946" w:type="dxa"/>
            <w:gridSpan w:val="2"/>
          </w:tcPr>
          <w:p w14:paraId="1BCD2999" w14:textId="77777777" w:rsidR="00BB6154" w:rsidRPr="00BB6154" w:rsidRDefault="00BB6154" w:rsidP="00BB6154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  <w:sz w:val="22"/>
                <w:szCs w:val="22"/>
              </w:rPr>
            </w:pPr>
            <w:r w:rsidRPr="00BB6154">
              <w:rPr>
                <w:b/>
                <w:bCs/>
                <w:sz w:val="22"/>
                <w:szCs w:val="22"/>
              </w:rPr>
              <w:t>EU-bevakning</w:t>
            </w:r>
          </w:p>
          <w:p w14:paraId="28C193C5" w14:textId="77777777" w:rsidR="00BB6154" w:rsidRPr="005D0294" w:rsidRDefault="00BB6154" w:rsidP="00BB6154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609AE6FF" w14:textId="77777777" w:rsidR="00D94F8D" w:rsidRDefault="00BB6154" w:rsidP="00BB6154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BB6154">
              <w:rPr>
                <w:sz w:val="22"/>
                <w:szCs w:val="22"/>
              </w:rPr>
              <w:t>Förteckning över inkomna EU-handlingar anmäldes.</w:t>
            </w:r>
          </w:p>
          <w:p w14:paraId="73545F30" w14:textId="254EC775" w:rsidR="00BB6154" w:rsidRPr="00BB6154" w:rsidRDefault="00BB6154" w:rsidP="00BB6154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</w:tc>
      </w:tr>
      <w:tr w:rsidR="00BB6154" w:rsidRPr="00885264" w14:paraId="43D7C439" w14:textId="77777777" w:rsidTr="00885264">
        <w:tc>
          <w:tcPr>
            <w:tcW w:w="567" w:type="dxa"/>
          </w:tcPr>
          <w:p w14:paraId="3FDBCDF8" w14:textId="418ACE9B" w:rsidR="00BB6154" w:rsidRDefault="001A734E" w:rsidP="0096348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1F5C79">
              <w:rPr>
                <w:b/>
                <w:snapToGrid w:val="0"/>
                <w:sz w:val="22"/>
                <w:szCs w:val="22"/>
              </w:rPr>
              <w:t>11</w:t>
            </w:r>
          </w:p>
        </w:tc>
        <w:tc>
          <w:tcPr>
            <w:tcW w:w="6946" w:type="dxa"/>
            <w:gridSpan w:val="2"/>
          </w:tcPr>
          <w:p w14:paraId="2C690A4D" w14:textId="3251834F" w:rsidR="00BB6154" w:rsidRDefault="00BB6154" w:rsidP="00BB6154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  <w:sz w:val="22"/>
                <w:szCs w:val="22"/>
              </w:rPr>
            </w:pPr>
            <w:r w:rsidRPr="00BB6154">
              <w:rPr>
                <w:b/>
                <w:bCs/>
                <w:sz w:val="22"/>
                <w:szCs w:val="22"/>
              </w:rPr>
              <w:t>Fråga om utskottsinitiativ om minoritetsskydd i granskningen</w:t>
            </w:r>
          </w:p>
          <w:p w14:paraId="0AD080B9" w14:textId="77777777" w:rsidR="00BB6154" w:rsidRDefault="00BB6154" w:rsidP="00BB6154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2B1DA72E" w14:textId="36E41AB2" w:rsidR="00BB6154" w:rsidRDefault="00726792" w:rsidP="00BB6154">
            <w:pPr>
              <w:autoSpaceDE w:val="0"/>
              <w:autoSpaceDN w:val="0"/>
              <w:adjustRightInd w:val="0"/>
              <w:textAlignment w:val="center"/>
              <w:rPr>
                <w:bCs/>
                <w:sz w:val="22"/>
                <w:szCs w:val="22"/>
              </w:rPr>
            </w:pPr>
            <w:r w:rsidRPr="00726792">
              <w:rPr>
                <w:bCs/>
                <w:sz w:val="22"/>
                <w:szCs w:val="22"/>
              </w:rPr>
              <w:t>Utskottet fortsatte behandlingen av frågan om initiativ om</w:t>
            </w:r>
            <w:r>
              <w:rPr>
                <w:bCs/>
                <w:sz w:val="22"/>
                <w:szCs w:val="22"/>
              </w:rPr>
              <w:t xml:space="preserve"> </w:t>
            </w:r>
            <w:r w:rsidR="001F5C79" w:rsidRPr="001F5C79">
              <w:rPr>
                <w:bCs/>
                <w:sz w:val="22"/>
                <w:szCs w:val="22"/>
              </w:rPr>
              <w:t>minoritetsskydd i granskningen</w:t>
            </w:r>
            <w:r w:rsidR="001F5C79">
              <w:rPr>
                <w:bCs/>
                <w:sz w:val="22"/>
                <w:szCs w:val="22"/>
              </w:rPr>
              <w:t>.</w:t>
            </w:r>
          </w:p>
          <w:p w14:paraId="388B4E00" w14:textId="77777777" w:rsidR="001F5C79" w:rsidRDefault="001F5C79" w:rsidP="00BB6154">
            <w:pPr>
              <w:autoSpaceDE w:val="0"/>
              <w:autoSpaceDN w:val="0"/>
              <w:adjustRightInd w:val="0"/>
              <w:textAlignment w:val="center"/>
              <w:rPr>
                <w:bCs/>
                <w:sz w:val="22"/>
                <w:szCs w:val="22"/>
              </w:rPr>
            </w:pPr>
          </w:p>
          <w:p w14:paraId="43A2E3B4" w14:textId="4F07C86A" w:rsidR="001F5C79" w:rsidRDefault="001F5C79" w:rsidP="00BB6154">
            <w:pPr>
              <w:autoSpaceDE w:val="0"/>
              <w:autoSpaceDN w:val="0"/>
              <w:adjustRightInd w:val="0"/>
              <w:textAlignment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Frågan bordlades.</w:t>
            </w:r>
          </w:p>
          <w:p w14:paraId="6E797058" w14:textId="6955C967" w:rsidR="00726792" w:rsidRPr="00BB6154" w:rsidRDefault="00726792" w:rsidP="00BB6154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</w:tc>
      </w:tr>
      <w:tr w:rsidR="00442A28" w:rsidRPr="00885264" w14:paraId="5190764C" w14:textId="77777777" w:rsidTr="00885264">
        <w:tc>
          <w:tcPr>
            <w:tcW w:w="567" w:type="dxa"/>
          </w:tcPr>
          <w:p w14:paraId="41B1B498" w14:textId="669DA0EE" w:rsidR="00442A28" w:rsidRDefault="00442A28" w:rsidP="0096348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233738">
              <w:rPr>
                <w:b/>
                <w:snapToGrid w:val="0"/>
                <w:sz w:val="22"/>
                <w:szCs w:val="22"/>
              </w:rPr>
              <w:t>12</w:t>
            </w:r>
          </w:p>
        </w:tc>
        <w:tc>
          <w:tcPr>
            <w:tcW w:w="6946" w:type="dxa"/>
            <w:gridSpan w:val="2"/>
          </w:tcPr>
          <w:p w14:paraId="2E1711B6" w14:textId="77777777" w:rsidR="00442A28" w:rsidRPr="00BB6154" w:rsidRDefault="00442A28" w:rsidP="00442A28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  <w:snapToGrid w:val="0"/>
                <w:sz w:val="22"/>
                <w:szCs w:val="22"/>
              </w:rPr>
            </w:pPr>
            <w:r w:rsidRPr="00BB6154">
              <w:rPr>
                <w:b/>
                <w:bCs/>
                <w:snapToGrid w:val="0"/>
                <w:sz w:val="22"/>
                <w:szCs w:val="22"/>
              </w:rPr>
              <w:t xml:space="preserve">Information från Riksdagens ombudsmän (JO) </w:t>
            </w:r>
          </w:p>
          <w:p w14:paraId="460F2D43" w14:textId="77777777" w:rsidR="00442A28" w:rsidRDefault="00442A28" w:rsidP="00442A28">
            <w:pPr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</w:p>
          <w:p w14:paraId="4FE427E8" w14:textId="373A3306" w:rsidR="00F4793A" w:rsidRDefault="00442A28" w:rsidP="00584CE9">
            <w:pPr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  <w:r w:rsidRPr="00BB6154">
              <w:rPr>
                <w:snapToGrid w:val="0"/>
                <w:sz w:val="22"/>
                <w:szCs w:val="22"/>
              </w:rPr>
              <w:t xml:space="preserve">Chefsjustitieombudsman Erik Nymansson </w:t>
            </w:r>
            <w:r w:rsidR="009276A0">
              <w:rPr>
                <w:snapToGrid w:val="0"/>
                <w:sz w:val="22"/>
                <w:szCs w:val="22"/>
              </w:rPr>
              <w:t>och</w:t>
            </w:r>
            <w:r w:rsidRPr="00BB6154">
              <w:rPr>
                <w:snapToGrid w:val="0"/>
                <w:sz w:val="22"/>
                <w:szCs w:val="22"/>
              </w:rPr>
              <w:t xml:space="preserve"> </w:t>
            </w:r>
            <w:r w:rsidR="009276A0">
              <w:rPr>
                <w:snapToGrid w:val="0"/>
                <w:sz w:val="22"/>
                <w:szCs w:val="22"/>
              </w:rPr>
              <w:t>JO:s kanslichef</w:t>
            </w:r>
            <w:r w:rsidR="00584CE9">
              <w:rPr>
                <w:snapToGrid w:val="0"/>
                <w:sz w:val="22"/>
                <w:szCs w:val="22"/>
              </w:rPr>
              <w:t xml:space="preserve"> </w:t>
            </w:r>
            <w:r w:rsidR="00F4793A" w:rsidRPr="006E4497">
              <w:rPr>
                <w:snapToGrid w:val="0"/>
                <w:sz w:val="22"/>
                <w:szCs w:val="22"/>
              </w:rPr>
              <w:t xml:space="preserve">informerade </w:t>
            </w:r>
            <w:r w:rsidR="00F4793A" w:rsidRPr="00607299">
              <w:rPr>
                <w:snapToGrid w:val="0"/>
                <w:sz w:val="22"/>
                <w:szCs w:val="22"/>
              </w:rPr>
              <w:t xml:space="preserve">om myndighetens förslag till anslag på </w:t>
            </w:r>
            <w:r w:rsidR="00657E8D">
              <w:rPr>
                <w:snapToGrid w:val="0"/>
                <w:sz w:val="22"/>
                <w:szCs w:val="22"/>
              </w:rPr>
              <w:t xml:space="preserve">2027 års </w:t>
            </w:r>
            <w:r w:rsidR="00F4793A" w:rsidRPr="00607299">
              <w:rPr>
                <w:snapToGrid w:val="0"/>
                <w:sz w:val="22"/>
                <w:szCs w:val="22"/>
              </w:rPr>
              <w:t>statsbudget.</w:t>
            </w:r>
          </w:p>
          <w:p w14:paraId="5969F95E" w14:textId="77777777" w:rsidR="00442A28" w:rsidRPr="00BB6154" w:rsidRDefault="00442A28" w:rsidP="00BB6154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  <w:sz w:val="22"/>
                <w:szCs w:val="22"/>
              </w:rPr>
            </w:pPr>
          </w:p>
        </w:tc>
      </w:tr>
      <w:tr w:rsidR="00BB6154" w:rsidRPr="00885264" w14:paraId="2F7C00F0" w14:textId="77777777" w:rsidTr="00885264">
        <w:tc>
          <w:tcPr>
            <w:tcW w:w="567" w:type="dxa"/>
          </w:tcPr>
          <w:p w14:paraId="7945ABF9" w14:textId="7A9186D5" w:rsidR="00BB6154" w:rsidRDefault="008A43D8" w:rsidP="0096348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br w:type="page"/>
            </w:r>
            <w:r w:rsidR="00773AEF">
              <w:br w:type="page"/>
            </w:r>
            <w:r w:rsidR="001A734E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5D7364">
              <w:rPr>
                <w:b/>
                <w:snapToGrid w:val="0"/>
                <w:sz w:val="22"/>
                <w:szCs w:val="22"/>
              </w:rPr>
              <w:t>13</w:t>
            </w:r>
          </w:p>
        </w:tc>
        <w:tc>
          <w:tcPr>
            <w:tcW w:w="6946" w:type="dxa"/>
            <w:gridSpan w:val="2"/>
          </w:tcPr>
          <w:p w14:paraId="5F3CAA34" w14:textId="4B97FEBF" w:rsidR="00BB6154" w:rsidRPr="00BB6154" w:rsidRDefault="00BB6154" w:rsidP="00BB6154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  <w:sz w:val="22"/>
                <w:szCs w:val="22"/>
              </w:rPr>
            </w:pPr>
            <w:r w:rsidRPr="00BB6154">
              <w:rPr>
                <w:b/>
                <w:bCs/>
                <w:sz w:val="22"/>
                <w:szCs w:val="22"/>
              </w:rPr>
              <w:t>Fråga om utskottsinitiativ om användningen av partistöd och anonyma konton på sociala medier</w:t>
            </w:r>
          </w:p>
          <w:p w14:paraId="374EAACC" w14:textId="77777777" w:rsidR="00BB6154" w:rsidRDefault="00BB6154" w:rsidP="00BB6154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3554AC12" w14:textId="246B0DB3" w:rsidR="00BB6154" w:rsidRDefault="0029260A" w:rsidP="00BB6154">
            <w:pPr>
              <w:autoSpaceDE w:val="0"/>
              <w:autoSpaceDN w:val="0"/>
              <w:adjustRightInd w:val="0"/>
              <w:textAlignment w:val="center"/>
              <w:rPr>
                <w:bCs/>
                <w:sz w:val="22"/>
                <w:szCs w:val="22"/>
              </w:rPr>
            </w:pPr>
            <w:r w:rsidRPr="0029260A">
              <w:rPr>
                <w:bCs/>
                <w:sz w:val="22"/>
                <w:szCs w:val="22"/>
              </w:rPr>
              <w:t>Utskottet fortsatte behandlingen av frågan om initiativ om</w:t>
            </w:r>
            <w:r>
              <w:rPr>
                <w:bCs/>
                <w:sz w:val="22"/>
                <w:szCs w:val="22"/>
              </w:rPr>
              <w:t xml:space="preserve"> </w:t>
            </w:r>
            <w:r w:rsidR="008A43D8" w:rsidRPr="008A43D8">
              <w:rPr>
                <w:bCs/>
                <w:sz w:val="22"/>
                <w:szCs w:val="22"/>
              </w:rPr>
              <w:t>användningen av partistöd och anonyma konton på sociala medier</w:t>
            </w:r>
            <w:r w:rsidR="008A43D8">
              <w:rPr>
                <w:bCs/>
                <w:sz w:val="22"/>
                <w:szCs w:val="22"/>
              </w:rPr>
              <w:t>.</w:t>
            </w:r>
          </w:p>
          <w:p w14:paraId="24BE4C54" w14:textId="77777777" w:rsidR="00726792" w:rsidRDefault="00726792" w:rsidP="00BB6154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3382EB63" w14:textId="77777777" w:rsidR="001F5C79" w:rsidRDefault="001F5C79" w:rsidP="001F5C79">
            <w:pPr>
              <w:autoSpaceDE w:val="0"/>
              <w:autoSpaceDN w:val="0"/>
              <w:adjustRightInd w:val="0"/>
              <w:textAlignment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Frågan bordlades.</w:t>
            </w:r>
          </w:p>
          <w:p w14:paraId="00E36A92" w14:textId="5F9E56DC" w:rsidR="001F5C79" w:rsidRPr="00BB6154" w:rsidRDefault="001F5C79" w:rsidP="00BB6154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</w:tc>
      </w:tr>
      <w:tr w:rsidR="00BB6154" w:rsidRPr="00885264" w14:paraId="638BBF78" w14:textId="77777777" w:rsidTr="00885264">
        <w:tc>
          <w:tcPr>
            <w:tcW w:w="567" w:type="dxa"/>
          </w:tcPr>
          <w:p w14:paraId="18AA8EAB" w14:textId="0BAD6C9A" w:rsidR="00BB6154" w:rsidRDefault="001A734E" w:rsidP="0096348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5D7364">
              <w:rPr>
                <w:b/>
                <w:snapToGrid w:val="0"/>
                <w:sz w:val="22"/>
                <w:szCs w:val="22"/>
              </w:rPr>
              <w:t>14</w:t>
            </w:r>
          </w:p>
        </w:tc>
        <w:tc>
          <w:tcPr>
            <w:tcW w:w="6946" w:type="dxa"/>
            <w:gridSpan w:val="2"/>
          </w:tcPr>
          <w:p w14:paraId="1F94C02B" w14:textId="77777777" w:rsidR="00BB6154" w:rsidRPr="00BB6154" w:rsidRDefault="00BB6154" w:rsidP="00BB6154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  <w:sz w:val="22"/>
                <w:szCs w:val="22"/>
              </w:rPr>
            </w:pPr>
            <w:r w:rsidRPr="00BB6154">
              <w:rPr>
                <w:b/>
                <w:bCs/>
                <w:sz w:val="22"/>
                <w:szCs w:val="22"/>
              </w:rPr>
              <w:t>Bemyndigande att efterhöra regeringens bedömning i subsidiaritetsärenden</w:t>
            </w:r>
          </w:p>
          <w:p w14:paraId="53D543AC" w14:textId="77777777" w:rsidR="00BB6154" w:rsidRDefault="00BB6154" w:rsidP="00BB6154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6244C743" w14:textId="3BEE85A7" w:rsidR="00BB6154" w:rsidRDefault="001A734E" w:rsidP="00BB6154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1A734E">
              <w:rPr>
                <w:sz w:val="22"/>
                <w:szCs w:val="22"/>
              </w:rPr>
              <w:t>Utskottet beslut</w:t>
            </w:r>
            <w:r>
              <w:rPr>
                <w:sz w:val="22"/>
                <w:szCs w:val="22"/>
              </w:rPr>
              <w:t>ade</w:t>
            </w:r>
            <w:r w:rsidRPr="001A734E">
              <w:rPr>
                <w:sz w:val="22"/>
                <w:szCs w:val="22"/>
              </w:rPr>
              <w:t xml:space="preserve"> att presidiet, i förekommande fall under sommaruppehållet 2026, får efterhöra regeringens bedömning av tillämpningen av subsidiaritetsprincipen i utkast till lagstiftningsakter i enlighet med 10 kap. 10 § andra stycket riksdagsordningen.</w:t>
            </w:r>
          </w:p>
          <w:p w14:paraId="622FEC5E" w14:textId="52461166" w:rsidR="001A734E" w:rsidRPr="00EE502B" w:rsidRDefault="001A734E" w:rsidP="001A734E">
            <w:pPr>
              <w:autoSpaceDE w:val="0"/>
              <w:autoSpaceDN w:val="0"/>
              <w:adjustRightInd w:val="0"/>
              <w:textAlignment w:val="center"/>
              <w:rPr>
                <w:bCs/>
                <w:sz w:val="22"/>
                <w:szCs w:val="22"/>
              </w:rPr>
            </w:pPr>
          </w:p>
        </w:tc>
      </w:tr>
      <w:tr w:rsidR="00885264" w:rsidRPr="00885264" w14:paraId="24CE5D1B" w14:textId="77777777" w:rsidTr="00885264">
        <w:tc>
          <w:tcPr>
            <w:tcW w:w="567" w:type="dxa"/>
          </w:tcPr>
          <w:p w14:paraId="28C0D72E" w14:textId="0E723913" w:rsidR="00885264" w:rsidRPr="00885264" w:rsidRDefault="00885264" w:rsidP="0096348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lastRenderedPageBreak/>
              <w:t xml:space="preserve">§ </w:t>
            </w:r>
            <w:r w:rsidR="005D7364">
              <w:rPr>
                <w:b/>
                <w:snapToGrid w:val="0"/>
                <w:sz w:val="22"/>
                <w:szCs w:val="22"/>
              </w:rPr>
              <w:t>15</w:t>
            </w:r>
          </w:p>
        </w:tc>
        <w:tc>
          <w:tcPr>
            <w:tcW w:w="6946" w:type="dxa"/>
            <w:gridSpan w:val="2"/>
          </w:tcPr>
          <w:p w14:paraId="1BD69F84" w14:textId="77777777" w:rsidR="00885264" w:rsidRPr="007019F6" w:rsidRDefault="00885264" w:rsidP="00885264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  <w:sz w:val="22"/>
                <w:szCs w:val="22"/>
              </w:rPr>
            </w:pPr>
            <w:r w:rsidRPr="007019F6">
              <w:rPr>
                <w:b/>
                <w:bCs/>
                <w:sz w:val="22"/>
                <w:szCs w:val="22"/>
              </w:rPr>
              <w:t>Granskning av regeringen</w:t>
            </w:r>
          </w:p>
          <w:p w14:paraId="13B2421A" w14:textId="77777777" w:rsidR="00885264" w:rsidRPr="007019F6" w:rsidRDefault="00885264" w:rsidP="00885264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389EAD4C" w14:textId="5B2C4AED" w:rsidR="00885264" w:rsidRPr="007019F6" w:rsidRDefault="00885264" w:rsidP="00885264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7019F6">
              <w:rPr>
                <w:sz w:val="22"/>
                <w:szCs w:val="22"/>
              </w:rPr>
              <w:t>Se särskilt protokoll 202</w:t>
            </w:r>
            <w:r w:rsidR="00E91FBA" w:rsidRPr="007019F6">
              <w:rPr>
                <w:sz w:val="22"/>
                <w:szCs w:val="22"/>
              </w:rPr>
              <w:t>5</w:t>
            </w:r>
            <w:r w:rsidRPr="007019F6">
              <w:rPr>
                <w:sz w:val="22"/>
                <w:szCs w:val="22"/>
              </w:rPr>
              <w:t>/2</w:t>
            </w:r>
            <w:r w:rsidR="00E91FBA" w:rsidRPr="007019F6">
              <w:rPr>
                <w:sz w:val="22"/>
                <w:szCs w:val="22"/>
              </w:rPr>
              <w:t>6</w:t>
            </w:r>
            <w:r w:rsidRPr="007019F6">
              <w:rPr>
                <w:sz w:val="22"/>
                <w:szCs w:val="22"/>
              </w:rPr>
              <w:t>:</w:t>
            </w:r>
            <w:r w:rsidR="00D94F8D" w:rsidRPr="007019F6">
              <w:rPr>
                <w:sz w:val="22"/>
                <w:szCs w:val="22"/>
              </w:rPr>
              <w:t>5</w:t>
            </w:r>
            <w:r w:rsidR="00301F27">
              <w:rPr>
                <w:sz w:val="22"/>
                <w:szCs w:val="22"/>
              </w:rPr>
              <w:t>6</w:t>
            </w:r>
            <w:r w:rsidRPr="007019F6">
              <w:rPr>
                <w:sz w:val="22"/>
                <w:szCs w:val="22"/>
              </w:rPr>
              <w:t>.</w:t>
            </w:r>
          </w:p>
          <w:p w14:paraId="090BCD44" w14:textId="77777777" w:rsidR="00885264" w:rsidRPr="007019F6" w:rsidRDefault="00885264" w:rsidP="00885264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  <w:sz w:val="22"/>
                <w:szCs w:val="22"/>
              </w:rPr>
            </w:pPr>
          </w:p>
        </w:tc>
      </w:tr>
      <w:tr w:rsidR="0096348C" w:rsidRPr="007019F6" w14:paraId="112CF308" w14:textId="77777777" w:rsidTr="00885264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112CF303" w14:textId="4429D033" w:rsidR="0096348C" w:rsidRPr="00B37E56" w:rsidRDefault="0096348C" w:rsidP="0096348C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37E56">
              <w:rPr>
                <w:sz w:val="22"/>
                <w:szCs w:val="22"/>
              </w:rPr>
              <w:t>Justera</w:t>
            </w:r>
            <w:r w:rsidR="00B37E56" w:rsidRPr="00B37E56">
              <w:rPr>
                <w:sz w:val="22"/>
                <w:szCs w:val="22"/>
              </w:rPr>
              <w:t>t 2026-06-16</w:t>
            </w:r>
            <w:r w:rsidR="00E91FBA" w:rsidRPr="00B37E56">
              <w:rPr>
                <w:sz w:val="22"/>
                <w:szCs w:val="22"/>
              </w:rPr>
              <w:t xml:space="preserve"> </w:t>
            </w:r>
          </w:p>
          <w:p w14:paraId="55AEDB8F" w14:textId="0BE2270C" w:rsidR="00D84638" w:rsidRPr="00B37E56" w:rsidRDefault="00A84185" w:rsidP="0096348C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B37E56">
              <w:rPr>
                <w:bCs/>
                <w:sz w:val="22"/>
                <w:szCs w:val="22"/>
              </w:rPr>
              <w:t>Jennie Nilsson</w:t>
            </w:r>
          </w:p>
          <w:p w14:paraId="112CF307" w14:textId="625799A9" w:rsidR="00D84638" w:rsidRPr="00B37E56" w:rsidRDefault="00D84638" w:rsidP="0096348C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</w:tc>
      </w:tr>
    </w:tbl>
    <w:p w14:paraId="112CF30C" w14:textId="77777777" w:rsidR="0096348C" w:rsidRPr="00B37E56" w:rsidRDefault="0096348C" w:rsidP="0096348C">
      <w:pPr>
        <w:tabs>
          <w:tab w:val="left" w:pos="1701"/>
        </w:tabs>
        <w:rPr>
          <w:sz w:val="22"/>
          <w:szCs w:val="22"/>
        </w:rPr>
      </w:pPr>
      <w:r w:rsidRPr="00B37E56"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67"/>
        <w:gridCol w:w="89"/>
        <w:gridCol w:w="356"/>
        <w:gridCol w:w="356"/>
        <w:gridCol w:w="356"/>
        <w:gridCol w:w="356"/>
      </w:tblGrid>
      <w:tr w:rsidR="00AE77AB" w14:paraId="2E96267C" w14:textId="77777777" w:rsidTr="005C7A9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879D80" w14:textId="77777777" w:rsidR="00AE77AB" w:rsidRDefault="00AE77AB" w:rsidP="005C7A98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2EB207E6" w14:textId="77777777" w:rsidR="00AE77AB" w:rsidRDefault="00AE77AB" w:rsidP="005C7A98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EE5D892" w14:textId="04D44056" w:rsidR="00AE77AB" w:rsidRDefault="00AE77AB" w:rsidP="005C7A98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 xml:space="preserve">(Kompletteringsval </w:t>
            </w:r>
            <w:r w:rsidRPr="004369B7">
              <w:rPr>
                <w:sz w:val="20"/>
              </w:rPr>
              <w:t>202</w:t>
            </w:r>
            <w:r>
              <w:rPr>
                <w:sz w:val="20"/>
              </w:rPr>
              <w:t>6</w:t>
            </w:r>
            <w:r w:rsidRPr="004369B7">
              <w:rPr>
                <w:sz w:val="20"/>
              </w:rPr>
              <w:t>-</w:t>
            </w:r>
            <w:r>
              <w:rPr>
                <w:sz w:val="20"/>
              </w:rPr>
              <w:t>0</w:t>
            </w:r>
            <w:r w:rsidR="00270071">
              <w:rPr>
                <w:sz w:val="20"/>
              </w:rPr>
              <w:t>6</w:t>
            </w:r>
            <w:r w:rsidRPr="004369B7">
              <w:rPr>
                <w:sz w:val="20"/>
              </w:rPr>
              <w:t>-</w:t>
            </w:r>
            <w:r w:rsidR="00270071">
              <w:rPr>
                <w:sz w:val="20"/>
              </w:rPr>
              <w:t>03</w:t>
            </w:r>
            <w:r>
              <w:rPr>
                <w:sz w:val="20"/>
              </w:rPr>
              <w:t>)</w:t>
            </w:r>
          </w:p>
        </w:tc>
        <w:tc>
          <w:tcPr>
            <w:tcW w:w="4183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52B246F5" w14:textId="77777777" w:rsidR="00AE77AB" w:rsidRDefault="00AE77AB" w:rsidP="005C7A98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51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C5910D4" w14:textId="77777777" w:rsidR="00AE77AB" w:rsidRPr="002257F8" w:rsidRDefault="00AE77AB" w:rsidP="005C7A98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6205FC">
              <w:rPr>
                <w:b/>
                <w:sz w:val="22"/>
                <w:szCs w:val="22"/>
              </w:rPr>
              <w:t>Bilaga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14:paraId="1FE7571B" w14:textId="77777777" w:rsidR="00AE77AB" w:rsidRPr="00D82D29" w:rsidRDefault="00AE77AB" w:rsidP="005C7A98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protokoll </w:t>
            </w:r>
          </w:p>
          <w:p w14:paraId="0905623B" w14:textId="27CE100D" w:rsidR="00AE77AB" w:rsidRDefault="00AE77AB" w:rsidP="005C7A98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>
              <w:rPr>
                <w:sz w:val="20"/>
              </w:rPr>
              <w:t>5</w:t>
            </w:r>
            <w:r w:rsidRPr="00D82D29">
              <w:rPr>
                <w:sz w:val="20"/>
              </w:rPr>
              <w:t>/2</w:t>
            </w:r>
            <w:r>
              <w:rPr>
                <w:sz w:val="20"/>
              </w:rPr>
              <w:t>6:</w:t>
            </w:r>
            <w:r w:rsidR="00BB6154">
              <w:rPr>
                <w:sz w:val="20"/>
              </w:rPr>
              <w:t>57</w:t>
            </w:r>
          </w:p>
        </w:tc>
      </w:tr>
      <w:tr w:rsidR="00AE77AB" w14:paraId="346E46C1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F2D9A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53C84" w14:textId="53CCD153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proofErr w:type="gramStart"/>
            <w:r>
              <w:rPr>
                <w:sz w:val="20"/>
              </w:rPr>
              <w:t>1-</w:t>
            </w:r>
            <w:r w:rsidR="006924A3">
              <w:rPr>
                <w:sz w:val="20"/>
              </w:rPr>
              <w:t>6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F9069" w14:textId="4533B9CE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proofErr w:type="gramStart"/>
            <w:r w:rsidR="006924A3">
              <w:rPr>
                <w:sz w:val="20"/>
              </w:rPr>
              <w:t>7-</w:t>
            </w:r>
            <w:r w:rsidR="008A43D8">
              <w:rPr>
                <w:sz w:val="20"/>
              </w:rPr>
              <w:t>15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3DAAC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8B9BF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AB63F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E4B0D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22C74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04C5D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AE77AB" w14:paraId="4920B19E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D3215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70C8B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92430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E0A4C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DDCAE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7B53C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09736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5D959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FDFEE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E9AEE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A84C3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400AF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B1D3B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D2A63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FFC85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74B04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5A3FA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3A4F03" w14:paraId="103A3144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AE7B9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73DC0">
              <w:rPr>
                <w:bCs/>
                <w:snapToGrid w:val="0"/>
                <w:sz w:val="22"/>
                <w:szCs w:val="22"/>
              </w:rPr>
              <w:t xml:space="preserve">Jennie Nilsson </w:t>
            </w:r>
            <w:r w:rsidRPr="00C7765A">
              <w:rPr>
                <w:bCs/>
                <w:iCs/>
                <w:sz w:val="22"/>
                <w:szCs w:val="22"/>
              </w:rPr>
              <w:t>(S)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A13F03">
              <w:rPr>
                <w:bCs/>
                <w:i/>
                <w:sz w:val="22"/>
                <w:szCs w:val="22"/>
              </w:rPr>
              <w:t>ordf</w:t>
            </w:r>
            <w:r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85836" w14:textId="58B3F548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CC558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B7D84" w14:textId="0D8006BD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AF270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3A972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876DF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5179D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7AA44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BD070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83B72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D4753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61CDD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DF85D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DFCD4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8F9FF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BB98E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A4F03" w:rsidRPr="00D94F8D" w14:paraId="44091764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0A56B" w14:textId="77777777" w:rsidR="003A4F03" w:rsidRPr="002E24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  <w:lang w:val="en-GB"/>
              </w:rPr>
            </w:pPr>
            <w:r w:rsidRPr="002E2403">
              <w:rPr>
                <w:bCs/>
                <w:iCs/>
                <w:sz w:val="22"/>
                <w:szCs w:val="22"/>
                <w:lang w:val="en-GB"/>
              </w:rPr>
              <w:t>Mats Green</w:t>
            </w:r>
            <w:r w:rsidRPr="007679EC"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Pr="00C7765A">
              <w:rPr>
                <w:bCs/>
                <w:iCs/>
                <w:sz w:val="22"/>
                <w:szCs w:val="22"/>
                <w:lang w:val="de-DE"/>
              </w:rPr>
              <w:t>(M)</w:t>
            </w:r>
            <w:r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Pr="004369B7">
              <w:rPr>
                <w:bCs/>
                <w:i/>
                <w:sz w:val="22"/>
                <w:szCs w:val="22"/>
                <w:lang w:val="de-DE"/>
              </w:rPr>
              <w:t xml:space="preserve">v. </w:t>
            </w:r>
            <w:proofErr w:type="spellStart"/>
            <w:r w:rsidRPr="004369B7">
              <w:rPr>
                <w:bCs/>
                <w:i/>
                <w:sz w:val="22"/>
                <w:szCs w:val="22"/>
                <w:lang w:val="de-DE"/>
              </w:rPr>
              <w:t>ordf</w:t>
            </w:r>
            <w:proofErr w:type="spellEnd"/>
            <w:r w:rsidRPr="004369B7">
              <w:rPr>
                <w:bCs/>
                <w:i/>
                <w:sz w:val="22"/>
                <w:szCs w:val="22"/>
                <w:lang w:val="de-DE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6B7B1" w14:textId="0AD5BD47" w:rsidR="003A4F03" w:rsidRPr="00551092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1AF29" w14:textId="77777777" w:rsidR="003A4F03" w:rsidRPr="00551092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971AA" w14:textId="038F3E7B" w:rsidR="003A4F03" w:rsidRPr="00551092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A6252" w14:textId="77777777" w:rsidR="003A4F03" w:rsidRPr="00551092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ABC47" w14:textId="77777777" w:rsidR="003A4F03" w:rsidRPr="00551092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5DD7C" w14:textId="77777777" w:rsidR="003A4F03" w:rsidRPr="00551092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EDB40" w14:textId="77777777" w:rsidR="003A4F03" w:rsidRPr="00551092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E142C" w14:textId="77777777" w:rsidR="003A4F03" w:rsidRPr="00551092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8A15F" w14:textId="77777777" w:rsidR="003A4F03" w:rsidRPr="00551092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374A2" w14:textId="77777777" w:rsidR="003A4F03" w:rsidRPr="00551092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E2A64" w14:textId="77777777" w:rsidR="003A4F03" w:rsidRPr="00551092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D195E" w14:textId="77777777" w:rsidR="003A4F03" w:rsidRPr="00551092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2F939" w14:textId="77777777" w:rsidR="003A4F03" w:rsidRPr="00551092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FE3E2" w14:textId="77777777" w:rsidR="003A4F03" w:rsidRPr="00551092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64FAE" w14:textId="77777777" w:rsidR="003A4F03" w:rsidRPr="00551092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BCCB6" w14:textId="77777777" w:rsidR="003A4F03" w:rsidRPr="00551092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</w:tr>
      <w:tr w:rsidR="003A4F03" w14:paraId="4ACB2627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336CA" w14:textId="3DF0ED72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bCs/>
                <w:snapToGrid w:val="0"/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9A698" w14:textId="5ED210B8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8EC6F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348A6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6D88E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87AC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77AEB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3745F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422AD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3093C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61A17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3AF49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84F93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17BE3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AAA39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1492A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09EDC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A4F03" w14:paraId="679AD94F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383E7" w14:textId="77777777" w:rsidR="003A4F03" w:rsidRPr="00BA0AA9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06BCE">
              <w:rPr>
                <w:bCs/>
                <w:iCs/>
                <w:sz w:val="22"/>
                <w:szCs w:val="22"/>
                <w:lang w:val="en-US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817AC" w14:textId="38C260AA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10AE9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C55EC" w14:textId="295CA28B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9314D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52678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1BF14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C5B47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673C2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39F76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93E5E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A8771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AFE73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05A1E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10A8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1DC1E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631A2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A4F03" w14:paraId="267E5200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F9426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35796" w14:textId="5F892852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3F0E8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DBED6" w14:textId="7C91F20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EE751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E484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790D8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C6FBA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73ACB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739E9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59A60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04319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AD0FA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FD7D2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75453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E777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EAF0C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A4F03" w14:paraId="398AABF1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CA08B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7C679" w14:textId="59132F6F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5B87E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39DE0" w14:textId="2CB0D444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C9C60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7EE69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1FC52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9CF40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08EA9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DBD04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91135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CE0F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EEAF2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8030F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A1252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D8C4A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BA4B6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A4F03" w14:paraId="1C5CEF39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2FD84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F338B">
              <w:rPr>
                <w:snapToGrid w:val="0"/>
                <w:sz w:val="22"/>
                <w:szCs w:val="22"/>
              </w:rPr>
              <w:t>Oskar Svärd</w:t>
            </w:r>
            <w:r w:rsidRPr="00B652BE">
              <w:rPr>
                <w:snapToGrid w:val="0"/>
                <w:sz w:val="22"/>
                <w:szCs w:val="22"/>
              </w:rPr>
              <w:t xml:space="preserve"> </w:t>
            </w:r>
            <w:r w:rsidRPr="000B7379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476EF" w14:textId="500FA6C4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3A1B1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EC83D" w14:textId="16CC0D32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483D5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25AA5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C44BB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59D24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A346F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A75AB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0F7D0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FC678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DD69C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F29E3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6D631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3B86C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6B790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A4F03" w14:paraId="14351A09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2245E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9E8A3" w14:textId="037D8732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EA1CA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17D6E" w14:textId="2D22FE7F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59D89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94991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80D60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60394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4073B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61A54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CF5B0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A2D5E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B2D1D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E93B1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4C532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DC51D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BAFB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A4F03" w14:paraId="20A9DAE9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47F7E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EC0254">
              <w:rPr>
                <w:snapToGrid w:val="0"/>
                <w:sz w:val="22"/>
                <w:szCs w:val="22"/>
                <w:lang w:val="en-GB"/>
              </w:rPr>
              <w:t>Mauricio Rojas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BF5C3" w14:textId="01B8426A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036BF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10F70" w14:textId="328A24FB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9EB31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096C9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56AA5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91CAC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DDF82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43CB7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A250D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C4521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4E1EC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BF9E5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E93E4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C7988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F18DE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A4F03" w14:paraId="4834D097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FF1D7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Amalia Rud </w:t>
            </w:r>
            <w:r w:rsidRPr="00F85F36">
              <w:rPr>
                <w:snapToGrid w:val="0"/>
                <w:sz w:val="22"/>
                <w:szCs w:val="22"/>
                <w:lang w:val="en-GB"/>
              </w:rPr>
              <w:t xml:space="preserve">Stenlöf 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>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D8CBD" w14:textId="7746C16B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CFB03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67F73" w14:textId="78B978A9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4450F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A019B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C50C8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3DF59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C393D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CC62E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BB7A3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0DBC1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5866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B205D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6B6D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6EDB2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988E1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A4F03" w14:paraId="3D74A95C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31B2E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652BE">
              <w:rPr>
                <w:snapToGrid w:val="0"/>
                <w:sz w:val="22"/>
                <w:szCs w:val="22"/>
              </w:rPr>
              <w:t>Ulrik Nilsson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683E3" w14:textId="70770C4C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E5C94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26DB0" w14:textId="7E56F688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6BD33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51336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ED59C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59717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229E5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DF62D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A2133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856F3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C95AC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6C8D1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2D1E4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AFB1C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02E7F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A4F03" w14:paraId="76C93868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20590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C48AA" w14:textId="221FA524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C9C6B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9759C" w14:textId="693CCB72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1B91D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76666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0413A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336AB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52DD7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C6459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2A2F7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2C881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2D07C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4F3CC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9AF48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60C4A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23007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A4F03" w14:paraId="317F0E8F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5F302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0B7379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845B4" w14:textId="330F0E5A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6EA27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192E3" w14:textId="5C55C0FC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CFB90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B88C6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AD604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1393C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D8E36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5782B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FFF8F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BE731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11F44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92CBA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597D0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DE1E7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01E80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A4F03" w14:paraId="1F167824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E59BD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Muharrem Demirok</w:t>
            </w:r>
            <w:r w:rsidRPr="000B7379">
              <w:rPr>
                <w:snapToGrid w:val="0"/>
                <w:sz w:val="22"/>
                <w:szCs w:val="22"/>
              </w:rPr>
              <w:t xml:space="preserve">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5A70A" w14:textId="63A655FB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5FC60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FF598" w14:textId="60D964F4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DB8D7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8C3CE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C9C6A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95B89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9661E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F7473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33AD1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43200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F0E2E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FCEEF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26098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082C8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60B25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A4F03" w14:paraId="41F0E70D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BAD8F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Susanne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E0E6F" w14:textId="7F3D5C5D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C76BD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1643" w14:textId="0F02C394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6EDDD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03C35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2A016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435DF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38999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28766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4592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6D312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C3BFF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6730A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81277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90BD1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70753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A4F03" w14:paraId="29DD4FA8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CA6C7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Riise</w:t>
            </w:r>
            <w:r w:rsidRPr="000B737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6FDF5" w14:textId="700D6859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9556D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F23FF" w14:textId="7815BD8F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4A89B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51A46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DD2B5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95D71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2A347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E8B7E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A6387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8E42C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63350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B8144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AFB9F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3EE82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1D2B6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A4F03" w14:paraId="0947AC8E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5BB12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66F9D" w14:textId="4D69153E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4BE36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21832" w14:textId="75160B03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73CA9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FB08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1415D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5765D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A7EA4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91D8B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F074E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82E50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595AB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9C76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E1E75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31BD6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FB676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A4F03" w14:paraId="59B75F8F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37557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95576" w14:textId="597359FE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054F3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7DA40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C9945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0EBF9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96541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E587E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8037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4786C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CBB25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47AA5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1DDAF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2894B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9F2DD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6E26D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936C8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3A4F03" w14:paraId="798FD308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9E709" w14:textId="77777777" w:rsidR="003A4F03" w:rsidRDefault="003A4F03" w:rsidP="003A4F03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1284D" w14:textId="4DD8F854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3D855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EFDDD" w14:textId="2283571D" w:rsidR="003A4F03" w:rsidRDefault="0041433F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DB79D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9E1F1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DC793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E10F7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DC745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27F59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C7F02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12500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55075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C8213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7107C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02903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201E7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A4F03" w14:paraId="0FAC6A38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FCB20" w14:textId="77777777" w:rsidR="003A4F03" w:rsidRDefault="003A4F03" w:rsidP="003A4F03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04FC9" w14:textId="128184AE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19E99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E1F7C" w14:textId="53D1632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AB1F5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A0303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238FF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15D3C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2C3C6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D823B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A0292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1A5E3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598E9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7D2E6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29A7E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DC4E9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8297C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A4F03" w14:paraId="289F6009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396AC" w14:textId="77777777" w:rsidR="003A4F03" w:rsidRDefault="003A4F03" w:rsidP="003A4F03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82465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8FD59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C2430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50BA5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C9A59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A2743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13ADC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BFE24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15411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2D15D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6B7AD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127FC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7DAF8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82F90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58E7E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82FD1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A4F03" w14:paraId="7E0DA1F3" w14:textId="77777777" w:rsidTr="005C7A98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3FD75" w14:textId="77777777" w:rsidR="003A4F03" w:rsidRDefault="003A4F03" w:rsidP="003A4F03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F3038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9AF75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CF08B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50AEA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0AE1D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7915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5FFB6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F9DDE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822B2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7D75D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DD64F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39880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E2D76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2BBDE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E0FBC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E8DAA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A4F03" w14:paraId="6636F712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AD665" w14:textId="77777777" w:rsidR="003A4F03" w:rsidRDefault="003A4F03" w:rsidP="003A4F03">
            <w:pPr>
              <w:rPr>
                <w:sz w:val="22"/>
                <w:szCs w:val="22"/>
                <w:lang w:val="en-US"/>
              </w:rPr>
            </w:pPr>
            <w:r w:rsidRPr="00F149E3">
              <w:rPr>
                <w:snapToGrid w:val="0"/>
                <w:sz w:val="22"/>
                <w:szCs w:val="22"/>
                <w:lang w:val="en-GB"/>
              </w:rPr>
              <w:t xml:space="preserve">Martin Westmont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FC8EA" w14:textId="5BD1431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BAC53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EB49D" w14:textId="22D5B04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390F2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C90AB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6DA99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CD767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0709F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D544F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83EA8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87259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78677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E5DAA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C4C2C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33947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95E64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A4F03" w14:paraId="5A8CEF40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15816" w14:textId="77777777" w:rsidR="003A4F03" w:rsidRDefault="003A4F03" w:rsidP="003A4F03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 xml:space="preserve">Ingela Nylund </w:t>
            </w:r>
            <w:proofErr w:type="spellStart"/>
            <w:r w:rsidRPr="005C63C9">
              <w:rPr>
                <w:snapToGrid w:val="0"/>
                <w:sz w:val="22"/>
                <w:szCs w:val="22"/>
              </w:rPr>
              <w:t>Watz</w:t>
            </w:r>
            <w:proofErr w:type="spellEnd"/>
            <w:r w:rsidRPr="005C63C9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D2912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D72A7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445B7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3372C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88DF1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A333D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C7917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E173C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E3544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E1B5D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C9853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C8451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CDAF0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7F5EB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1EBD9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1B581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A4F03" w14:paraId="38F33AD5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35ED6" w14:textId="77777777" w:rsidR="003A4F03" w:rsidRDefault="003A4F03" w:rsidP="003A4F03">
            <w:pPr>
              <w:rPr>
                <w:sz w:val="22"/>
                <w:szCs w:val="22"/>
              </w:rPr>
            </w:pPr>
            <w:r w:rsidRPr="00AF338B">
              <w:rPr>
                <w:snapToGrid w:val="0"/>
                <w:sz w:val="22"/>
                <w:szCs w:val="22"/>
              </w:rPr>
              <w:t xml:space="preserve">Camilla </w:t>
            </w:r>
            <w:proofErr w:type="spellStart"/>
            <w:r w:rsidRPr="00AF338B">
              <w:rPr>
                <w:snapToGrid w:val="0"/>
                <w:sz w:val="22"/>
                <w:szCs w:val="22"/>
              </w:rPr>
              <w:t>Brunsberg</w:t>
            </w:r>
            <w:proofErr w:type="spellEnd"/>
            <w:r w:rsidRPr="005C63C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A29DC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4A8FA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3404F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6E71A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C801A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B2D01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A44C0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C34DE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50E8E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C1244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5626B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D60AF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31428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939BF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90790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3FB7A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A4F03" w14:paraId="4C2034C6" w14:textId="77777777" w:rsidTr="005C7A98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4CA1A" w14:textId="77777777" w:rsidR="003A4F03" w:rsidRDefault="003A4F03" w:rsidP="003A4F03">
            <w:pPr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GB"/>
              </w:rPr>
              <w:t>Laila Naraghi (S)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A47A6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B7CFB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65C35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C51D8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C9738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231AF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8E79B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A07C4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8B79A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88123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EEEA9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A628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1216D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C24B7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983AE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D8626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A4F03" w14:paraId="60750714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56906" w14:textId="77777777" w:rsidR="003A4F03" w:rsidRDefault="003A4F03" w:rsidP="003A4F03">
            <w:pPr>
              <w:rPr>
                <w:sz w:val="22"/>
                <w:szCs w:val="22"/>
              </w:rPr>
            </w:pPr>
            <w:r w:rsidRPr="00AF2EF5">
              <w:rPr>
                <w:snapToGrid w:val="0"/>
                <w:sz w:val="22"/>
                <w:szCs w:val="22"/>
                <w:lang w:val="en-GB"/>
              </w:rPr>
              <w:t xml:space="preserve">Leonid </w:t>
            </w:r>
            <w:proofErr w:type="spellStart"/>
            <w:r w:rsidRPr="00AF2EF5">
              <w:rPr>
                <w:snapToGrid w:val="0"/>
                <w:sz w:val="22"/>
                <w:szCs w:val="22"/>
                <w:lang w:val="en-GB"/>
              </w:rPr>
              <w:t>Yurkovskiy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ABD89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5E6A4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E126C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581D7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2EF51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3EAF1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8E469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F6736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75F01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481C8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39605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F18C7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677C3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D5C23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4A4EC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7D577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A4F03" w14:paraId="3D78978F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D63BC" w14:textId="77777777" w:rsidR="003A4F03" w:rsidRDefault="003A4F03" w:rsidP="003A4F03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7D221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039F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8B71E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5B0E6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02778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6FE1D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F5802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0046B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63F7C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E3DE2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8C5AC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3FE4C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F86E5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6DE81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2B023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C0E2D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A4F03" w14:paraId="65FD5908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B202A" w14:textId="77777777" w:rsidR="003A4F03" w:rsidRDefault="003A4F03" w:rsidP="003A4F03">
            <w:pPr>
              <w:rPr>
                <w:sz w:val="22"/>
                <w:szCs w:val="22"/>
              </w:rPr>
            </w:pPr>
            <w:r w:rsidRPr="00A374A6">
              <w:rPr>
                <w:snapToGrid w:val="0"/>
                <w:sz w:val="22"/>
                <w:szCs w:val="22"/>
              </w:rPr>
              <w:t>Cecilia Gustafsson </w:t>
            </w:r>
            <w:r w:rsidRPr="004430D0">
              <w:rPr>
                <w:snapToGrid w:val="0"/>
                <w:sz w:val="22"/>
                <w:szCs w:val="22"/>
                <w:lang w:val="fi-FI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DD596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7854D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1C273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D952A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02880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E91D6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DA8B2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D61FF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5495A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BFA1C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6B3AD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7D3D5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66000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DE718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70BD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CE797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A4F03" w14:paraId="79531260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D6531" w14:textId="77777777" w:rsidR="003A4F03" w:rsidRDefault="003A4F03" w:rsidP="003A4F03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FE81D" w14:textId="2732FF50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855CF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0C5A9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BA79A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9BC86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24B01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4359D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9901F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A9EB2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6FDAA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E24EB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B341F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B608D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3F284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B7E02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DD437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A4F03" w14:paraId="39DE53F8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4E943" w14:textId="77777777" w:rsidR="003A4F03" w:rsidRDefault="003A4F03" w:rsidP="003A4F03">
            <w:pPr>
              <w:rPr>
                <w:sz w:val="22"/>
                <w:szCs w:val="22"/>
              </w:rPr>
            </w:pPr>
            <w:r w:rsidRPr="00515597">
              <w:rPr>
                <w:snapToGrid w:val="0"/>
                <w:sz w:val="22"/>
                <w:szCs w:val="22"/>
                <w:lang w:val="en-GB"/>
              </w:rPr>
              <w:t>Camilla Brodin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55089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F5D28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599A4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41C7E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5E79C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343B6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9504C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A2968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364A9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94DD5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BC530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88FFE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8B6AC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4D58E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15FCE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55D04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A4F03" w14:paraId="142CB7A5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8320E" w14:textId="77777777" w:rsidR="003A4F03" w:rsidRDefault="003A4F03" w:rsidP="003A4F03">
            <w:pPr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 xml:space="preserve">Malin Björk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4F835" w14:textId="748180B1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30123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F8D88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570E1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80C60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FB841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C9FB4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7B39A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1F47C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D1535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37C21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DCAB7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6A852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42376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13F41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49534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A4F03" w14:paraId="55265E01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E00EC" w14:textId="77777777" w:rsidR="003A4F03" w:rsidRDefault="003A4F03" w:rsidP="003A4F03">
            <w:pPr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61840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D4A23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1CFFE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534B8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42A78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E1D35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32509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0BF9C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38861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3E0BB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14A90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64DFB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A5D98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547AB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B2E7B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31555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A4F03" w14:paraId="65FB01A8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13D95" w14:textId="77777777" w:rsidR="003A4F03" w:rsidRDefault="003A4F03" w:rsidP="003A4F03">
            <w:pPr>
              <w:rPr>
                <w:sz w:val="22"/>
                <w:szCs w:val="22"/>
              </w:rPr>
            </w:pPr>
            <w:r w:rsidRPr="008C4108">
              <w:rPr>
                <w:snapToGrid w:val="0"/>
                <w:sz w:val="22"/>
                <w:szCs w:val="22"/>
              </w:rPr>
              <w:t>Mats Berglund</w:t>
            </w:r>
            <w:r w:rsidRPr="005C63C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44237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CFD96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959E1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9E646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40DF4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833AA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2DB6C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88FD5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B0CD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57AD3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595AC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B909F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7F2E3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DC11D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6366C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2B29C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A4F03" w14:paraId="486F8594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B74F4" w14:textId="77777777" w:rsidR="003A4F03" w:rsidRDefault="003A4F03" w:rsidP="003A4F03">
            <w:pPr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GB"/>
              </w:rPr>
              <w:t>Malin Danielsson</w:t>
            </w:r>
            <w:r w:rsidRPr="00A760E9">
              <w:rPr>
                <w:snapToGrid w:val="0"/>
                <w:sz w:val="22"/>
                <w:szCs w:val="22"/>
                <w:lang w:val="en-GB"/>
              </w:rPr>
              <w:t xml:space="preserve">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29633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8E909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0D531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F60E4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C520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B2A9F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F1957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BD096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DC3E3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0BA8D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190F4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2E9C2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EA0E6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F8733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27BBC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1845C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A4F03" w14:paraId="5516006A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45588" w14:textId="77777777" w:rsidR="003A4F03" w:rsidRDefault="003A4F03" w:rsidP="003A4F03">
            <w:pPr>
              <w:rPr>
                <w:sz w:val="22"/>
                <w:szCs w:val="22"/>
              </w:rPr>
            </w:pPr>
            <w:r w:rsidRPr="008B3FA1">
              <w:rPr>
                <w:bCs/>
                <w:iCs/>
                <w:sz w:val="22"/>
                <w:szCs w:val="22"/>
                <w:lang w:val="en-US"/>
              </w:rPr>
              <w:t>Matheus</w:t>
            </w:r>
            <w:r>
              <w:rPr>
                <w:bCs/>
                <w:iCs/>
                <w:sz w:val="22"/>
                <w:szCs w:val="22"/>
                <w:lang w:val="en-US"/>
              </w:rPr>
              <w:t xml:space="preserve"> </w:t>
            </w:r>
            <w:r w:rsidRPr="00C7765A">
              <w:rPr>
                <w:bCs/>
                <w:iCs/>
                <w:sz w:val="22"/>
                <w:szCs w:val="22"/>
                <w:lang w:val="en-US"/>
              </w:rPr>
              <w:t>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22949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69822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7162F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AEE00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96989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2B06B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6D842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3184C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D78D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5220E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820CA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EDDF2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54A5B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25CCD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EF2D9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74885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A4F03" w14:paraId="228FD249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AC424" w14:textId="77777777" w:rsidR="003A4F03" w:rsidRDefault="003A4F03" w:rsidP="003A4F03">
            <w:pPr>
              <w:rPr>
                <w:sz w:val="22"/>
                <w:szCs w:val="22"/>
              </w:rPr>
            </w:pPr>
            <w:r w:rsidRPr="002E2403">
              <w:rPr>
                <w:sz w:val="22"/>
                <w:szCs w:val="22"/>
              </w:rPr>
              <w:t>Hanna Gunnarsson</w:t>
            </w:r>
            <w:r w:rsidRPr="0048291E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3668E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22862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4066D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760BD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6DDAB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2CD01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F632C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C7795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47ED8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31E14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5B789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EED8B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BC11E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C6AA7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43879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74F74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A4F03" w14:paraId="4FD012BA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2F664" w14:textId="77777777" w:rsidR="003A4F03" w:rsidRDefault="003A4F03" w:rsidP="003A4F03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312D2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600D8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B474B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AE681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9D009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EB5C5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031DE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5C953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9270D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C1CDF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CA0A8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C1A6E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EE027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A0B1C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9344C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81CA6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A4F03" w14:paraId="4A1D63ED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B3E50" w14:textId="77777777" w:rsidR="003A4F03" w:rsidRDefault="003A4F03" w:rsidP="003A4F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26D9C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DEE6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B069B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9351C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753FB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D91BD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CB30F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E3784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4A078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CC316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4CBE8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F3D80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73683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2FF5A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B0FA4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3C870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A4F03" w14:paraId="076536B5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F62DF" w14:textId="77777777" w:rsidR="003A4F03" w:rsidRDefault="003A4F03" w:rsidP="003A4F03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0F4CD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C5CF9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7AA13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49124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0DDD4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B005B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8418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D48D0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F20F7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06F90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493E4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A94F3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129AF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8FEB5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04151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698EB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A4F03" w14:paraId="499F74B0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06E3B" w14:textId="77777777" w:rsidR="003A4F03" w:rsidRDefault="003A4F03" w:rsidP="003A4F03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1BB48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A7792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A01A4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DD61B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BA85F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700D5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7A754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AE8FE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93EA7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57292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92613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69B57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23CC9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2BF3E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F674C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A83CE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A4F03" w14:paraId="67CB39BA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C71B6" w14:textId="77777777" w:rsidR="003A4F03" w:rsidRDefault="003A4F03" w:rsidP="003A4F03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30A90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92009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EDE6D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B751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06F59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C89C3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DF547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76CF3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B7D0C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8F5E0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D54EA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F53DE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17B10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AE1C3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3E495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513F4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A4F03" w14:paraId="5174F2CD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27659" w14:textId="77777777" w:rsidR="003A4F03" w:rsidRDefault="003A4F03" w:rsidP="003A4F03">
            <w:pPr>
              <w:rPr>
                <w:sz w:val="22"/>
                <w:szCs w:val="22"/>
              </w:rPr>
            </w:pPr>
            <w:r w:rsidRPr="00205CB8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3361C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9ABB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FA124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5DE89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6FC5E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C90BF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9A6C2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F433C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317B5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15C76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4EF50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D9EBE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F87DC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BDC89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856E7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A9B4F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A4F03" w14:paraId="5CDD0ACA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378CB" w14:textId="77777777" w:rsidR="003A4F03" w:rsidRDefault="003A4F03" w:rsidP="003A4F03">
            <w:pPr>
              <w:rPr>
                <w:sz w:val="22"/>
                <w:szCs w:val="22"/>
              </w:rPr>
            </w:pPr>
            <w:r w:rsidRPr="004573E5">
              <w:rPr>
                <w:sz w:val="22"/>
                <w:szCs w:val="22"/>
              </w:rPr>
              <w:t>Annika Hirvonen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DC0D0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AC6D3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A6FA1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971AB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A8277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BE4CD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55095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1423C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6FD65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3E070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5ECE0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0C16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5A978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335A3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D8E45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7E806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A4F03" w14:paraId="4A079D9D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3D4B4" w14:textId="77777777" w:rsidR="003A4F03" w:rsidRDefault="003A4F03" w:rsidP="003A4F03">
            <w:pPr>
              <w:rPr>
                <w:sz w:val="22"/>
                <w:szCs w:val="22"/>
              </w:rPr>
            </w:pPr>
            <w:r w:rsidRPr="00747A81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3D7C0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8E334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0FE82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0990B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C1057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BAF2C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C1575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0079D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0F145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4B8BC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FE7E0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F6594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89325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1A4A4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61C3F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64952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A4F03" w14:paraId="1A2EE392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66D2C" w14:textId="77777777" w:rsidR="003A4F03" w:rsidRDefault="003A4F03" w:rsidP="003A4F03">
            <w:pPr>
              <w:rPr>
                <w:sz w:val="22"/>
                <w:szCs w:val="22"/>
              </w:rPr>
            </w:pPr>
            <w:r w:rsidRPr="002E2403">
              <w:rPr>
                <w:bCs/>
                <w:snapToGrid w:val="0"/>
                <w:sz w:val="22"/>
                <w:szCs w:val="22"/>
              </w:rPr>
              <w:t>Andreas Lennkvist Manriquez </w:t>
            </w:r>
            <w:r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7025B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240F0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215E5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EE2CE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FF943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A6611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A7524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CAD30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CCC60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952B8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7407F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2384D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6DEF4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40F95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691E9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855C4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A4F03" w14:paraId="0B610F9D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D27B1" w14:textId="77777777" w:rsidR="003A4F03" w:rsidRDefault="003A4F03" w:rsidP="003A4F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Victoria </w:t>
            </w:r>
            <w:proofErr w:type="spellStart"/>
            <w:r>
              <w:rPr>
                <w:sz w:val="22"/>
                <w:szCs w:val="22"/>
              </w:rPr>
              <w:t>Tiblom</w:t>
            </w:r>
            <w:proofErr w:type="spellEnd"/>
            <w:r w:rsidRPr="00D85063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86800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A9267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F616A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92435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ED31B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58216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C4036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836A1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47E40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C4D31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A38E0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4CEAE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9B2DE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B754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8F2B3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3870E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A4F03" w14:paraId="5ACA38A5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0A053" w14:textId="77777777" w:rsidR="003A4F03" w:rsidRPr="004C4C1D" w:rsidRDefault="003A4F03" w:rsidP="003A4F03">
            <w:pPr>
              <w:rPr>
                <w:sz w:val="22"/>
                <w:szCs w:val="22"/>
              </w:rPr>
            </w:pPr>
            <w:r w:rsidRPr="00D866D5">
              <w:rPr>
                <w:sz w:val="22"/>
                <w:szCs w:val="22"/>
              </w:rPr>
              <w:t xml:space="preserve">Matilda </w:t>
            </w:r>
            <w:proofErr w:type="spellStart"/>
            <w:r w:rsidRPr="00D866D5">
              <w:rPr>
                <w:sz w:val="22"/>
                <w:szCs w:val="22"/>
              </w:rPr>
              <w:t>Ernkrans</w:t>
            </w:r>
            <w:proofErr w:type="spellEnd"/>
            <w:r w:rsidRPr="00D866D5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36307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AB2F9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0D378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D9AB5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4CBD3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C2EB9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95D94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7BF99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E1957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EE064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34899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5017A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694BE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4F466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0A972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163B1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A4F03" w14:paraId="36E17988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BE663" w14:textId="77777777" w:rsidR="003A4F03" w:rsidRPr="00D866D5" w:rsidRDefault="003A4F03" w:rsidP="003A4F03">
            <w:pPr>
              <w:rPr>
                <w:sz w:val="22"/>
                <w:szCs w:val="22"/>
              </w:rPr>
            </w:pPr>
            <w:r w:rsidRPr="00F05A9D">
              <w:rPr>
                <w:sz w:val="22"/>
                <w:szCs w:val="22"/>
              </w:rPr>
              <w:t>Lena Malm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232A3" w14:textId="4EDE702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D8CC6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E87E7" w14:textId="4D450CC2" w:rsidR="003A4F03" w:rsidRDefault="00E6631B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0B269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94BF9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46387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B043E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E7BF7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68A78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B1256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B2092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D44C7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44191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3FECA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2752C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6185C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A4F03" w14:paraId="7A60B487" w14:textId="77777777" w:rsidTr="005C7A9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30036C5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A41C74F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87EDD5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BBBD79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3A4F03" w14:paraId="42ABA21B" w14:textId="77777777" w:rsidTr="005C7A9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FA9C9F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B576A16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538D9E3D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7AFC789A" w14:textId="77777777" w:rsidR="003A4F03" w:rsidRDefault="003A4F03" w:rsidP="003A4F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08056FB2" w14:textId="77777777" w:rsidR="00AE77AB" w:rsidRPr="00885264" w:rsidRDefault="00AE77AB" w:rsidP="00AE77AB">
      <w:pPr>
        <w:rPr>
          <w:sz w:val="22"/>
          <w:szCs w:val="22"/>
        </w:rPr>
      </w:pPr>
    </w:p>
    <w:sectPr w:rsidR="00AE77AB" w:rsidRPr="00885264" w:rsidSect="00AE77AB">
      <w:headerReference w:type="even" r:id="rId10"/>
      <w:headerReference w:type="default" r:id="rId11"/>
      <w:headerReference w:type="first" r:id="rId12"/>
      <w:pgSz w:w="11906" w:h="16838" w:code="9"/>
      <w:pgMar w:top="709" w:right="1134" w:bottom="851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56A5F5" w14:textId="77777777" w:rsidR="004B5825" w:rsidRDefault="004B5825" w:rsidP="001448AB">
      <w:r>
        <w:separator/>
      </w:r>
    </w:p>
  </w:endnote>
  <w:endnote w:type="continuationSeparator" w:id="0">
    <w:p w14:paraId="438934A5" w14:textId="77777777" w:rsidR="004B5825" w:rsidRDefault="004B5825" w:rsidP="001448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EF623" w14:textId="77777777" w:rsidR="004B5825" w:rsidRDefault="004B5825" w:rsidP="001448AB">
      <w:r>
        <w:separator/>
      </w:r>
    </w:p>
  </w:footnote>
  <w:footnote w:type="continuationSeparator" w:id="0">
    <w:p w14:paraId="66E8DB44" w14:textId="77777777" w:rsidR="004B5825" w:rsidRDefault="004B5825" w:rsidP="001448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C70D0" w14:textId="6378FF7E" w:rsidR="001448AB" w:rsidRDefault="001448A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55E79" w14:textId="6F8F31DE" w:rsidR="001448AB" w:rsidRDefault="001448AB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72680" w14:textId="2F7D28B3" w:rsidR="001448AB" w:rsidRDefault="001448A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848516F"/>
    <w:multiLevelType w:val="hybridMultilevel"/>
    <w:tmpl w:val="AE94FB12"/>
    <w:lvl w:ilvl="0" w:tplc="8D36B232">
      <w:start w:val="9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3E2094"/>
    <w:multiLevelType w:val="hybridMultilevel"/>
    <w:tmpl w:val="D938EF7C"/>
    <w:lvl w:ilvl="0" w:tplc="F5AA2850">
      <w:start w:val="1"/>
      <w:numFmt w:val="decimal"/>
      <w:lvlText w:val="%1."/>
      <w:lvlJc w:val="left"/>
      <w:pPr>
        <w:ind w:left="1746" w:hanging="360"/>
      </w:pPr>
      <w:rPr>
        <w:b/>
        <w:bCs/>
      </w:rPr>
    </w:lvl>
    <w:lvl w:ilvl="1" w:tplc="041D0019">
      <w:start w:val="1"/>
      <w:numFmt w:val="lowerLetter"/>
      <w:lvlText w:val="%2."/>
      <w:lvlJc w:val="left"/>
      <w:pPr>
        <w:ind w:left="2466" w:hanging="360"/>
      </w:pPr>
    </w:lvl>
    <w:lvl w:ilvl="2" w:tplc="041D001B">
      <w:start w:val="1"/>
      <w:numFmt w:val="lowerRoman"/>
      <w:lvlText w:val="%3."/>
      <w:lvlJc w:val="right"/>
      <w:pPr>
        <w:ind w:left="3186" w:hanging="180"/>
      </w:pPr>
    </w:lvl>
    <w:lvl w:ilvl="3" w:tplc="041D000F">
      <w:start w:val="1"/>
      <w:numFmt w:val="decimal"/>
      <w:lvlText w:val="%4."/>
      <w:lvlJc w:val="left"/>
      <w:pPr>
        <w:ind w:left="3906" w:hanging="360"/>
      </w:pPr>
    </w:lvl>
    <w:lvl w:ilvl="4" w:tplc="041D0019">
      <w:start w:val="1"/>
      <w:numFmt w:val="lowerLetter"/>
      <w:lvlText w:val="%5."/>
      <w:lvlJc w:val="left"/>
      <w:pPr>
        <w:ind w:left="4626" w:hanging="360"/>
      </w:pPr>
    </w:lvl>
    <w:lvl w:ilvl="5" w:tplc="041D001B">
      <w:start w:val="1"/>
      <w:numFmt w:val="lowerRoman"/>
      <w:lvlText w:val="%6."/>
      <w:lvlJc w:val="right"/>
      <w:pPr>
        <w:ind w:left="5346" w:hanging="180"/>
      </w:pPr>
    </w:lvl>
    <w:lvl w:ilvl="6" w:tplc="041D000F">
      <w:start w:val="1"/>
      <w:numFmt w:val="decimal"/>
      <w:lvlText w:val="%7."/>
      <w:lvlJc w:val="left"/>
      <w:pPr>
        <w:ind w:left="6066" w:hanging="360"/>
      </w:pPr>
    </w:lvl>
    <w:lvl w:ilvl="7" w:tplc="041D0019">
      <w:start w:val="1"/>
      <w:numFmt w:val="lowerLetter"/>
      <w:lvlText w:val="%8."/>
      <w:lvlJc w:val="left"/>
      <w:pPr>
        <w:ind w:left="6786" w:hanging="360"/>
      </w:pPr>
    </w:lvl>
    <w:lvl w:ilvl="8" w:tplc="041D001B">
      <w:start w:val="1"/>
      <w:numFmt w:val="lowerRoman"/>
      <w:lvlText w:val="%9."/>
      <w:lvlJc w:val="right"/>
      <w:pPr>
        <w:ind w:left="7506" w:hanging="180"/>
      </w:pPr>
    </w:lvl>
  </w:abstractNum>
  <w:num w:numId="1" w16cid:durableId="849484769">
    <w:abstractNumId w:val="0"/>
  </w:num>
  <w:num w:numId="2" w16cid:durableId="2134976002">
    <w:abstractNumId w:val="1"/>
  </w:num>
  <w:num w:numId="3" w16cid:durableId="3312231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1B0"/>
    <w:rsid w:val="0000744F"/>
    <w:rsid w:val="00012D39"/>
    <w:rsid w:val="0002056D"/>
    <w:rsid w:val="0003470E"/>
    <w:rsid w:val="00037EDF"/>
    <w:rsid w:val="00041755"/>
    <w:rsid w:val="00055618"/>
    <w:rsid w:val="000A10F5"/>
    <w:rsid w:val="000B3C7C"/>
    <w:rsid w:val="000B7C05"/>
    <w:rsid w:val="000D4D83"/>
    <w:rsid w:val="000E7B09"/>
    <w:rsid w:val="000F3C21"/>
    <w:rsid w:val="00133B7E"/>
    <w:rsid w:val="001448AB"/>
    <w:rsid w:val="00161AA6"/>
    <w:rsid w:val="00182B95"/>
    <w:rsid w:val="001A1578"/>
    <w:rsid w:val="001A734E"/>
    <w:rsid w:val="001E1FAC"/>
    <w:rsid w:val="001E2195"/>
    <w:rsid w:val="001F5C79"/>
    <w:rsid w:val="002174A8"/>
    <w:rsid w:val="00220128"/>
    <w:rsid w:val="00233738"/>
    <w:rsid w:val="002373C0"/>
    <w:rsid w:val="002544E0"/>
    <w:rsid w:val="002624FF"/>
    <w:rsid w:val="00262EA3"/>
    <w:rsid w:val="00270071"/>
    <w:rsid w:val="00275CD2"/>
    <w:rsid w:val="0029260A"/>
    <w:rsid w:val="00296363"/>
    <w:rsid w:val="00296D10"/>
    <w:rsid w:val="002B1853"/>
    <w:rsid w:val="002B51DB"/>
    <w:rsid w:val="002C2F16"/>
    <w:rsid w:val="002D2AB5"/>
    <w:rsid w:val="002D4C91"/>
    <w:rsid w:val="002E6F8D"/>
    <w:rsid w:val="002F222B"/>
    <w:rsid w:val="002F284C"/>
    <w:rsid w:val="00301F27"/>
    <w:rsid w:val="00326560"/>
    <w:rsid w:val="00360479"/>
    <w:rsid w:val="0036765E"/>
    <w:rsid w:val="0039189F"/>
    <w:rsid w:val="00394192"/>
    <w:rsid w:val="003952A4"/>
    <w:rsid w:val="0039591D"/>
    <w:rsid w:val="003A48EB"/>
    <w:rsid w:val="003A4F03"/>
    <w:rsid w:val="003A729A"/>
    <w:rsid w:val="003E3027"/>
    <w:rsid w:val="003E4282"/>
    <w:rsid w:val="004002AC"/>
    <w:rsid w:val="004124BE"/>
    <w:rsid w:val="0041433F"/>
    <w:rsid w:val="0041580F"/>
    <w:rsid w:val="004206DB"/>
    <w:rsid w:val="004266AA"/>
    <w:rsid w:val="00442A28"/>
    <w:rsid w:val="00446353"/>
    <w:rsid w:val="00481C56"/>
    <w:rsid w:val="0049761C"/>
    <w:rsid w:val="004B5825"/>
    <w:rsid w:val="004B6D8F"/>
    <w:rsid w:val="004C5D4F"/>
    <w:rsid w:val="004E463D"/>
    <w:rsid w:val="004F1B55"/>
    <w:rsid w:val="004F680C"/>
    <w:rsid w:val="0050040F"/>
    <w:rsid w:val="00502075"/>
    <w:rsid w:val="005108E6"/>
    <w:rsid w:val="00530595"/>
    <w:rsid w:val="00544F54"/>
    <w:rsid w:val="00581568"/>
    <w:rsid w:val="005845D9"/>
    <w:rsid w:val="00584CE9"/>
    <w:rsid w:val="005852AB"/>
    <w:rsid w:val="005A7114"/>
    <w:rsid w:val="005B421B"/>
    <w:rsid w:val="005C1541"/>
    <w:rsid w:val="005C2F5F"/>
    <w:rsid w:val="005D0294"/>
    <w:rsid w:val="005D7364"/>
    <w:rsid w:val="005E28B9"/>
    <w:rsid w:val="005E439C"/>
    <w:rsid w:val="00603537"/>
    <w:rsid w:val="00620E91"/>
    <w:rsid w:val="006417F6"/>
    <w:rsid w:val="00657346"/>
    <w:rsid w:val="00657E8D"/>
    <w:rsid w:val="00660210"/>
    <w:rsid w:val="00661E1A"/>
    <w:rsid w:val="006924A3"/>
    <w:rsid w:val="00692B6D"/>
    <w:rsid w:val="006A511D"/>
    <w:rsid w:val="006B7B0C"/>
    <w:rsid w:val="006C21FA"/>
    <w:rsid w:val="006C5346"/>
    <w:rsid w:val="006D3126"/>
    <w:rsid w:val="007019F6"/>
    <w:rsid w:val="00723020"/>
    <w:rsid w:val="00723D66"/>
    <w:rsid w:val="00726792"/>
    <w:rsid w:val="00726EE5"/>
    <w:rsid w:val="00750FF0"/>
    <w:rsid w:val="00767BDA"/>
    <w:rsid w:val="00773AEF"/>
    <w:rsid w:val="007B248E"/>
    <w:rsid w:val="007D0853"/>
    <w:rsid w:val="007E435C"/>
    <w:rsid w:val="007F5891"/>
    <w:rsid w:val="007F6B0D"/>
    <w:rsid w:val="00834B38"/>
    <w:rsid w:val="008557FA"/>
    <w:rsid w:val="00860DAB"/>
    <w:rsid w:val="00875779"/>
    <w:rsid w:val="008808A5"/>
    <w:rsid w:val="00885264"/>
    <w:rsid w:val="008A43D8"/>
    <w:rsid w:val="008F4D68"/>
    <w:rsid w:val="00906C2D"/>
    <w:rsid w:val="009076E9"/>
    <w:rsid w:val="009276A0"/>
    <w:rsid w:val="00935529"/>
    <w:rsid w:val="00937BF3"/>
    <w:rsid w:val="00946978"/>
    <w:rsid w:val="0096348C"/>
    <w:rsid w:val="00972518"/>
    <w:rsid w:val="00973D8B"/>
    <w:rsid w:val="00977971"/>
    <w:rsid w:val="009815DB"/>
    <w:rsid w:val="009A68FE"/>
    <w:rsid w:val="009B0A01"/>
    <w:rsid w:val="009C3BE7"/>
    <w:rsid w:val="009C51B0"/>
    <w:rsid w:val="009C6497"/>
    <w:rsid w:val="009D1BB5"/>
    <w:rsid w:val="009F6E99"/>
    <w:rsid w:val="00A258F2"/>
    <w:rsid w:val="00A401A5"/>
    <w:rsid w:val="00A50CAE"/>
    <w:rsid w:val="00A612BD"/>
    <w:rsid w:val="00A707B2"/>
    <w:rsid w:val="00A744C3"/>
    <w:rsid w:val="00A84185"/>
    <w:rsid w:val="00A84DE6"/>
    <w:rsid w:val="00A9262A"/>
    <w:rsid w:val="00AA1299"/>
    <w:rsid w:val="00AE77AB"/>
    <w:rsid w:val="00AF7C8D"/>
    <w:rsid w:val="00B15788"/>
    <w:rsid w:val="00B37E56"/>
    <w:rsid w:val="00B54D41"/>
    <w:rsid w:val="00B64A91"/>
    <w:rsid w:val="00B80112"/>
    <w:rsid w:val="00B81B89"/>
    <w:rsid w:val="00B9203B"/>
    <w:rsid w:val="00BB0A5F"/>
    <w:rsid w:val="00BB6154"/>
    <w:rsid w:val="00BE1A87"/>
    <w:rsid w:val="00C15B27"/>
    <w:rsid w:val="00C35889"/>
    <w:rsid w:val="00C37FE9"/>
    <w:rsid w:val="00C900DE"/>
    <w:rsid w:val="00C919F3"/>
    <w:rsid w:val="00C92589"/>
    <w:rsid w:val="00C93236"/>
    <w:rsid w:val="00CA39FE"/>
    <w:rsid w:val="00CA414A"/>
    <w:rsid w:val="00CB4ABE"/>
    <w:rsid w:val="00CB6A34"/>
    <w:rsid w:val="00CF64F2"/>
    <w:rsid w:val="00D44270"/>
    <w:rsid w:val="00D52626"/>
    <w:rsid w:val="00D67826"/>
    <w:rsid w:val="00D84638"/>
    <w:rsid w:val="00D93637"/>
    <w:rsid w:val="00D94F8D"/>
    <w:rsid w:val="00D96F98"/>
    <w:rsid w:val="00DA35D7"/>
    <w:rsid w:val="00DC58D9"/>
    <w:rsid w:val="00DD2E3A"/>
    <w:rsid w:val="00DD7DC3"/>
    <w:rsid w:val="00E2749C"/>
    <w:rsid w:val="00E33857"/>
    <w:rsid w:val="00E348FE"/>
    <w:rsid w:val="00E45D77"/>
    <w:rsid w:val="00E47157"/>
    <w:rsid w:val="00E62CF3"/>
    <w:rsid w:val="00E6631B"/>
    <w:rsid w:val="00E67EBA"/>
    <w:rsid w:val="00E916EA"/>
    <w:rsid w:val="00E91FBA"/>
    <w:rsid w:val="00E92A77"/>
    <w:rsid w:val="00EA7B53"/>
    <w:rsid w:val="00EC735D"/>
    <w:rsid w:val="00EE502B"/>
    <w:rsid w:val="00F064EF"/>
    <w:rsid w:val="00F4793A"/>
    <w:rsid w:val="00F70370"/>
    <w:rsid w:val="00F97E87"/>
    <w:rsid w:val="00FA384F"/>
    <w:rsid w:val="00FB2860"/>
    <w:rsid w:val="00FD1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2CF2BC"/>
  <w15:chartTrackingRefBased/>
  <w15:docId w15:val="{5F862FA8-C3EF-4A0D-A53C-63582918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styleId="Sidhuvud">
    <w:name w:val="header"/>
    <w:basedOn w:val="Normal"/>
    <w:link w:val="SidhuvudChar"/>
    <w:rsid w:val="001448AB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1448AB"/>
    <w:rPr>
      <w:sz w:val="24"/>
    </w:rPr>
  </w:style>
  <w:style w:type="paragraph" w:styleId="Sidfot">
    <w:name w:val="footer"/>
    <w:basedOn w:val="Normal"/>
    <w:link w:val="SidfotChar"/>
    <w:rsid w:val="00AE77AB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AE77AB"/>
    <w:rPr>
      <w:sz w:val="24"/>
    </w:rPr>
  </w:style>
  <w:style w:type="paragraph" w:styleId="Liststycke">
    <w:name w:val="List Paragraph"/>
    <w:basedOn w:val="Normal"/>
    <w:uiPriority w:val="34"/>
    <w:qFormat/>
    <w:rsid w:val="00E91F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7d27601b4c707b42054cc0c52c778103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69e5db0fd18d49ca7c80a652f517057f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6A5F578-C772-4E88-9DEB-ED477AA15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3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Protmall 2015</Template>
  <TotalTime>2</TotalTime>
  <Pages>4</Pages>
  <Words>847</Words>
  <Characters>4653</Characters>
  <Application>Microsoft Office Word</Application>
  <DocSecurity>0</DocSecurity>
  <Lines>1551</Lines>
  <Paragraphs>366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5134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Satu Saariniemi</cp:lastModifiedBy>
  <cp:revision>4</cp:revision>
  <cp:lastPrinted>2026-06-15T13:16:00Z</cp:lastPrinted>
  <dcterms:created xsi:type="dcterms:W3CDTF">2026-06-18T09:41:00Z</dcterms:created>
  <dcterms:modified xsi:type="dcterms:W3CDTF">2026-06-26T10:04:00Z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