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4 december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7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2023/24:169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Rättssäkerhet och barnperspektiv i LVU-ärenden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2023/24:195 av Markus Kallifatides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Lagen om valfrihetssystem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2023/24:206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trygghetspensionen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2023/24:207 av Jessica Rodén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Indexering av sjuk- och aktivitetsersättning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2023/24:240 av Daniel Bäckström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landsbygder i EU-kommissionens vision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2023/24:262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Strömmingsfisket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2023/24:269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Balans mellan nytta och konsekvenser av svinpestrestriktionerna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2023/24:221 av Alireza Akhondi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Terrorklassning av IRGC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2023/24:217 av Katja Nyberg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Narkotikasök med hund på postterminaler utan skälig misstanke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2023/24:224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av regeringens besparingar på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2023/24:236 av Mattias Eriksson Falk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Särskilda yttranden i kommuner och regioner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2023/24:216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muslimsk antisemitism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2023/24:244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Nationella jämställdhetspolitiska 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2023/24:148 av Magnus Manhammar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Oljeutsläppet i Pukaviksbukten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2023/24:155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i klimathandlingsplanen mot ökade klimatutsläpp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2023/24:167 av Katarina Luhr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Minskad klimatpåverkan från svensk konsumtion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2023/24:205 av Martin Westmont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nationella hanteringen av underhållet av va-ledningar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4 december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2023-12-04</SAFIR_Sammantradesdatum_Doc>
    <SAFIR_SammantradeID xmlns="C07A1A6C-0B19-41D9-BDF8-F523BA3921EB">49fe0442-b8e3-4959-849c-7399e3ee8bf4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E26E155-A002-4A02-8804-93DFC6721E4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4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