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22203B16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EC5025">
              <w:rPr>
                <w:b/>
                <w:sz w:val="20"/>
              </w:rPr>
              <w:t>1</w:t>
            </w:r>
            <w:r w:rsidR="001F045E">
              <w:rPr>
                <w:b/>
                <w:sz w:val="20"/>
              </w:rPr>
              <w:t>9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4EC1A5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proofErr w:type="gramStart"/>
            <w:r w:rsidR="00D77F4F">
              <w:rPr>
                <w:sz w:val="20"/>
              </w:rPr>
              <w:t>0</w:t>
            </w:r>
            <w:r w:rsidR="00B33DC9">
              <w:rPr>
                <w:sz w:val="20"/>
              </w:rPr>
              <w:t>1</w:t>
            </w:r>
            <w:r w:rsidR="00C4366B">
              <w:rPr>
                <w:sz w:val="20"/>
              </w:rPr>
              <w:t>-</w:t>
            </w:r>
            <w:r w:rsidR="001F045E">
              <w:rPr>
                <w:sz w:val="20"/>
              </w:rPr>
              <w:t>22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3C2D2403" w:rsidR="00185056" w:rsidRDefault="001B3B5F" w:rsidP="006F1C58">
            <w:pPr>
              <w:rPr>
                <w:sz w:val="20"/>
              </w:rPr>
            </w:pPr>
            <w:r w:rsidRPr="003E53DB">
              <w:rPr>
                <w:sz w:val="20"/>
              </w:rPr>
              <w:t>0</w:t>
            </w:r>
            <w:r w:rsidR="00D77F4F">
              <w:rPr>
                <w:sz w:val="20"/>
              </w:rPr>
              <w:t>9</w:t>
            </w:r>
            <w:r w:rsidR="0038745D" w:rsidRPr="003E53DB">
              <w:rPr>
                <w:sz w:val="20"/>
              </w:rPr>
              <w:t>:</w:t>
            </w:r>
            <w:r w:rsidR="001F045E">
              <w:rPr>
                <w:sz w:val="20"/>
              </w:rPr>
              <w:t>00</w:t>
            </w:r>
            <w:r w:rsidR="00737BBD" w:rsidRPr="003E53DB">
              <w:rPr>
                <w:sz w:val="20"/>
              </w:rPr>
              <w:t>-</w:t>
            </w:r>
            <w:r w:rsidR="00D77F4F">
              <w:rPr>
                <w:sz w:val="20"/>
              </w:rPr>
              <w:t>10</w:t>
            </w:r>
            <w:r w:rsidR="000D4E85">
              <w:rPr>
                <w:sz w:val="20"/>
              </w:rPr>
              <w:t>:5</w:t>
            </w:r>
            <w:r w:rsidR="00D77F4F">
              <w:rPr>
                <w:sz w:val="20"/>
              </w:rPr>
              <w:t>0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C740DE" w:rsidRPr="0013710D" w14:paraId="7DBE22C2" w14:textId="77777777" w:rsidTr="00BC1EF7">
        <w:trPr>
          <w:trHeight w:val="884"/>
        </w:trPr>
        <w:tc>
          <w:tcPr>
            <w:tcW w:w="567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05C5E5B" w14:textId="329C99FB" w:rsidR="001F045E" w:rsidRDefault="001F045E" w:rsidP="00D77F4F">
            <w:pPr>
              <w:widowControl/>
              <w:spacing w:after="200" w:line="280" w:lineRule="exact"/>
              <w:rPr>
                <w:bCs/>
              </w:rPr>
            </w:pPr>
            <w:r w:rsidRPr="001D6DCF">
              <w:rPr>
                <w:b/>
              </w:rPr>
              <w:t>Information från Utrikesdepartementet</w:t>
            </w:r>
          </w:p>
          <w:p w14:paraId="4875EB64" w14:textId="3EE05CFE" w:rsidR="00D77F4F" w:rsidRDefault="001F045E" w:rsidP="00D77F4F">
            <w:pPr>
              <w:widowControl/>
              <w:spacing w:after="200" w:line="280" w:lineRule="exact"/>
              <w:rPr>
                <w:bCs/>
              </w:rPr>
            </w:pPr>
            <w:r w:rsidRPr="001D6DCF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>de</w:t>
            </w:r>
            <w:r w:rsidRPr="001D6DCF">
              <w:rPr>
                <w:bCs/>
              </w:rPr>
              <w:t xml:space="preserve"> inför FAC.</w:t>
            </w:r>
          </w:p>
          <w:p w14:paraId="3F60C04D" w14:textId="6FFF94FA" w:rsidR="00C740DE" w:rsidRPr="00D77F4F" w:rsidRDefault="00C740DE" w:rsidP="00D77F4F">
            <w:pPr>
              <w:rPr>
                <w:i/>
                <w:iCs/>
              </w:rPr>
            </w:pPr>
          </w:p>
        </w:tc>
      </w:tr>
      <w:tr w:rsidR="00D77F4F" w:rsidRPr="0013710D" w14:paraId="7381BF19" w14:textId="77777777" w:rsidTr="00BC1EF7">
        <w:trPr>
          <w:trHeight w:val="884"/>
        </w:trPr>
        <w:tc>
          <w:tcPr>
            <w:tcW w:w="567" w:type="dxa"/>
          </w:tcPr>
          <w:p w14:paraId="6E7F8462" w14:textId="59280971" w:rsidR="00D77F4F" w:rsidRPr="00CC1C68" w:rsidRDefault="00D77F4F" w:rsidP="00D77F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F045E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60CD4BC3" w14:textId="3CCC129E" w:rsidR="001F045E" w:rsidRDefault="001F045E" w:rsidP="001F045E">
            <w:pPr>
              <w:widowControl/>
              <w:spacing w:after="200" w:line="280" w:lineRule="exact"/>
              <w:rPr>
                <w:b/>
              </w:rPr>
            </w:pPr>
            <w:r w:rsidRPr="001F045E">
              <w:rPr>
                <w:b/>
              </w:rPr>
              <w:t>Information från Utrikesdepartementet</w:t>
            </w:r>
          </w:p>
          <w:p w14:paraId="22C04F98" w14:textId="42BBB9A3" w:rsidR="00D77F4F" w:rsidRPr="001F045E" w:rsidRDefault="001F045E" w:rsidP="001F045E">
            <w:pPr>
              <w:widowControl/>
              <w:spacing w:after="200" w:line="280" w:lineRule="exact"/>
              <w:rPr>
                <w:bCs/>
              </w:rPr>
            </w:pPr>
            <w:r w:rsidRPr="001F045E">
              <w:rPr>
                <w:bCs/>
              </w:rPr>
              <w:t>Kabinettssekreterare Dag Hartelius med medarbetare informera</w:t>
            </w:r>
            <w:r>
              <w:rPr>
                <w:bCs/>
              </w:rPr>
              <w:t>de</w:t>
            </w:r>
            <w:r w:rsidRPr="001F045E">
              <w:rPr>
                <w:bCs/>
              </w:rPr>
              <w:t xml:space="preserve"> om relationen EU-USA.</w:t>
            </w:r>
          </w:p>
          <w:p w14:paraId="2D06A8AD" w14:textId="0F2916C7" w:rsidR="00D77F4F" w:rsidRPr="006F4EC5" w:rsidRDefault="00D77F4F" w:rsidP="00D77F4F"/>
        </w:tc>
      </w:tr>
      <w:tr w:rsidR="00D77F4F" w:rsidRPr="0013710D" w14:paraId="697D3C16" w14:textId="77777777" w:rsidTr="00BC1EF7">
        <w:trPr>
          <w:trHeight w:val="884"/>
        </w:trPr>
        <w:tc>
          <w:tcPr>
            <w:tcW w:w="567" w:type="dxa"/>
          </w:tcPr>
          <w:p w14:paraId="3581B90C" w14:textId="0EE434CD" w:rsidR="00D77F4F" w:rsidRDefault="00D77F4F" w:rsidP="00D77F4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637711EF" w14:textId="6266B32B" w:rsidR="001F045E" w:rsidRPr="00061B3D" w:rsidRDefault="001F045E" w:rsidP="001F045E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452D1A">
              <w:rPr>
                <w:b/>
              </w:rPr>
              <w:t>Sexuell och reproduktiv hälsa och rättigheter i internationella biståndet</w:t>
            </w:r>
            <w:r>
              <w:rPr>
                <w:b/>
              </w:rPr>
              <w:t xml:space="preserve"> (UU8)</w:t>
            </w:r>
            <w:r w:rsidR="00D77F4F">
              <w:rPr>
                <w:b/>
              </w:rPr>
              <w:br/>
            </w:r>
            <w:r w:rsidR="00D77F4F">
              <w:rPr>
                <w:b/>
              </w:rPr>
              <w:br/>
            </w:r>
            <w:r w:rsidRPr="00061B3D">
              <w:rPr>
                <w:bCs/>
                <w:color w:val="000000"/>
              </w:rPr>
              <w:t xml:space="preserve">Utskottet </w:t>
            </w:r>
            <w:r w:rsidR="00146678">
              <w:rPr>
                <w:bCs/>
                <w:color w:val="000000"/>
              </w:rPr>
              <w:t>fortsatte</w:t>
            </w:r>
            <w:r w:rsidRPr="00061B3D">
              <w:rPr>
                <w:bCs/>
                <w:color w:val="000000"/>
              </w:rPr>
              <w:t xml:space="preserve"> beredningen av motioner.  </w:t>
            </w:r>
          </w:p>
          <w:p w14:paraId="4CA4CDF0" w14:textId="40A94B5C" w:rsidR="00D77F4F" w:rsidRPr="00B3592F" w:rsidRDefault="001F045E" w:rsidP="00B3592F">
            <w:pPr>
              <w:widowControl/>
              <w:spacing w:after="200" w:line="280" w:lineRule="exact"/>
              <w:rPr>
                <w:bCs/>
                <w:color w:val="000000"/>
              </w:rPr>
            </w:pPr>
            <w:r w:rsidRPr="00061B3D">
              <w:rPr>
                <w:bCs/>
                <w:color w:val="000000"/>
              </w:rPr>
              <w:t>Ärendet bordlades</w:t>
            </w:r>
            <w:r w:rsidR="00D77F4F" w:rsidRPr="00061B3D">
              <w:rPr>
                <w:bCs/>
                <w:color w:val="000000"/>
              </w:rPr>
              <w:t>.</w:t>
            </w:r>
          </w:p>
        </w:tc>
      </w:tr>
      <w:tr w:rsidR="005D45F6" w:rsidRPr="0013710D" w14:paraId="4E8CF7B3" w14:textId="77777777" w:rsidTr="00BC1EF7">
        <w:trPr>
          <w:trHeight w:val="884"/>
        </w:trPr>
        <w:tc>
          <w:tcPr>
            <w:tcW w:w="567" w:type="dxa"/>
          </w:tcPr>
          <w:p w14:paraId="45AF58E5" w14:textId="0E2C397C" w:rsidR="005D45F6" w:rsidRDefault="005D45F6" w:rsidP="006F06A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320D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26692923" w14:textId="6189B369" w:rsidR="005D45F6" w:rsidRPr="003B6BA0" w:rsidRDefault="00FA2B5D" w:rsidP="00EC5025">
            <w:pPr>
              <w:rPr>
                <w:b/>
                <w:bCs/>
              </w:rPr>
            </w:pPr>
            <w:r w:rsidRPr="003B6BA0">
              <w:rPr>
                <w:b/>
              </w:rPr>
              <w:t>Inkomna handlingar</w:t>
            </w:r>
            <w:r w:rsidR="00B50015" w:rsidRPr="003B6BA0">
              <w:rPr>
                <w:b/>
              </w:rPr>
              <w:br/>
            </w:r>
          </w:p>
          <w:p w14:paraId="12567BAA" w14:textId="3055C0FD" w:rsidR="00B50015" w:rsidRPr="003B6BA0" w:rsidRDefault="00FA2B5D" w:rsidP="00EC5025">
            <w:r w:rsidRPr="003B6BA0">
              <w:t>Inkomna handlingar anmäldes enligt bilaga.</w:t>
            </w:r>
          </w:p>
          <w:p w14:paraId="72F22547" w14:textId="0C28EF02" w:rsidR="00FA2B5D" w:rsidRPr="003B6BA0" w:rsidRDefault="00FA2B5D" w:rsidP="00FA2B5D">
            <w:pPr>
              <w:rPr>
                <w:i/>
                <w:iCs/>
              </w:rPr>
            </w:pPr>
          </w:p>
        </w:tc>
      </w:tr>
      <w:tr w:rsidR="00B50015" w:rsidRPr="0013710D" w14:paraId="67475F66" w14:textId="77777777" w:rsidTr="00BC1EF7">
        <w:trPr>
          <w:trHeight w:val="884"/>
        </w:trPr>
        <w:tc>
          <w:tcPr>
            <w:tcW w:w="567" w:type="dxa"/>
          </w:tcPr>
          <w:p w14:paraId="5A8FAA88" w14:textId="66FBFADC" w:rsidR="00B50015" w:rsidRPr="00CC1C68" w:rsidRDefault="00B50015" w:rsidP="00B5001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320D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60FDE358" w14:textId="77777777" w:rsidR="00B50015" w:rsidRPr="003B6BA0" w:rsidRDefault="00B50015" w:rsidP="00B50015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Justering av protokoll</w:t>
            </w:r>
          </w:p>
          <w:p w14:paraId="0707920C" w14:textId="77777777" w:rsidR="00B50015" w:rsidRPr="003B6BA0" w:rsidRDefault="00B50015" w:rsidP="00B50015">
            <w:pPr>
              <w:rPr>
                <w:b/>
                <w:bCs/>
              </w:rPr>
            </w:pPr>
          </w:p>
          <w:p w14:paraId="548E044A" w14:textId="543CEEFD" w:rsidR="004F2010" w:rsidRPr="003B6BA0" w:rsidRDefault="00B50015" w:rsidP="00B50015">
            <w:pPr>
              <w:rPr>
                <w:bCs/>
              </w:rPr>
            </w:pPr>
            <w:r w:rsidRPr="003B6BA0">
              <w:rPr>
                <w:bCs/>
              </w:rPr>
              <w:t>Utskottet justerade protokoll 2025/26:1</w:t>
            </w:r>
            <w:r w:rsidR="002D5BF4">
              <w:rPr>
                <w:bCs/>
              </w:rPr>
              <w:t>8 och besöksprotokoll 2026/26:16</w:t>
            </w:r>
            <w:r w:rsidR="00731A3F">
              <w:rPr>
                <w:bCs/>
              </w:rPr>
              <w:t>.</w:t>
            </w:r>
            <w:r w:rsidR="00F111A5" w:rsidRPr="003B6BA0">
              <w:rPr>
                <w:bCs/>
              </w:rPr>
              <w:br/>
            </w:r>
          </w:p>
        </w:tc>
      </w:tr>
      <w:tr w:rsidR="00F111A5" w:rsidRPr="0013710D" w14:paraId="54890579" w14:textId="77777777" w:rsidTr="00BC1EF7">
        <w:trPr>
          <w:trHeight w:val="884"/>
        </w:trPr>
        <w:tc>
          <w:tcPr>
            <w:tcW w:w="567" w:type="dxa"/>
          </w:tcPr>
          <w:p w14:paraId="533CACF5" w14:textId="3465FD2C" w:rsidR="00F111A5" w:rsidRDefault="00F111A5" w:rsidP="00F11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320DB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664ADB21" w14:textId="7D9FDBDC" w:rsidR="00F111A5" w:rsidRPr="003B6BA0" w:rsidRDefault="00F111A5" w:rsidP="00F111A5">
            <w:pPr>
              <w:rPr>
                <w:b/>
                <w:bCs/>
              </w:rPr>
            </w:pPr>
            <w:r w:rsidRPr="003B6BA0">
              <w:rPr>
                <w:b/>
                <w:bCs/>
              </w:rPr>
              <w:t>Återrapport från</w:t>
            </w:r>
            <w:r w:rsidR="001F045E">
              <w:rPr>
                <w:b/>
                <w:bCs/>
              </w:rPr>
              <w:t xml:space="preserve"> utskottsresa</w:t>
            </w:r>
            <w:r w:rsidR="001F045E" w:rsidRPr="003B6BA0">
              <w:rPr>
                <w:b/>
                <w:bCs/>
              </w:rPr>
              <w:t xml:space="preserve"> </w:t>
            </w:r>
            <w:r w:rsidRPr="003B6BA0">
              <w:rPr>
                <w:b/>
                <w:bCs/>
              </w:rPr>
              <w:br/>
            </w:r>
          </w:p>
          <w:p w14:paraId="69A38A60" w14:textId="76CED6EA" w:rsidR="00F111A5" w:rsidRPr="003B6BA0" w:rsidRDefault="001F045E" w:rsidP="00F111A5">
            <w:pPr>
              <w:rPr>
                <w:bCs/>
              </w:rPr>
            </w:pPr>
            <w:r>
              <w:t>Ordförande Mattias Karlsson</w:t>
            </w:r>
            <w:r w:rsidR="00F111A5" w:rsidRPr="003B6BA0">
              <w:t xml:space="preserve"> (SD) </w:t>
            </w:r>
            <w:r>
              <w:t xml:space="preserve">lämnade </w:t>
            </w:r>
            <w:r w:rsidR="00F111A5" w:rsidRPr="003B6BA0">
              <w:rPr>
                <w:bCs/>
              </w:rPr>
              <w:t xml:space="preserve">rapport från </w:t>
            </w:r>
            <w:r w:rsidR="002D5BF4">
              <w:rPr>
                <w:bCs/>
              </w:rPr>
              <w:t>utrikesutskottets delegationsresa till London i decem</w:t>
            </w:r>
            <w:r w:rsidR="00E62E5E">
              <w:rPr>
                <w:bCs/>
              </w:rPr>
              <w:t>b</w:t>
            </w:r>
            <w:r w:rsidR="002D5BF4">
              <w:rPr>
                <w:bCs/>
              </w:rPr>
              <w:t>er 2025.</w:t>
            </w:r>
          </w:p>
          <w:p w14:paraId="59C4233F" w14:textId="77777777" w:rsidR="00F111A5" w:rsidRPr="003B6BA0" w:rsidRDefault="00F111A5" w:rsidP="00F111A5">
            <w:pPr>
              <w:rPr>
                <w:b/>
                <w:bCs/>
              </w:rPr>
            </w:pPr>
          </w:p>
        </w:tc>
      </w:tr>
      <w:tr w:rsidR="00F111A5" w:rsidRPr="002B6EE1" w14:paraId="222D9D62" w14:textId="77777777" w:rsidTr="00BC1EF7">
        <w:trPr>
          <w:trHeight w:val="884"/>
        </w:trPr>
        <w:tc>
          <w:tcPr>
            <w:tcW w:w="567" w:type="dxa"/>
          </w:tcPr>
          <w:p w14:paraId="5E3E50F9" w14:textId="4143390F" w:rsidR="00F111A5" w:rsidRPr="003B6BA0" w:rsidRDefault="00F111A5" w:rsidP="00F11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B6BA0">
              <w:rPr>
                <w:b/>
                <w:snapToGrid w:val="0"/>
                <w:szCs w:val="24"/>
              </w:rPr>
              <w:t xml:space="preserve">§ </w:t>
            </w:r>
            <w:r w:rsidR="005320DB" w:rsidRPr="003B6BA0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5DBF0A1C" w14:textId="64D178C5" w:rsidR="008F6B8D" w:rsidRDefault="00F111A5" w:rsidP="001F045E">
            <w:pPr>
              <w:widowControl/>
              <w:spacing w:after="200" w:line="280" w:lineRule="exact"/>
              <w:rPr>
                <w:bCs/>
              </w:rPr>
            </w:pPr>
            <w:r w:rsidRPr="003B6BA0">
              <w:rPr>
                <w:b/>
              </w:rPr>
              <w:t>Kanslimeddelande</w:t>
            </w:r>
          </w:p>
          <w:p w14:paraId="2AB2E757" w14:textId="282CFF52" w:rsidR="008F6B8D" w:rsidRPr="008F6B8D" w:rsidRDefault="008F6B8D" w:rsidP="001F045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 xml:space="preserve">Utskottet </w:t>
            </w:r>
            <w:r w:rsidR="002C0A81">
              <w:rPr>
                <w:bCs/>
              </w:rPr>
              <w:t>beslutade</w:t>
            </w:r>
            <w:r>
              <w:rPr>
                <w:bCs/>
              </w:rPr>
              <w:t>:</w:t>
            </w:r>
            <w:r w:rsidR="00F111A5" w:rsidRPr="003B6BA0">
              <w:rPr>
                <w:bCs/>
              </w:rPr>
              <w:br/>
              <w:t xml:space="preserve">- </w:t>
            </w:r>
            <w:r>
              <w:rPr>
                <w:bCs/>
              </w:rPr>
              <w:t xml:space="preserve">att vice ordförande Morgan Johansson (S), John E Weinerhall (M) och Rasmus Giertz (SD) deltar vid </w:t>
            </w:r>
            <w:proofErr w:type="spellStart"/>
            <w:r>
              <w:rPr>
                <w:bCs/>
              </w:rPr>
              <w:t>Hanalys</w:t>
            </w:r>
            <w:proofErr w:type="spellEnd"/>
            <w:r>
              <w:rPr>
                <w:bCs/>
              </w:rPr>
              <w:t xml:space="preserve"> i Helsingfors den </w:t>
            </w:r>
            <w:proofErr w:type="gramStart"/>
            <w:r>
              <w:rPr>
                <w:bCs/>
              </w:rPr>
              <w:t>9-10</w:t>
            </w:r>
            <w:proofErr w:type="gramEnd"/>
            <w:r>
              <w:rPr>
                <w:bCs/>
              </w:rPr>
              <w:t xml:space="preserve"> februari.</w:t>
            </w:r>
            <w:r>
              <w:rPr>
                <w:bCs/>
              </w:rPr>
              <w:br/>
              <w:t xml:space="preserve">- att en delegation från utskottet kommer delta vid </w:t>
            </w:r>
            <w:proofErr w:type="spellStart"/>
            <w:r>
              <w:rPr>
                <w:bCs/>
              </w:rPr>
              <w:t>Gusp</w:t>
            </w:r>
            <w:proofErr w:type="spellEnd"/>
            <w:r>
              <w:rPr>
                <w:bCs/>
              </w:rPr>
              <w:t>/GSFP-konferensen i Nicosia på Cypern den 3-5 mars 2026.</w:t>
            </w:r>
          </w:p>
          <w:p w14:paraId="17B55293" w14:textId="1F841536" w:rsidR="00EE2EEF" w:rsidRPr="003B6BA0" w:rsidRDefault="008F6B8D" w:rsidP="00F111A5">
            <w:pPr>
              <w:widowControl/>
              <w:spacing w:after="200" w:line="280" w:lineRule="exact"/>
            </w:pPr>
            <w:r>
              <w:t xml:space="preserve">Utskottet </w:t>
            </w:r>
            <w:r w:rsidR="002C0A81">
              <w:t>informerades</w:t>
            </w:r>
            <w:r>
              <w:t xml:space="preserve"> om:</w:t>
            </w:r>
            <w:r w:rsidR="00F111A5" w:rsidRPr="003B6BA0">
              <w:br/>
              <w:t xml:space="preserve">- </w:t>
            </w:r>
            <w:r>
              <w:t xml:space="preserve">att ledamöterna som deltog vid Folk och Försvars Rikskonferens kan begära ersättning för logi, resekostnader och </w:t>
            </w:r>
            <w:r w:rsidR="002C0A81">
              <w:t>traktamente via reseräkning.</w:t>
            </w:r>
            <w:r w:rsidR="002C0A81">
              <w:br/>
              <w:t xml:space="preserve">- att utrikesministern vid sin föredragning i utrikesutskottet tisdag den </w:t>
            </w:r>
            <w:r w:rsidR="002C0A81">
              <w:lastRenderedPageBreak/>
              <w:t>27 januari har ombetts tala om USA och Grönland, inklusive den amerikanska säkerhetsstrategin, samt situationen i Mellanöstern</w:t>
            </w:r>
            <w:r w:rsidR="00EE2EEF">
              <w:t>, inklusive Iran och Palestina-Israel</w:t>
            </w:r>
            <w:r w:rsidR="002C0A81">
              <w:t xml:space="preserve">. </w:t>
            </w:r>
            <w:r w:rsidR="002C0A81">
              <w:br/>
              <w:t xml:space="preserve">- att ledamöterna kan anmäla intresse att delta i utskottets planerade länsbesök till Östergötland den </w:t>
            </w:r>
            <w:proofErr w:type="gramStart"/>
            <w:r w:rsidR="002C0A81">
              <w:t>16-17</w:t>
            </w:r>
            <w:proofErr w:type="gramEnd"/>
            <w:r w:rsidR="002C0A81">
              <w:t xml:space="preserve"> mars och Norrbotten den 26-28 april</w:t>
            </w:r>
            <w:r w:rsidR="00EE2EEF">
              <w:t>.</w:t>
            </w:r>
            <w:r w:rsidR="00EE2EEF">
              <w:br/>
              <w:t xml:space="preserve">- att </w:t>
            </w:r>
            <w:r w:rsidR="00EE2EEF" w:rsidRPr="00EE2EEF">
              <w:t>tidplanen för våren 2026 skickats ut och att ledamöterna uppmärksammas på tillfällen utanför ordinarie utskottssammanträdestid.</w:t>
            </w:r>
            <w:r w:rsidR="00EE2EEF">
              <w:br/>
              <w:t xml:space="preserve">- att </w:t>
            </w:r>
            <w:r w:rsidR="00EE2EEF" w:rsidRPr="00EE2EEF">
              <w:t>presidiet föreslår att frågor om Arktis kan komma att lyftas som ett digitalt möte med annat land/andra länders parlament samt att regeringen kallas att informera om arbetet med en kommande Arktisstrategi.</w:t>
            </w:r>
          </w:p>
        </w:tc>
      </w:tr>
      <w:tr w:rsidR="00F111A5" w:rsidRPr="002B6EE1" w14:paraId="101A5D7E" w14:textId="77777777" w:rsidTr="00BC1EF7">
        <w:trPr>
          <w:trHeight w:val="884"/>
        </w:trPr>
        <w:tc>
          <w:tcPr>
            <w:tcW w:w="567" w:type="dxa"/>
          </w:tcPr>
          <w:p w14:paraId="43B300F1" w14:textId="15294769" w:rsidR="00F111A5" w:rsidRPr="002B6EE1" w:rsidRDefault="00F111A5" w:rsidP="00F111A5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B61CB8">
              <w:rPr>
                <w:b/>
                <w:snapToGrid w:val="0"/>
                <w:szCs w:val="24"/>
              </w:rPr>
              <w:t>1</w:t>
            </w:r>
            <w:r w:rsidR="005320D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71633001" w14:textId="77777777" w:rsidR="00F111A5" w:rsidRPr="003B6BA0" w:rsidRDefault="00F111A5" w:rsidP="00F111A5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50EEC571" w:rsidR="00F111A5" w:rsidRPr="003B6BA0" w:rsidRDefault="00F111A5" w:rsidP="00F111A5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 w:rsidR="001F045E">
              <w:rPr>
                <w:bCs/>
              </w:rPr>
              <w:t>tisdagen den 27</w:t>
            </w:r>
            <w:r w:rsidRPr="003B6BA0">
              <w:rPr>
                <w:bCs/>
              </w:rPr>
              <w:t xml:space="preserve"> januari kl. </w:t>
            </w:r>
            <w:r w:rsidR="001F045E">
              <w:rPr>
                <w:bCs/>
              </w:rPr>
              <w:t>11</w:t>
            </w:r>
            <w:r w:rsidRPr="003B6BA0">
              <w:rPr>
                <w:bCs/>
              </w:rPr>
              <w:t>.</w:t>
            </w:r>
            <w:r w:rsidR="001F045E">
              <w:rPr>
                <w:bCs/>
              </w:rPr>
              <w:t>0</w:t>
            </w:r>
            <w:r w:rsidRPr="003B6BA0">
              <w:rPr>
                <w:bCs/>
              </w:rPr>
              <w:t>0.</w:t>
            </w:r>
          </w:p>
        </w:tc>
      </w:tr>
    </w:tbl>
    <w:p w14:paraId="5BECA8FD" w14:textId="77777777" w:rsidR="00790483" w:rsidRDefault="00790483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4EF71D1C" w14:textId="77777777" w:rsidR="00B61CB8" w:rsidRDefault="00B61CB8" w:rsidP="006F1C58">
            <w:pPr>
              <w:tabs>
                <w:tab w:val="left" w:pos="1701"/>
              </w:tabs>
            </w:pPr>
          </w:p>
          <w:p w14:paraId="35BCAB9D" w14:textId="21C6494F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25A6D6F2" w:rsidR="00E97ABF" w:rsidRPr="006F350C" w:rsidRDefault="001F045E" w:rsidP="006F1C58">
            <w:pPr>
              <w:tabs>
                <w:tab w:val="left" w:pos="1701"/>
              </w:tabs>
            </w:pPr>
            <w:r>
              <w:t>Ingrid Norén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820AA79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1F045E">
              <w:t>2</w:t>
            </w:r>
            <w:r w:rsidR="005423A7">
              <w:t>7</w:t>
            </w:r>
            <w:r w:rsidR="00851E12">
              <w:t xml:space="preserve"> januari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5167B7CD" w:rsidR="001248C4" w:rsidRPr="004B327E" w:rsidRDefault="005423A7" w:rsidP="006F1C58">
            <w:pPr>
              <w:tabs>
                <w:tab w:val="left" w:pos="1701"/>
              </w:tabs>
            </w:pPr>
            <w:r>
              <w:t>Morgan Johansson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615F2B" w:rsidRPr="003504FA" w14:paraId="272D5056" w14:textId="77777777" w:rsidTr="00D625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3EAB2649" w14:textId="77777777" w:rsidR="00615F2B" w:rsidRDefault="00615F2B" w:rsidP="00D625F2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46E88C4C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625B07EA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94B80B6" w14:textId="7777777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095A4C0" w14:textId="77777777" w:rsidR="00615F2B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DE4366" w14:textId="39ECAB15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</w:t>
            </w:r>
            <w:r w:rsidR="00CB0E5D">
              <w:rPr>
                <w:b/>
                <w:sz w:val="20"/>
              </w:rPr>
              <w:t>1</w:t>
            </w:r>
          </w:p>
          <w:p w14:paraId="34CC7E3E" w14:textId="77777777" w:rsidR="00615F2B" w:rsidRPr="003504FA" w:rsidRDefault="00615F2B" w:rsidP="00D625F2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2413D05D" w14:textId="2F2FCAC7" w:rsidR="00615F2B" w:rsidRPr="003504FA" w:rsidRDefault="00615F2B" w:rsidP="00D625F2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5E0DDD">
              <w:rPr>
                <w:sz w:val="20"/>
              </w:rPr>
              <w:t>5</w:t>
            </w:r>
            <w:r w:rsidRPr="003504FA">
              <w:rPr>
                <w:sz w:val="20"/>
              </w:rPr>
              <w:t>/2</w:t>
            </w:r>
            <w:r w:rsidR="005E0DDD"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 w:rsidR="00EC5025">
              <w:rPr>
                <w:sz w:val="20"/>
              </w:rPr>
              <w:t>1</w:t>
            </w:r>
            <w:r w:rsidR="001F045E">
              <w:rPr>
                <w:sz w:val="20"/>
              </w:rPr>
              <w:t>9</w:t>
            </w:r>
          </w:p>
        </w:tc>
      </w:tr>
      <w:bookmarkEnd w:id="0"/>
      <w:tr w:rsidR="00615F2B" w:rsidRPr="003504FA" w14:paraId="4703442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B0D6" w14:textId="77777777" w:rsidR="00615F2B" w:rsidRPr="004C67B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C10F" w14:textId="7E926186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proofErr w:type="gramStart"/>
            <w:r w:rsidR="002D5BF4">
              <w:rPr>
                <w:sz w:val="19"/>
                <w:szCs w:val="19"/>
              </w:rPr>
              <w:t>1-2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FE2295" w14:textId="49AA38C4" w:rsidR="00615F2B" w:rsidRPr="00CC206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B6E74">
              <w:rPr>
                <w:sz w:val="19"/>
                <w:szCs w:val="19"/>
              </w:rPr>
              <w:t xml:space="preserve"> </w:t>
            </w:r>
            <w:proofErr w:type="gramStart"/>
            <w:r w:rsidR="002D5BF4">
              <w:rPr>
                <w:sz w:val="19"/>
                <w:szCs w:val="19"/>
              </w:rPr>
              <w:t>3-5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892" w14:textId="2886C30B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B6E74">
              <w:rPr>
                <w:sz w:val="19"/>
                <w:szCs w:val="19"/>
              </w:rPr>
              <w:t xml:space="preserve"> </w:t>
            </w:r>
            <w:proofErr w:type="gramStart"/>
            <w:r w:rsidR="002D5BF4">
              <w:rPr>
                <w:sz w:val="19"/>
                <w:szCs w:val="19"/>
              </w:rPr>
              <w:t>6-8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5BB" w14:textId="6BA53167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C223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5B5B8" w14:textId="2D7D64C4" w:rsidR="00615F2B" w:rsidRPr="00567E9F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2511" w14:textId="3FC9A0F6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1F" w14:textId="694CBBB3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0CDA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D0B4" w14:textId="77777777" w:rsidR="00615F2B" w:rsidRPr="00FB2F04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615F2B" w:rsidRPr="003504FA" w14:paraId="2D86173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B5C6" w14:textId="77777777" w:rsidR="00615F2B" w:rsidRPr="007C3054" w:rsidRDefault="00615F2B" w:rsidP="00D625F2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C94" w14:textId="48B88FC1" w:rsidR="00615F2B" w:rsidRPr="00993706" w:rsidRDefault="005E0DDD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3F9C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7ECBC" w14:textId="288933B1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074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28E8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3329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06E6F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95731" w14:textId="77777777" w:rsidR="00615F2B" w:rsidRPr="00993706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2B57D" w14:textId="77777777" w:rsidR="00615F2B" w:rsidRPr="0004578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94936" w14:textId="77777777" w:rsidR="00615F2B" w:rsidRPr="00284231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A7D6C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A8C26" w14:textId="77777777" w:rsidR="00615F2B" w:rsidRPr="00B439FD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F67A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7F69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CBE6E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B229D2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FB4F68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214D5" w14:textId="77777777" w:rsidR="00615F2B" w:rsidRPr="003504FA" w:rsidRDefault="00615F2B" w:rsidP="00D625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109C8" w:rsidRPr="003504FA" w14:paraId="71DA062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02D6" w14:textId="37B8709A" w:rsidR="008109C8" w:rsidRPr="004A0318" w:rsidRDefault="008109C8" w:rsidP="008109C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21A5F">
              <w:rPr>
                <w:snapToGrid w:val="0"/>
                <w:sz w:val="22"/>
                <w:szCs w:val="22"/>
              </w:rPr>
              <w:t>Mattias Karlsso</w:t>
            </w:r>
            <w:r>
              <w:rPr>
                <w:snapToGrid w:val="0"/>
                <w:sz w:val="22"/>
                <w:szCs w:val="22"/>
              </w:rPr>
              <w:t>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7B66" w14:textId="50B44DD2" w:rsidR="008109C8" w:rsidRPr="00993706" w:rsidRDefault="002D5BF4" w:rsidP="008109C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F9D" w14:textId="77777777" w:rsidR="008109C8" w:rsidRPr="00993706" w:rsidRDefault="008109C8" w:rsidP="008109C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AF6C" w14:textId="365A17E4" w:rsidR="008109C8" w:rsidRPr="00993706" w:rsidRDefault="002D5BF4" w:rsidP="008109C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7D5A" w14:textId="77777777" w:rsidR="008109C8" w:rsidRPr="00993706" w:rsidRDefault="008109C8" w:rsidP="008109C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CB99" w14:textId="39536224" w:rsidR="008109C8" w:rsidRPr="00993706" w:rsidRDefault="002D5BF4" w:rsidP="008109C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879E" w14:textId="77777777" w:rsidR="008109C8" w:rsidRPr="00993706" w:rsidRDefault="008109C8" w:rsidP="008109C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1ACD6" w14:textId="1BDCE287" w:rsidR="008109C8" w:rsidRPr="001B42F6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071EB" w14:textId="77777777" w:rsidR="008109C8" w:rsidRPr="00993706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F3F07" w14:textId="36B41D25" w:rsidR="008109C8" w:rsidRPr="0004578D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D6B8" w14:textId="77777777" w:rsidR="008109C8" w:rsidRPr="00284231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72F42" w14:textId="77777777" w:rsidR="008109C8" w:rsidRPr="00FE5589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CA55C" w14:textId="77777777" w:rsidR="008109C8" w:rsidRPr="00FE5589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07E9C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5E563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DE214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B6EE50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12CC3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7EE311" w14:textId="77777777" w:rsidR="008109C8" w:rsidRPr="003504FA" w:rsidRDefault="008109C8" w:rsidP="008109C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61CB8" w:rsidRPr="003504FA" w14:paraId="1F6DD34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CD20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1F11" w14:textId="301A59D1" w:rsidR="00B61CB8" w:rsidRPr="00993706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8BDE" w14:textId="77777777" w:rsidR="00B61CB8" w:rsidRPr="00993706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2A26E" w14:textId="15148524" w:rsidR="00B61CB8" w:rsidRPr="00993706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4D8C" w14:textId="77777777" w:rsidR="00B61CB8" w:rsidRPr="00993706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1C9CD" w14:textId="5C9BC5C3" w:rsidR="00B61CB8" w:rsidRPr="00993706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7A46C" w14:textId="77777777" w:rsidR="00B61CB8" w:rsidRPr="00993706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BB31A" w14:textId="08D73092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2CD8D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483A6" w14:textId="36CEE9A3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40AA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C6690" w14:textId="22B0E356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793FA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4CCCA" w14:textId="4EEAD9C3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13B9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82AB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331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07CB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DCC26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516E3B" w14:paraId="43D4BFB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E2B6B" w14:textId="5A784964" w:rsidR="00B61CB8" w:rsidRPr="00900235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9AA8" w14:textId="7DF4694F" w:rsidR="00B61CB8" w:rsidRPr="00136879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E29B8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8070" w14:textId="4F44600A" w:rsidR="00B61CB8" w:rsidRPr="00277300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79E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DDEB" w14:textId="5A28719F" w:rsidR="00B61CB8" w:rsidRPr="00063258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57496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6DD8" w14:textId="0C019255" w:rsidR="00B61CB8" w:rsidRPr="00DC223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0B8A9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A8DFEB" w14:textId="3AE5D9D9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320E0" w14:textId="77777777" w:rsidR="00B61CB8" w:rsidRPr="00516E3B" w:rsidRDefault="00B61CB8" w:rsidP="00B61CB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0F76E" w14:textId="77777777" w:rsidR="00B61CB8" w:rsidRPr="00516E3B" w:rsidRDefault="00B61CB8" w:rsidP="00B61CB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130CC" w14:textId="77777777" w:rsidR="00B61CB8" w:rsidRPr="00516E3B" w:rsidRDefault="00B61CB8" w:rsidP="00B61CB8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9C312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D75E3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051F8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55C07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85694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E4408" w14:textId="77777777" w:rsidR="00B61CB8" w:rsidRPr="00516E3B" w:rsidRDefault="00B61CB8" w:rsidP="00B61CB8">
            <w:pPr>
              <w:rPr>
                <w:b/>
                <w:bCs/>
                <w:sz w:val="20"/>
              </w:rPr>
            </w:pPr>
          </w:p>
        </w:tc>
      </w:tr>
      <w:tr w:rsidR="00B61CB8" w:rsidRPr="003504FA" w14:paraId="1A2FA1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F2DE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41B5F" w14:textId="2478F95B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47F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C78" w14:textId="0D252EB0" w:rsidR="00B61CB8" w:rsidRPr="0004578D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90123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9FBD" w14:textId="667CBB40" w:rsidR="00B61CB8" w:rsidRPr="00004DC0" w:rsidRDefault="008A2D32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F19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24F8D" w14:textId="4E3A3EF0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F2AD76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56E84" w14:textId="1EE32630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DB850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B4A05E" w14:textId="77777777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8FEAD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F2C7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956D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5B4A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01AC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6FE8F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7EBD9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684D272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7F24D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678" w14:textId="02DF621D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742E9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ABE8" w14:textId="2D0429E5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8CCB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1359" w14:textId="13C81474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E21BD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1126C" w14:textId="423D977A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2C8D01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A3C0D" w14:textId="0751DAB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4E8CA5" w14:textId="77777777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928D" w14:textId="5F9C395F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0E152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E62C" w14:textId="12A85A48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FB089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643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6195C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ABA9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53CE0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03163F0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E653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Olle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A0318">
              <w:rPr>
                <w:snapToGrid w:val="0"/>
                <w:sz w:val="22"/>
                <w:szCs w:val="22"/>
                <w:lang w:val="en-US"/>
              </w:rPr>
              <w:t>Thorell</w:t>
            </w:r>
            <w:proofErr w:type="spellEnd"/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FD74" w14:textId="36D32D70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C3C5C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5A81" w14:textId="2B8A3486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0F2D7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0CBD7" w14:textId="444972D5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8D79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7A13" w14:textId="12366EE6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C153B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7223F" w14:textId="0B3CB670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598BFF" w14:textId="77777777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CBB6B" w14:textId="407AE325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8EF12E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74E7A" w14:textId="59F8FFD1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A4CD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195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EF154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F873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2A3E4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B5D7C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3AFA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4237" w14:textId="66AD13FF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52E10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4CA32" w14:textId="25CDE3E8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DA459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6CF68" w14:textId="35C6C705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FCA56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1FAE4" w14:textId="6B2CEE81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D8C4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2C32C" w14:textId="332FA69A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86655F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EBC70D" w14:textId="21B0A367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019E3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DDCFA" w14:textId="78C4670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32F8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3E7B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9C8FB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19F6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D9A1A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021D0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E9B9" w14:textId="2255DB92" w:rsidR="00B61CB8" w:rsidRPr="0004578D" w:rsidRDefault="00B61CB8" w:rsidP="00B61CB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18BA" w14:textId="4EC39CF2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6C1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3FF" w14:textId="4EE8D086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9BF14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3C41" w14:textId="54948F87" w:rsidR="00B61CB8" w:rsidRPr="002F53EA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6939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980DB" w14:textId="18E4F9E0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12089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9EC7A" w14:textId="46173976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1F3D1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35731" w14:textId="4E5CF726" w:rsidR="00B61CB8" w:rsidRPr="002F53EA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CA78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82501" w14:textId="4FFA3F58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04EC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C44E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3CF6E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D844B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03F8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73946F7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62F93" w14:textId="14AA5F0B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BF97C" w14:textId="4168C26A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725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0BE6" w14:textId="625308A1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5F00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68B26" w14:textId="75364A7B" w:rsidR="00B61CB8" w:rsidRPr="002F53EA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4E5EE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5ACFC" w14:textId="032F5B1C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A2200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74DC4" w14:textId="7996B2C5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F2408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619D9" w14:textId="2808EDC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A9CF5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E4380C" w14:textId="321D45BB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7046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1517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F1ED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F0B6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962EF6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CAA2EF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980C" w14:textId="489BA164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D536" w14:textId="6AF72676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2BB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070A" w14:textId="267EF97B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258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26EC" w14:textId="73215B58" w:rsidR="00B61CB8" w:rsidRPr="002F53EA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2B56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468F9" w14:textId="46FEC92C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BCD21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95F6E" w14:textId="040443B4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BCC7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CF283" w14:textId="7F3FB5AD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06BB9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173C4" w14:textId="095439F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3250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177C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3D0A7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897F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B5CF6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C1F7E1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C59F" w14:textId="56054D69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24352" w14:textId="268B616C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D8378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74E7" w14:textId="7035BA39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68162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60AC" w14:textId="3ED4572E" w:rsidR="00B61CB8" w:rsidRPr="002F53EA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F78AE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58F05" w14:textId="255289FB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C6431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CA089" w14:textId="32A61015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A7D3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0D77" w14:textId="4061BFC6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75077" w14:textId="77777777" w:rsidR="00B61CB8" w:rsidRPr="00FE558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6D4F3" w14:textId="160106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4417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FA41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56822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322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C615A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2AD673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A56E" w14:textId="47351804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83BB5" w14:textId="4C253D15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78B4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504" w14:textId="5836150A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6798" w14:textId="5888BE9C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1474" w14:textId="181CC2A5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5EA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A6B69" w14:textId="696F384E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7469B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9C6946" w14:textId="27C3B83E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F6869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D57703" w14:textId="734ADFA9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731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A36B17" w14:textId="18183235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FFF2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BBAE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296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6AEC6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CE36B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0F5E82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EC83" w14:textId="4EF22A84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4764" w14:textId="4BA52818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8D16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2F3" w14:textId="2DD2160C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6FBF1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032C" w14:textId="6FA49609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298C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C1CC7" w14:textId="1F8C76FD" w:rsidR="00B61CB8" w:rsidRPr="001B42F6" w:rsidRDefault="00B61CB8" w:rsidP="00B61CB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DC40" w14:textId="77777777" w:rsidR="00B61CB8" w:rsidRPr="00246B39" w:rsidRDefault="00B61CB8" w:rsidP="00B61CB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67AEA" w14:textId="79358070" w:rsidR="00B61CB8" w:rsidRPr="002F53EA" w:rsidRDefault="00B61CB8" w:rsidP="00B61CB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619A1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721F49" w14:textId="4991CB6A" w:rsidR="00B61CB8" w:rsidRPr="003504FA" w:rsidRDefault="00B61CB8" w:rsidP="00B61CB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1FA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5B49D" w14:textId="71CFBCFB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EC361" w14:textId="77777777" w:rsidR="00B61CB8" w:rsidRPr="003504FA" w:rsidRDefault="00B61CB8" w:rsidP="00B61CB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A19A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63AF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3FCFF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B3610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C26DFD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78F3C" w14:textId="7BE64FB0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C8B0" w14:textId="19FFF5EA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E441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23CB2" w14:textId="7DC56CF2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6384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8A2E" w14:textId="19F172B5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A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DBA96" w14:textId="1590A4D6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BB806" w14:textId="77777777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FAC79" w14:textId="1A7FE85C" w:rsidR="00B61CB8" w:rsidRPr="002F53E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88630" w14:textId="77777777" w:rsidR="00B61CB8" w:rsidRPr="002F53E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9085F3" w14:textId="0BB4E87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6FA30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F1997" w14:textId="2884DA3C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596F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D44C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4E91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F5DB2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3A2193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31434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1F7B" w14:textId="6FCAD3F8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58142" w14:textId="0B89D9A5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C9712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C5C11" w14:textId="41EDE31B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B970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F8B" w14:textId="61BA44CA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EC561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6EF6F" w14:textId="1E0AB5B2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C3CF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B4F5C" w14:textId="362307D8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0336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17627" w14:textId="511BE4BD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E675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E949F" w14:textId="4DDDCD5A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87DD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F7DA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59CB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9A89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584CC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8513BC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72992" w14:textId="6160A8D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29EC1" w14:textId="426F34EE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2E59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FD2C" w14:textId="5E2E67F6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701A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7DAB" w14:textId="6C044EB3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FC71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CB1D12" w14:textId="38195B50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700D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5F59" w14:textId="3801CFFD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E9CFE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E996F1" w14:textId="2C8D723A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5046C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85F70" w14:textId="41B0893B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446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76C88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F6F9B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D5ECA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E52F3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4C72C6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E2EBB" w14:textId="71AB9A52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B10B" w14:textId="3F4E6BD2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BEF9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C37C" w14:textId="35572A73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2C09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33C1" w14:textId="7C4C0975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4ED4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43DB15" w14:textId="70A38E4A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873B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BC316E" w14:textId="2CBC0FB0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15620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1EB8F" w14:textId="39B9ECBE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68FF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CAC7F" w14:textId="632FBEDC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7AD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AEBFB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FD281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F6FF8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682DE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6B6AC7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5121" w14:textId="77777777" w:rsidR="00B61CB8" w:rsidRPr="004A0318" w:rsidRDefault="00B61CB8" w:rsidP="00B61CB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5184F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6D1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2AC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FFBE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1A2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7D3E0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11EA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41A2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ACCD7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4DD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BF12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E2A4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C97F0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9F14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AE9B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4198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3E49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4AC6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6B54A07B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D174" w14:textId="77777777" w:rsidR="00B61CB8" w:rsidRPr="004A0318" w:rsidRDefault="00B61CB8" w:rsidP="00B61CB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3DE2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F2EC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3043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03CCD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962BB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D8D1B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B113D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10F2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3E20C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C708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6872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C746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B8AE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0BE1A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DCD6E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2D32D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040A3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7DA74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A07CC8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D70C4" w14:textId="3604680B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BE034" w14:textId="6D9499A3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EBE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BD669" w14:textId="6C87BB32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68F6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9802" w14:textId="75810F8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45B1F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38784C" w14:textId="1E6C56E5" w:rsidR="00B61CB8" w:rsidRPr="001B42F6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BD2C1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80F31A" w14:textId="633FB76A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B271A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7F7A0" w14:textId="35FDC372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36D2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0005BA" w14:textId="1AE09D43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89B1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93B2F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45FC02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1B4B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F9298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B61CB8" w:rsidRPr="003504FA" w14:paraId="6D088EE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1651" w14:textId="26601602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3C6" w14:textId="54F545FA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45588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0CF5" w14:textId="0C13C505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08F0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DBA5" w14:textId="6D79F980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6177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F17DC" w14:textId="0E803A5C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830E6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CDAE4" w14:textId="47DD75E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F62344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3914A" w14:textId="57147BC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9967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C06D" w14:textId="3062BDB4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7BD8B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6748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1E6F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57B5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9F06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C1CB281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6545" w14:textId="1F89DE03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062B" w14:textId="608A5E83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2946F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470E" w14:textId="7B65958A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D10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FDF1" w14:textId="0326BAA9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DED1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8D0B7" w14:textId="243DA85D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BDFA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21294B" w14:textId="3894EA16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1196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1A4B2" w14:textId="7DED9914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D82E8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D1627" w14:textId="3F42BA30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7C9B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92023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6AD8A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784F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4FE4D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A6E9B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D33C" w14:textId="23C241A0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 xml:space="preserve">Azra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Muranovic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6C80" w14:textId="35C312C6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B6430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3850" w14:textId="22D2E361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3BB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FAF7A" w14:textId="60BC82F3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A68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130C9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79666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9B5D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2A738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5D13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7B98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483E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5CA7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4962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854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F0E17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69428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85CA33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FC82" w14:textId="4D36C059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046F" w14:textId="3758A780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DDE2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FEC7C" w14:textId="52FC1433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328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F4B04" w14:textId="2B9FD03B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DE0D3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B6C89B" w14:textId="0F97E82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3AC6D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EBDCFC" w14:textId="43E52B4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7B13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36556" w14:textId="726BBA44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817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B6BCD" w14:textId="0F52B16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39E0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2EE8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5856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6BFB3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1404C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9C6FC5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559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4BEE" w14:textId="571E3478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AD6EF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0C3" w14:textId="3CCFC86B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CAF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8493A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263D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DC8C7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0C533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1EF9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BEE2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7ADD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4940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DFAD9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DDB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D771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3F983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C003A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8C694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932F9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BC157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0CBC" w14:textId="55D00A01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51F4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C652" w14:textId="12760CA6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18F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D27C" w14:textId="15CA71A2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CA91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0FB1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5ECC2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B89C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1704F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E587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3EDC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58F0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D186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C98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872D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B850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BBB0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7C42EEC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93055" w14:textId="6A5457D9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proofErr w:type="spellStart"/>
            <w:r w:rsidRPr="00334D0B">
              <w:rPr>
                <w:sz w:val="22"/>
                <w:szCs w:val="22"/>
              </w:rPr>
              <w:t>Jytte</w:t>
            </w:r>
            <w:proofErr w:type="spellEnd"/>
            <w:r w:rsidRPr="00334D0B">
              <w:rPr>
                <w:sz w:val="22"/>
                <w:szCs w:val="22"/>
              </w:rPr>
              <w:t xml:space="preserve">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E0B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D3416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3F4C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24664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4AD6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CBC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8A1E9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80A7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C722A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8E77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56E3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1281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BCF7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33BF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1031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093A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AE132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1F864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7E3B3C4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B842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</w:t>
            </w:r>
            <w:proofErr w:type="spellStart"/>
            <w:r w:rsidRPr="00421A5F">
              <w:rPr>
                <w:snapToGrid w:val="0"/>
                <w:sz w:val="22"/>
                <w:szCs w:val="22"/>
              </w:rPr>
              <w:t>Wiechel</w:t>
            </w:r>
            <w:proofErr w:type="spellEnd"/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9AE9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6BBC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F9B89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BE8C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CA5E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2E5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D3E41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3A0CE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D906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95F69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2E7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A484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42AD1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F7567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E2BD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A3B72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574C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4D1569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9DD8739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4A09" w14:textId="1115A2F8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Ernkrans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230C" w14:textId="4DCB3D7D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4CCB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BB86" w14:textId="16622251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CADD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4931" w14:textId="21E98363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2AC86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74B6" w14:textId="0BAA5E1F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87307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B814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C3DD0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5C426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C748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778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B741C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415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0566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EA98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B1F53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61DF7A4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7E7" w14:textId="316DE174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 w:rsidRPr="00334D0B"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ECB9" w14:textId="0A488F22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D4CF4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D4A7" w14:textId="1CA7D229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E45C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6128" w14:textId="1F7891D6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81D29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3A1BD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507C3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B334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B4C8F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A5105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1E14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B652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4BB1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B7D4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3330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8E8E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2BFEEB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5EAE60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C7D7" w14:textId="74B24A61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58F9" w14:textId="72800238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2871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44AE" w14:textId="670EAEE8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28194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F7B6" w14:textId="513097BD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DF01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BFF3B2" w14:textId="4ACCF5D1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4AE5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0D556" w14:textId="273C2E6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9511A4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2B2C5" w14:textId="32133DF2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1028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A385A" w14:textId="1EE0D334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0A99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6D7F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86EA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C9FEE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46531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E578CB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D96E" w14:textId="6C265B36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30B8" w14:textId="0239272D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E1E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2E31" w14:textId="65A0A2BE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F99E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136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6C68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BD236" w14:textId="0902C9DE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23E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B31C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1BB12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826D3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4C25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C0DBB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9362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00F2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2047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3078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A490E6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698ED0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150F" w14:textId="2865C201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C5A" w14:textId="5F1EA028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2D29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68350" w14:textId="40155B43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86955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DB07A" w14:textId="0E5AF881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26EA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9BCBF" w14:textId="4B06FAE0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AA7C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36691" w14:textId="49BA221A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62AA62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F460C" w14:textId="227A411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F090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2A6D79" w14:textId="4F704E5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66E3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ECA6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6F75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9C2B2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09A37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8779BC0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C09F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0A380B">
              <w:rPr>
                <w:snapToGrid w:val="0"/>
                <w:sz w:val="22"/>
                <w:szCs w:val="22"/>
                <w:lang w:val="en-US"/>
              </w:rPr>
              <w:t>Enholm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C76BE" w14:textId="4D80AE8B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42ED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C374" w14:textId="7ABD5C09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E85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96272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6729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C6F21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019A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5259D" w14:textId="77777777" w:rsidR="00B61CB8" w:rsidRPr="00915B99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0BAE0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DD7C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AB95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426B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E805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64F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1819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5759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1D05E3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621CD3AE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ED6C3" w14:textId="72475953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D1A7" w14:textId="2088AF1F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D334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3C26" w14:textId="50F0BE5A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3182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0872" w14:textId="42EE15B4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BB277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6A49CA" w14:textId="0B74360F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D739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8644F" w14:textId="04BB1B16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D1F97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1A51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851C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53B7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A83D9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ED9F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D917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92FBF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91C3A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C55CC6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1A8A9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 xml:space="preserve">Gulan </w:t>
            </w:r>
            <w:proofErr w:type="spellStart"/>
            <w:r w:rsidRPr="007B7057">
              <w:rPr>
                <w:snapToGrid w:val="0"/>
                <w:sz w:val="22"/>
                <w:szCs w:val="22"/>
              </w:rPr>
              <w:t>Avci</w:t>
            </w:r>
            <w:proofErr w:type="spellEnd"/>
            <w:r w:rsidRPr="007B7057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004D4" w14:textId="36B2FA80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62403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6F9D" w14:textId="73EFC8A1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C2C9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B704F" w14:textId="42C3623F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077FE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81754" w14:textId="56A4CDB3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3B30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6FDC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F7DB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E7A7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D861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D1BA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0AE1E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A68D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E5B45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5119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C1152A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1EF0A7FF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F3E5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F4A51" w14:textId="0AD02275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F31E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C31B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AA5D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D8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4BE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A295F" w14:textId="1E0798E8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1D62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F2BD8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2EC5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80FC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2722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21DB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7B676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3B87E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DA8C4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553D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5DB5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97C4CF5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E62EF" w14:textId="4BDF268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801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BE4" w14:textId="34BA3492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0176B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1254" w14:textId="161B69E5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EBAB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014" w14:textId="1EEA1B06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3AC0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2CFA3" w14:textId="2481B42E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46BA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3559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74CD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C66F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60F4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524E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674C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8B10F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5F5A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7DEB2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2693E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121289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14041" w14:textId="487BFEDD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AAAA6" w14:textId="5FC12ACE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15C27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0057" w14:textId="109416C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B79D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C9BE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5CD9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B25B" w14:textId="667F93F9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B341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705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F2773A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C4F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EF0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4953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E0E8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FB12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AE3E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6E9F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2B8885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61CE0357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ED43" w14:textId="046DB162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1D53" w14:textId="41194E66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EC7E6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7BF16" w14:textId="1B50AAA2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84A4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2C4B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3133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5C468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C9AE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06B6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66C66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4E2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945B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3E20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4210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30F1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E786A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59A9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7AE13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3CDBF8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304C9" w14:textId="76A6B87C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23"/>
            <w:r w:rsidRPr="00334D0B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334D0B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(KD)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673D" w14:textId="00DDDF19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6F4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6BE2" w14:textId="22BF990D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9CA2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E364" w14:textId="732E5FAE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6CF0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E0588" w14:textId="028C2CF1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7242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29575" w14:textId="190AD41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0C6047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6552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E102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DED6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A38D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3DD5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EF36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1D6581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BD596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F7D120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21DE4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</w:t>
            </w:r>
            <w:proofErr w:type="spellStart"/>
            <w:r w:rsidRPr="007474C0">
              <w:rPr>
                <w:snapToGrid w:val="0"/>
                <w:sz w:val="22"/>
                <w:szCs w:val="22"/>
              </w:rPr>
              <w:t>Nohrén</w:t>
            </w:r>
            <w:proofErr w:type="spellEnd"/>
            <w:r w:rsidRPr="007474C0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679B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6C7E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E6A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70EF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D64DB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BD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E7F7A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D6C7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8320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52ED5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282D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317D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5D4B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D586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743F0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3D04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B207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729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D210FE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93782" w14:textId="189356B8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37370" w14:textId="0011700F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30E2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137C" w14:textId="4754B1C6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5D87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E9F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3F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F135B8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A691D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4945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C3EF4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7CC9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0A54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02831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6CF15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72549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00F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A3268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ABDD2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3D67798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2ED6" w14:textId="7B51BD43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AA80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B36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4A4D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13A4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F4942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11D0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A322D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3E27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4658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77B2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1D61D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201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B22A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A7B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B3C3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93272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132E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1B4D0C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7A49A45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5A40" w14:textId="05CCA6B1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95"/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23EA" w14:textId="34F30363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A999B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A1BB" w14:textId="69D5B32C" w:rsidR="00B61CB8" w:rsidRPr="0004578D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5548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7688" w14:textId="46478064" w:rsidR="00B61CB8" w:rsidRPr="00004DC0" w:rsidRDefault="002D5BF4" w:rsidP="00B61CB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3545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C6731" w14:textId="7ECA5824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F957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A51DAA" w14:textId="4F773991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6FE823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9575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8692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751D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A856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6DCA3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F47AF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E831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98D5A9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4A1D0873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5F51" w14:textId="225BADBE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F8BCF" w14:textId="5FE56EC2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2E8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094D" w14:textId="76CFDB4E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60B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413D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BAE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3A9A7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80552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5022D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568D18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FA18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42FF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065C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E523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52C0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65C6E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8D648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5DD72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B91EE02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10CA" w14:textId="77777777" w:rsidR="00B61CB8" w:rsidRPr="00334D0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EAF4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56BF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E1D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D9427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9733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A631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EC16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C35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E38EB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5C49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48A3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27F96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8144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4EA73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0832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52BA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8FC3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F98B4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772FB3D6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9A8C" w14:textId="77777777" w:rsidR="00B61CB8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9BD8" w14:textId="653DA010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C5CAD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1CF6" w14:textId="45ADDB0D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C11D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54C5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DE3D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A8761" w14:textId="77777777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8571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4EA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2C225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ED3B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F2B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6513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798C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D01A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54B1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DDBE7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E1B028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5B5BDDA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199E" w14:textId="77777777" w:rsidR="00B61CB8" w:rsidRPr="00516E3B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516E3B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516E3B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AC6D" w14:textId="7FD70168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585FA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7A06" w14:textId="765DF96D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067C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C6F68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B0A2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273E7A" w14:textId="58BCDDE0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4791A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6CFC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8E16B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ACD1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69C370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B9DB7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5E6366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82BCD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538F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CE8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E8589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6625244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803" w14:textId="27F94991" w:rsidR="00B61CB8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Annelie Sjöberg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77FF1" w14:textId="44BEB512" w:rsidR="00B61CB8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42D45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99F69" w14:textId="1B73CE51" w:rsidR="00B61CB8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555FC" w14:textId="2CADD8BC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09265" w14:textId="4EA4984E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CEB1C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4506A" w14:textId="71791EEF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DB1A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25F20C" w14:textId="2BE846E5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372AD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33928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8472F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74B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615F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4EF15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4D05F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A9AE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4D028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2193F8B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A53E" w14:textId="4D3190CB" w:rsidR="00B61CB8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6EDA6" w14:textId="77777777" w:rsidR="00B61CB8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7E701" w14:textId="77777777" w:rsidR="00B61CB8" w:rsidRPr="0004578D" w:rsidRDefault="00B61CB8" w:rsidP="00B61CB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C1D8" w14:textId="77777777" w:rsidR="00B61CB8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42F3" w14:textId="77777777" w:rsidR="00B61CB8" w:rsidRPr="00004DC0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490E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A83C4" w14:textId="77777777" w:rsidR="00B61CB8" w:rsidRPr="00004DC0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DBC57" w14:textId="732BB8F3" w:rsidR="00B61CB8" w:rsidRPr="001B42F6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6F09AE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33B4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957E7C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2252A2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8E6CB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AE0B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AFC89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6CE84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BD6C83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F8DBEC" w14:textId="77777777" w:rsidR="00B61CB8" w:rsidRPr="003504FA" w:rsidRDefault="00B61CB8" w:rsidP="00B61CB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9A9CE" w14:textId="77777777" w:rsidR="00B61CB8" w:rsidRPr="003504FA" w:rsidRDefault="00B61CB8" w:rsidP="00B61CB8">
            <w:pPr>
              <w:rPr>
                <w:sz w:val="20"/>
              </w:rPr>
            </w:pPr>
          </w:p>
        </w:tc>
      </w:tr>
      <w:tr w:rsidR="00B61CB8" w:rsidRPr="003504FA" w14:paraId="58C5E5DD" w14:textId="77777777" w:rsidTr="00D625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58D5E258" w14:textId="77777777" w:rsidR="00B61CB8" w:rsidRPr="007B7057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0593378" w14:textId="26B01CA0" w:rsidR="00B61CB8" w:rsidRPr="007B7057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191852D8" w14:textId="77777777" w:rsidR="00B61CB8" w:rsidRPr="007B7057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5A318D" w14:textId="77777777" w:rsidR="00B61CB8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  <w:p w14:paraId="552EF08C" w14:textId="1171C333" w:rsidR="00B61CB8" w:rsidRPr="007B7057" w:rsidRDefault="00B61CB8" w:rsidP="00B61CB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355" w:type="dxa"/>
          </w:tcPr>
          <w:p w14:paraId="04CF2106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932A7D1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475CBF16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4C1B97BE" w14:textId="77777777" w:rsidR="00B61CB8" w:rsidRPr="003504FA" w:rsidRDefault="00B61CB8" w:rsidP="00B61C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59992B50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41F8D5A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97EA81D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B042205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9A1093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97AD3DB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81E6D72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259960A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1DDDF91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7D680AA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B12BC13" w14:textId="77777777" w:rsidR="00B61CB8" w:rsidRPr="003504FA" w:rsidRDefault="00B61CB8" w:rsidP="00B61CB8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3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7"/>
  </w:num>
  <w:num w:numId="4">
    <w:abstractNumId w:val="22"/>
  </w:num>
  <w:num w:numId="5">
    <w:abstractNumId w:val="6"/>
  </w:num>
  <w:num w:numId="6">
    <w:abstractNumId w:val="24"/>
  </w:num>
  <w:num w:numId="7">
    <w:abstractNumId w:val="38"/>
  </w:num>
  <w:num w:numId="8">
    <w:abstractNumId w:val="44"/>
  </w:num>
  <w:num w:numId="9">
    <w:abstractNumId w:val="42"/>
  </w:num>
  <w:num w:numId="10">
    <w:abstractNumId w:val="12"/>
  </w:num>
  <w:num w:numId="11">
    <w:abstractNumId w:val="19"/>
  </w:num>
  <w:num w:numId="12">
    <w:abstractNumId w:val="31"/>
  </w:num>
  <w:num w:numId="13">
    <w:abstractNumId w:val="7"/>
  </w:num>
  <w:num w:numId="14">
    <w:abstractNumId w:val="18"/>
  </w:num>
  <w:num w:numId="15">
    <w:abstractNumId w:val="11"/>
  </w:num>
  <w:num w:numId="16">
    <w:abstractNumId w:val="32"/>
  </w:num>
  <w:num w:numId="17">
    <w:abstractNumId w:val="35"/>
  </w:num>
  <w:num w:numId="18">
    <w:abstractNumId w:val="2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5"/>
  </w:num>
  <w:num w:numId="23">
    <w:abstractNumId w:val="20"/>
  </w:num>
  <w:num w:numId="24">
    <w:abstractNumId w:val="37"/>
  </w:num>
  <w:num w:numId="25">
    <w:abstractNumId w:val="26"/>
  </w:num>
  <w:num w:numId="26">
    <w:abstractNumId w:val="39"/>
  </w:num>
  <w:num w:numId="27">
    <w:abstractNumId w:val="21"/>
  </w:num>
  <w:num w:numId="28">
    <w:abstractNumId w:val="5"/>
  </w:num>
  <w:num w:numId="29">
    <w:abstractNumId w:val="45"/>
  </w:num>
  <w:num w:numId="30">
    <w:abstractNumId w:val="0"/>
  </w:num>
  <w:num w:numId="31">
    <w:abstractNumId w:val="33"/>
  </w:num>
  <w:num w:numId="32">
    <w:abstractNumId w:val="13"/>
  </w:num>
  <w:num w:numId="33">
    <w:abstractNumId w:val="4"/>
  </w:num>
  <w:num w:numId="34">
    <w:abstractNumId w:val="43"/>
  </w:num>
  <w:num w:numId="35">
    <w:abstractNumId w:val="36"/>
  </w:num>
  <w:num w:numId="36">
    <w:abstractNumId w:val="28"/>
  </w:num>
  <w:num w:numId="37">
    <w:abstractNumId w:val="1"/>
  </w:num>
  <w:num w:numId="38">
    <w:abstractNumId w:val="41"/>
  </w:num>
  <w:num w:numId="39">
    <w:abstractNumId w:val="34"/>
  </w:num>
  <w:num w:numId="40">
    <w:abstractNumId w:val="2"/>
  </w:num>
  <w:num w:numId="41">
    <w:abstractNumId w:val="9"/>
  </w:num>
  <w:num w:numId="42">
    <w:abstractNumId w:val="23"/>
  </w:num>
  <w:num w:numId="43">
    <w:abstractNumId w:val="25"/>
  </w:num>
  <w:num w:numId="44">
    <w:abstractNumId w:val="17"/>
  </w:num>
  <w:num w:numId="45">
    <w:abstractNumId w:val="16"/>
  </w:num>
  <w:num w:numId="46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5877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06"/>
    <w:rsid w:val="00422B82"/>
    <w:rsid w:val="00424FD8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F4C"/>
    <w:rsid w:val="007F1B0B"/>
    <w:rsid w:val="007F2CFC"/>
    <w:rsid w:val="007F313A"/>
    <w:rsid w:val="007F3563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169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C1423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EBA"/>
    <w:rsid w:val="00CB7B35"/>
    <w:rsid w:val="00CC018D"/>
    <w:rsid w:val="00CC0CBA"/>
    <w:rsid w:val="00CC1B78"/>
    <w:rsid w:val="00CC1C31"/>
    <w:rsid w:val="00CC1C68"/>
    <w:rsid w:val="00CC2066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7737E"/>
    <w:rsid w:val="00D77F4F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994"/>
    <w:rsid w:val="00EF1101"/>
    <w:rsid w:val="00EF1289"/>
    <w:rsid w:val="00EF17C5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121</TotalTime>
  <Pages>3</Pages>
  <Words>721</Words>
  <Characters>3832</Characters>
  <Application>Microsoft Office Word</Application>
  <DocSecurity>0</DocSecurity>
  <Lines>1916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12</cp:revision>
  <cp:lastPrinted>2026-01-27T12:28:00Z</cp:lastPrinted>
  <dcterms:created xsi:type="dcterms:W3CDTF">2026-01-22T10:43:00Z</dcterms:created>
  <dcterms:modified xsi:type="dcterms:W3CDTF">2026-01-27T12:29:00Z</dcterms:modified>
</cp:coreProperties>
</file>