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6F96" w:rsidRPr="001B31BA" w:rsidTr="006A6F96">
        <w:trPr>
          <w:trHeight w:val="1361"/>
        </w:trPr>
        <w:tc>
          <w:tcPr>
            <w:tcW w:w="5471" w:type="dxa"/>
          </w:tcPr>
          <w:p w:rsidR="006A6F96" w:rsidRPr="001B31BA" w:rsidRDefault="006A6F96" w:rsidP="006A6F96">
            <w:pPr>
              <w:pStyle w:val="RSKRbeteckning"/>
              <w:spacing w:before="240"/>
            </w:pPr>
            <w:r w:rsidRPr="001B31BA">
              <w:t>Riksdagsskrivelse</w:t>
            </w:r>
          </w:p>
          <w:p w:rsidR="006A6F96" w:rsidRPr="001B31BA" w:rsidRDefault="006A6F96" w:rsidP="006A6F96">
            <w:pPr>
              <w:pStyle w:val="RSKRbeteckning"/>
            </w:pPr>
            <w:r w:rsidRPr="001B31BA">
              <w:t>2016/17:283</w:t>
            </w:r>
          </w:p>
        </w:tc>
        <w:tc>
          <w:tcPr>
            <w:tcW w:w="2551" w:type="dxa"/>
          </w:tcPr>
          <w:p w:rsidR="006A6F96" w:rsidRPr="001B31BA" w:rsidRDefault="006A6F96" w:rsidP="006A6F96">
            <w:pPr>
              <w:spacing w:before="300"/>
            </w:pPr>
            <w:r w:rsidRPr="001B31B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6F96" w:rsidRPr="001B31BA" w:rsidRDefault="006A6F96" w:rsidP="009E6885"/>
          <w:p w:rsidR="006A6F96" w:rsidRPr="001B31BA" w:rsidRDefault="006A6F96" w:rsidP="006A6F96">
            <w:pPr>
              <w:jc w:val="right"/>
            </w:pPr>
          </w:p>
        </w:tc>
      </w:tr>
      <w:tr w:rsidR="006A6F96" w:rsidRPr="001B31BA" w:rsidTr="006A6F9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A6F96" w:rsidRPr="001B31BA" w:rsidRDefault="006A6F96" w:rsidP="006A6F96">
            <w:pPr>
              <w:rPr>
                <w:sz w:val="10"/>
              </w:rPr>
            </w:pPr>
          </w:p>
        </w:tc>
      </w:tr>
    </w:tbl>
    <w:p w:rsidR="00CE5B19" w:rsidRPr="001B31BA" w:rsidRDefault="00CE5B19" w:rsidP="006A6F96"/>
    <w:p w:rsidR="006A6F96" w:rsidRPr="001B31BA" w:rsidRDefault="006A6F96" w:rsidP="006A6F96">
      <w:pPr>
        <w:pStyle w:val="Mottagare1"/>
      </w:pPr>
      <w:r w:rsidRPr="001B31BA">
        <w:t>Regeringen</w:t>
      </w:r>
    </w:p>
    <w:p w:rsidR="006A6F96" w:rsidRPr="001B31BA" w:rsidRDefault="006A6F96" w:rsidP="006A6F96">
      <w:pPr>
        <w:pStyle w:val="Mottagare2"/>
      </w:pPr>
      <w:r w:rsidRPr="001B31BA">
        <w:t>Socialdepartementet</w:t>
      </w:r>
    </w:p>
    <w:p w:rsidR="006A6F96" w:rsidRPr="001B31BA" w:rsidRDefault="006A6F96" w:rsidP="006A6F96">
      <w:r w:rsidRPr="001B31BA">
        <w:t>Med överlämnande av socialförsäkringsutskottets betänkande 2016/17:SfU23 Begränsningar i föräldrapenningen för föräldrar som kommer till Sverige med barn får jag anmäla att riksdagen denna dag bifallit utskottets förslag till riksdagsbeslut.</w:t>
      </w:r>
    </w:p>
    <w:p w:rsidR="006A6F96" w:rsidRPr="001B31BA" w:rsidRDefault="006A6F96" w:rsidP="006A6F96">
      <w:pPr>
        <w:pStyle w:val="Stockholm"/>
      </w:pPr>
      <w:r w:rsidRPr="001B31BA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6F96" w:rsidRPr="001B31BA" w:rsidTr="006A6F96">
        <w:tc>
          <w:tcPr>
            <w:tcW w:w="3628" w:type="dxa"/>
          </w:tcPr>
          <w:p w:rsidR="006A6F96" w:rsidRPr="001B31BA" w:rsidRDefault="006A6F96" w:rsidP="006A6F96">
            <w:pPr>
              <w:pStyle w:val="AvsTalman"/>
            </w:pPr>
            <w:r w:rsidRPr="001B31BA">
              <w:t>Urban Ahlin</w:t>
            </w:r>
          </w:p>
        </w:tc>
        <w:tc>
          <w:tcPr>
            <w:tcW w:w="3628" w:type="dxa"/>
          </w:tcPr>
          <w:p w:rsidR="006A6F96" w:rsidRPr="001B31BA" w:rsidRDefault="006A6F96" w:rsidP="006A6F96">
            <w:pPr>
              <w:pStyle w:val="AvsTjnsteman"/>
            </w:pPr>
            <w:r w:rsidRPr="001B31BA">
              <w:t>Claes Mårtensson</w:t>
            </w:r>
          </w:p>
        </w:tc>
      </w:tr>
    </w:tbl>
    <w:p w:rsidR="006A6F96" w:rsidRPr="001B31BA" w:rsidRDefault="006A6F96" w:rsidP="006A6F96"/>
    <w:sectPr w:rsidR="006A6F96" w:rsidRPr="001B31B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96"/>
    <w:rsid w:val="000171F4"/>
    <w:rsid w:val="00040DEC"/>
    <w:rsid w:val="00062659"/>
    <w:rsid w:val="000B4100"/>
    <w:rsid w:val="00137E7C"/>
    <w:rsid w:val="00141DF3"/>
    <w:rsid w:val="0015071F"/>
    <w:rsid w:val="001A6753"/>
    <w:rsid w:val="001B31BA"/>
    <w:rsid w:val="001E5A37"/>
    <w:rsid w:val="0028165D"/>
    <w:rsid w:val="002C59DD"/>
    <w:rsid w:val="002D1D16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6F96"/>
    <w:rsid w:val="007D1F51"/>
    <w:rsid w:val="00870A8B"/>
    <w:rsid w:val="0091238E"/>
    <w:rsid w:val="00951D83"/>
    <w:rsid w:val="00992279"/>
    <w:rsid w:val="009E4FA2"/>
    <w:rsid w:val="009E6885"/>
    <w:rsid w:val="009F40E8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D6FE35-021A-4C3F-AC3C-76D7BA96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325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2017-05-31T14:29:00Z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23</vt:lpwstr>
  </property>
  <property fmtid="{D5CDD505-2E9C-101B-9397-08002B2CF9AE}" pid="18" name="RefRubrik">
    <vt:lpwstr>Begränsningar i föräldrapenningen för föräldrar som kommer till Sverige med barn</vt:lpwstr>
  </property>
  <property fmtid="{D5CDD505-2E9C-101B-9397-08002B2CF9AE}" pid="19" name="Version">
    <vt:lpwstr>3.54</vt:lpwstr>
  </property>
</Properties>
</file>