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725D41" w:rsidRPr="00AA46EB" w14:paraId="642004E9" w14:textId="77777777" w:rsidTr="00381D02">
        <w:tc>
          <w:tcPr>
            <w:tcW w:w="9141" w:type="dxa"/>
          </w:tcPr>
          <w:p w14:paraId="0BF64FF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AA46EB">
              <w:rPr>
                <w:sz w:val="22"/>
                <w:szCs w:val="22"/>
              </w:rPr>
              <w:t>RIKSDAGEN</w:t>
            </w:r>
          </w:p>
          <w:p w14:paraId="036566A9" w14:textId="3527525B" w:rsidR="00725D41" w:rsidRPr="00AA46EB" w:rsidRDefault="00FB0AE9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KONSTITUTIONS</w:t>
            </w:r>
            <w:r w:rsidR="00725D41" w:rsidRPr="00AA46EB">
              <w:rPr>
                <w:sz w:val="22"/>
                <w:szCs w:val="22"/>
              </w:rPr>
              <w:t>UTSKOTTET</w:t>
            </w:r>
          </w:p>
        </w:tc>
      </w:tr>
    </w:tbl>
    <w:p w14:paraId="3B693C3B" w14:textId="77777777" w:rsidR="00725D41" w:rsidRPr="00AA46EB" w:rsidRDefault="00725D41" w:rsidP="00725D41">
      <w:pPr>
        <w:rPr>
          <w:sz w:val="22"/>
          <w:szCs w:val="22"/>
        </w:rPr>
      </w:pPr>
    </w:p>
    <w:p w14:paraId="4F387840" w14:textId="77777777" w:rsidR="00725D41" w:rsidRPr="00AA46EB" w:rsidRDefault="00725D41" w:rsidP="00725D41">
      <w:pPr>
        <w:rPr>
          <w:sz w:val="22"/>
          <w:szCs w:val="22"/>
        </w:rPr>
      </w:pPr>
    </w:p>
    <w:tbl>
      <w:tblPr>
        <w:tblW w:w="8549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6565"/>
      </w:tblGrid>
      <w:tr w:rsidR="00725D41" w:rsidRPr="00AA46EB" w14:paraId="2FDF6062" w14:textId="77777777" w:rsidTr="00AA46EB">
        <w:trPr>
          <w:cantSplit/>
          <w:trHeight w:val="742"/>
        </w:trPr>
        <w:tc>
          <w:tcPr>
            <w:tcW w:w="1984" w:type="dxa"/>
          </w:tcPr>
          <w:p w14:paraId="446A20C4" w14:textId="77777777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565" w:type="dxa"/>
          </w:tcPr>
          <w:p w14:paraId="3677E029" w14:textId="294644F5" w:rsidR="00725D41" w:rsidRPr="00AA46EB" w:rsidRDefault="00725D41" w:rsidP="00381D02">
            <w:pPr>
              <w:rPr>
                <w:b/>
                <w:sz w:val="22"/>
                <w:szCs w:val="22"/>
              </w:rPr>
            </w:pPr>
            <w:r w:rsidRPr="00AA46EB">
              <w:rPr>
                <w:b/>
                <w:sz w:val="22"/>
                <w:szCs w:val="22"/>
              </w:rPr>
              <w:t>UTSKOTTSSAMMANTRÄDE 20</w:t>
            </w:r>
            <w:r w:rsidR="00F9138F">
              <w:rPr>
                <w:b/>
                <w:sz w:val="22"/>
                <w:szCs w:val="22"/>
              </w:rPr>
              <w:t>20</w:t>
            </w:r>
            <w:r w:rsidRPr="00AA46EB">
              <w:rPr>
                <w:b/>
                <w:sz w:val="22"/>
                <w:szCs w:val="22"/>
              </w:rPr>
              <w:t>/2</w:t>
            </w:r>
            <w:r w:rsidR="00F9138F">
              <w:rPr>
                <w:b/>
                <w:sz w:val="22"/>
                <w:szCs w:val="22"/>
              </w:rPr>
              <w:t>1</w:t>
            </w:r>
            <w:r w:rsidRPr="00AA46EB">
              <w:rPr>
                <w:b/>
                <w:sz w:val="22"/>
                <w:szCs w:val="22"/>
              </w:rPr>
              <w:t>:</w:t>
            </w:r>
            <w:r w:rsidR="001A5B5A">
              <w:rPr>
                <w:b/>
                <w:sz w:val="22"/>
                <w:szCs w:val="22"/>
              </w:rPr>
              <w:t>54</w:t>
            </w:r>
          </w:p>
        </w:tc>
      </w:tr>
      <w:tr w:rsidR="00725D41" w:rsidRPr="00AA46EB" w14:paraId="750FD9BB" w14:textId="77777777" w:rsidTr="00AA46EB">
        <w:tc>
          <w:tcPr>
            <w:tcW w:w="1984" w:type="dxa"/>
          </w:tcPr>
          <w:p w14:paraId="27816120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DATUM</w:t>
            </w:r>
          </w:p>
        </w:tc>
        <w:tc>
          <w:tcPr>
            <w:tcW w:w="6565" w:type="dxa"/>
          </w:tcPr>
          <w:p w14:paraId="2977D414" w14:textId="4972B1FA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202</w:t>
            </w:r>
            <w:r w:rsidR="00602B01">
              <w:rPr>
                <w:sz w:val="22"/>
                <w:szCs w:val="22"/>
              </w:rPr>
              <w:t>1</w:t>
            </w:r>
            <w:r w:rsidRPr="00AA46EB">
              <w:rPr>
                <w:sz w:val="22"/>
                <w:szCs w:val="22"/>
              </w:rPr>
              <w:t>-</w:t>
            </w:r>
            <w:r w:rsidR="00952299">
              <w:rPr>
                <w:sz w:val="22"/>
                <w:szCs w:val="22"/>
              </w:rPr>
              <w:t>0</w:t>
            </w:r>
            <w:r w:rsidR="001A5B5A">
              <w:rPr>
                <w:sz w:val="22"/>
                <w:szCs w:val="22"/>
              </w:rPr>
              <w:t>4</w:t>
            </w:r>
            <w:r w:rsidR="00A955FF" w:rsidRPr="00AA46EB">
              <w:rPr>
                <w:sz w:val="22"/>
                <w:szCs w:val="22"/>
              </w:rPr>
              <w:t>-</w:t>
            </w:r>
            <w:r w:rsidR="001A5B5A">
              <w:rPr>
                <w:sz w:val="22"/>
                <w:szCs w:val="22"/>
              </w:rPr>
              <w:t>20</w:t>
            </w:r>
          </w:p>
        </w:tc>
      </w:tr>
      <w:tr w:rsidR="00725D41" w:rsidRPr="00AA46EB" w14:paraId="71136BF2" w14:textId="77777777" w:rsidTr="00AA46EB">
        <w:tc>
          <w:tcPr>
            <w:tcW w:w="1984" w:type="dxa"/>
          </w:tcPr>
          <w:p w14:paraId="7C20CC4C" w14:textId="77777777" w:rsidR="00725D41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TID</w:t>
            </w:r>
          </w:p>
        </w:tc>
        <w:tc>
          <w:tcPr>
            <w:tcW w:w="6565" w:type="dxa"/>
          </w:tcPr>
          <w:p w14:paraId="1BC1F3B8" w14:textId="77777777" w:rsidR="00725D41" w:rsidRDefault="001A5B5A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725D41" w:rsidRPr="00AA46EB">
              <w:rPr>
                <w:sz w:val="22"/>
                <w:szCs w:val="22"/>
              </w:rPr>
              <w:t>.00–</w:t>
            </w:r>
            <w:r w:rsidR="007A6B05">
              <w:rPr>
                <w:sz w:val="22"/>
                <w:szCs w:val="22"/>
              </w:rPr>
              <w:t>10.00</w:t>
            </w:r>
          </w:p>
          <w:p w14:paraId="760642D6" w14:textId="77777777" w:rsidR="007A6B05" w:rsidRDefault="007A6B05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13.05–13.11</w:t>
            </w:r>
          </w:p>
          <w:p w14:paraId="114A7912" w14:textId="543D4ACF" w:rsidR="007A6B05" w:rsidRPr="00AA46EB" w:rsidRDefault="007A6B05" w:rsidP="006229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13.17–13.18</w:t>
            </w:r>
          </w:p>
        </w:tc>
      </w:tr>
      <w:tr w:rsidR="00725D41" w:rsidRPr="00AA46EB" w14:paraId="573E5A5B" w14:textId="77777777" w:rsidTr="00AA46EB">
        <w:tc>
          <w:tcPr>
            <w:tcW w:w="1984" w:type="dxa"/>
          </w:tcPr>
          <w:p w14:paraId="11211CE7" w14:textId="12BF5432" w:rsidR="00CB5D85" w:rsidRPr="00AA46EB" w:rsidRDefault="00725D41" w:rsidP="00381D02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NÄRVARANDE</w:t>
            </w:r>
          </w:p>
        </w:tc>
        <w:tc>
          <w:tcPr>
            <w:tcW w:w="6565" w:type="dxa"/>
          </w:tcPr>
          <w:p w14:paraId="4853F081" w14:textId="510DCF44" w:rsidR="00725D41" w:rsidRPr="00AA46EB" w:rsidRDefault="00725D41" w:rsidP="000F2853">
            <w:pPr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Se bilaga 1</w:t>
            </w:r>
          </w:p>
        </w:tc>
      </w:tr>
    </w:tbl>
    <w:p w14:paraId="22A2F472" w14:textId="1DA80A90" w:rsidR="00AA46EB" w:rsidRPr="00AA46EB" w:rsidRDefault="00AA46EB">
      <w:pPr>
        <w:rPr>
          <w:sz w:val="22"/>
          <w:szCs w:val="22"/>
        </w:rPr>
      </w:pPr>
    </w:p>
    <w:p w14:paraId="6E72853A" w14:textId="52A9F8EC" w:rsidR="00AA46EB" w:rsidRPr="00AA46EB" w:rsidRDefault="00AA46EB">
      <w:pPr>
        <w:rPr>
          <w:sz w:val="22"/>
          <w:szCs w:val="22"/>
        </w:rPr>
      </w:pPr>
    </w:p>
    <w:p w14:paraId="5DBF61EE" w14:textId="77777777" w:rsidR="00AA46EB" w:rsidRPr="00AA46EB" w:rsidRDefault="00AA46EB">
      <w:pPr>
        <w:rPr>
          <w:sz w:val="22"/>
          <w:szCs w:val="22"/>
        </w:rPr>
      </w:pPr>
    </w:p>
    <w:tbl>
      <w:tblPr>
        <w:tblW w:w="7585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97"/>
        <w:gridCol w:w="7088"/>
      </w:tblGrid>
      <w:tr w:rsidR="00725D41" w:rsidRPr="00AA46EB" w14:paraId="1B2E1B6E" w14:textId="77777777" w:rsidTr="00AA46EB">
        <w:tc>
          <w:tcPr>
            <w:tcW w:w="497" w:type="dxa"/>
          </w:tcPr>
          <w:p w14:paraId="02694041" w14:textId="77777777" w:rsidR="00725D41" w:rsidRPr="00AA46EB" w:rsidRDefault="00725D41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7088" w:type="dxa"/>
          </w:tcPr>
          <w:p w14:paraId="3CA89402" w14:textId="77777777" w:rsidR="001A5B5A" w:rsidRPr="001A5B5A" w:rsidRDefault="001A5B5A" w:rsidP="001A5B5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 w:rsidRPr="001A5B5A">
              <w:rPr>
                <w:b/>
                <w:sz w:val="22"/>
                <w:szCs w:val="22"/>
              </w:rPr>
              <w:t>Granskning av regeringen</w:t>
            </w:r>
          </w:p>
          <w:p w14:paraId="2A42DA3C" w14:textId="77777777" w:rsidR="001A5B5A" w:rsidRPr="001A5B5A" w:rsidRDefault="001A5B5A" w:rsidP="001A5B5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343CC3B" w14:textId="0DF6E911" w:rsidR="00725D41" w:rsidRPr="001A5B5A" w:rsidRDefault="001A5B5A" w:rsidP="001A5B5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1A5B5A">
              <w:rPr>
                <w:sz w:val="22"/>
                <w:szCs w:val="22"/>
              </w:rPr>
              <w:t>Se särskilt protokoll 2020/21:</w:t>
            </w:r>
            <w:r>
              <w:rPr>
                <w:sz w:val="22"/>
                <w:szCs w:val="22"/>
              </w:rPr>
              <w:t>49</w:t>
            </w:r>
            <w:r w:rsidRPr="001A5B5A">
              <w:rPr>
                <w:sz w:val="22"/>
                <w:szCs w:val="22"/>
              </w:rPr>
              <w:t>.</w:t>
            </w:r>
          </w:p>
          <w:p w14:paraId="23269BA7" w14:textId="5AC4998E" w:rsidR="001A5B5A" w:rsidRPr="001A5B5A" w:rsidRDefault="001A5B5A" w:rsidP="001A5B5A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</w:tc>
      </w:tr>
      <w:tr w:rsidR="00300FE0" w:rsidRPr="00AA46EB" w14:paraId="3AF0B46D" w14:textId="77777777" w:rsidTr="00AA46EB">
        <w:tc>
          <w:tcPr>
            <w:tcW w:w="497" w:type="dxa"/>
          </w:tcPr>
          <w:p w14:paraId="4024B397" w14:textId="06777DCD" w:rsidR="00300FE0" w:rsidRPr="00AA46EB" w:rsidRDefault="00300FE0" w:rsidP="00381D0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D7190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7088" w:type="dxa"/>
          </w:tcPr>
          <w:p w14:paraId="0CFAB4AB" w14:textId="77777777" w:rsidR="00300FE0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8F1B3EE" w14:textId="77777777" w:rsidR="00300FE0" w:rsidRPr="00D844F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B906097" w14:textId="6871AA46" w:rsidR="00300FE0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2020/21:</w:t>
            </w:r>
            <w:r w:rsidR="001A2E0A">
              <w:rPr>
                <w:snapToGrid w:val="0"/>
                <w:sz w:val="22"/>
                <w:szCs w:val="22"/>
              </w:rPr>
              <w:t>52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5B0A7328" w14:textId="77777777" w:rsidR="00300FE0" w:rsidRDefault="00300FE0" w:rsidP="009A62A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C905BC" w:rsidRPr="00AA46EB" w14:paraId="46C0228C" w14:textId="77777777" w:rsidTr="00AA46EB">
        <w:tc>
          <w:tcPr>
            <w:tcW w:w="497" w:type="dxa"/>
          </w:tcPr>
          <w:p w14:paraId="52DF028F" w14:textId="3121D27A" w:rsidR="00C905BC" w:rsidRPr="00AA46EB" w:rsidRDefault="00C905BC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D7190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7088" w:type="dxa"/>
          </w:tcPr>
          <w:p w14:paraId="0757D27F" w14:textId="77777777" w:rsidR="00FF0714" w:rsidRPr="00A05B85" w:rsidRDefault="00FF0714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  <w:r w:rsidRPr="00A05B85">
              <w:rPr>
                <w:b/>
                <w:snapToGrid w:val="0"/>
                <w:sz w:val="22"/>
                <w:szCs w:val="22"/>
              </w:rPr>
              <w:t xml:space="preserve">Hänvisning av ärende </w:t>
            </w:r>
          </w:p>
          <w:p w14:paraId="4F32F6B3" w14:textId="77777777" w:rsidR="00FF0714" w:rsidRPr="00A05B85" w:rsidRDefault="00FF0714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  <w:p w14:paraId="3FBF4F85" w14:textId="27BD2122" w:rsidR="00C905BC" w:rsidRDefault="00FF0714" w:rsidP="009A7C55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9A7C55">
              <w:rPr>
                <w:snapToGrid w:val="0"/>
                <w:sz w:val="22"/>
                <w:szCs w:val="22"/>
              </w:rPr>
              <w:t xml:space="preserve">Kanslichefen anmälde att till konstitutionsutskottet har hänvisats </w:t>
            </w:r>
            <w:r w:rsidR="009A7C55" w:rsidRPr="009A7C55">
              <w:rPr>
                <w:snapToGrid w:val="0"/>
                <w:sz w:val="22"/>
                <w:szCs w:val="22"/>
              </w:rPr>
              <w:t>p</w:t>
            </w:r>
            <w:r w:rsidR="009A7C55" w:rsidRPr="009A7C55">
              <w:rPr>
                <w:sz w:val="22"/>
                <w:szCs w:val="22"/>
              </w:rPr>
              <w:t>roposition 2020/21:100 2021 års ekonomiska vårproposition förslagspunkt 2 och 3.</w:t>
            </w:r>
          </w:p>
          <w:p w14:paraId="734F5D6D" w14:textId="76C35C78" w:rsidR="009A7C55" w:rsidRPr="00AA46EB" w:rsidRDefault="009A7C55" w:rsidP="009A7C55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  <w:tr w:rsidR="00AD7190" w:rsidRPr="00AA46EB" w14:paraId="2631E190" w14:textId="77777777" w:rsidTr="00AA46EB">
        <w:tc>
          <w:tcPr>
            <w:tcW w:w="497" w:type="dxa"/>
          </w:tcPr>
          <w:p w14:paraId="36904463" w14:textId="79946437" w:rsidR="00AD7190" w:rsidRPr="00AA46EB" w:rsidRDefault="00AD719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7088" w:type="dxa"/>
          </w:tcPr>
          <w:p w14:paraId="55DE18EA" w14:textId="116A95A0" w:rsidR="00AD7190" w:rsidRDefault="00AD7190" w:rsidP="00AD719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Regeringskansliets årsbok</w:t>
            </w:r>
            <w:r w:rsidRPr="00387320">
              <w:rPr>
                <w:b/>
                <w:sz w:val="22"/>
                <w:szCs w:val="22"/>
              </w:rPr>
              <w:t xml:space="preserve"> 202</w:t>
            </w:r>
            <w:r>
              <w:rPr>
                <w:b/>
                <w:sz w:val="22"/>
                <w:szCs w:val="22"/>
              </w:rPr>
              <w:t>0</w:t>
            </w:r>
          </w:p>
          <w:p w14:paraId="446EA877" w14:textId="77777777" w:rsidR="00AD7190" w:rsidRDefault="00AD7190" w:rsidP="00AD719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441C6CD" w14:textId="5222F86D" w:rsidR="00AD7190" w:rsidRDefault="00AD7190" w:rsidP="00AD719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387320">
              <w:rPr>
                <w:sz w:val="22"/>
                <w:szCs w:val="22"/>
              </w:rPr>
              <w:t xml:space="preserve">Kanslichefen anmälde att </w:t>
            </w:r>
            <w:r w:rsidRPr="00AD7190">
              <w:rPr>
                <w:sz w:val="22"/>
                <w:szCs w:val="22"/>
              </w:rPr>
              <w:t>Regeringskansliets årsbok 2020</w:t>
            </w:r>
            <w:r>
              <w:rPr>
                <w:sz w:val="22"/>
                <w:szCs w:val="22"/>
              </w:rPr>
              <w:t xml:space="preserve"> </w:t>
            </w:r>
            <w:r w:rsidRPr="00387320">
              <w:rPr>
                <w:sz w:val="22"/>
                <w:szCs w:val="22"/>
              </w:rPr>
              <w:t>har överlämnats till utskott</w:t>
            </w:r>
            <w:r>
              <w:rPr>
                <w:sz w:val="22"/>
                <w:szCs w:val="22"/>
              </w:rPr>
              <w:t>et.</w:t>
            </w:r>
          </w:p>
          <w:p w14:paraId="579C6740" w14:textId="77777777" w:rsidR="00AD7190" w:rsidRPr="00A05B85" w:rsidRDefault="00AD7190" w:rsidP="00FF0714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413CBB" w:rsidRPr="00AA46EB" w14:paraId="7CCC2A39" w14:textId="77777777" w:rsidTr="00AA46EB">
        <w:tc>
          <w:tcPr>
            <w:tcW w:w="497" w:type="dxa"/>
          </w:tcPr>
          <w:p w14:paraId="52D877F5" w14:textId="4CD58046" w:rsidR="00413CBB" w:rsidRPr="00AA46EB" w:rsidRDefault="00413CBB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 w:rsidRPr="00AA46EB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D719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7088" w:type="dxa"/>
          </w:tcPr>
          <w:p w14:paraId="54DC8B26" w14:textId="77777777" w:rsidR="00D844FF" w:rsidRDefault="001A2E0A" w:rsidP="001A2E0A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 w:val="22"/>
                <w:szCs w:val="22"/>
              </w:rPr>
            </w:pPr>
            <w:r w:rsidRPr="00177BF2">
              <w:rPr>
                <w:b/>
                <w:bCs/>
                <w:color w:val="000000"/>
                <w:sz w:val="22"/>
                <w:szCs w:val="22"/>
              </w:rPr>
              <w:t>Verksamheten i Europeiska unionen under 2020</w:t>
            </w:r>
          </w:p>
          <w:p w14:paraId="667FBD88" w14:textId="2BD31C41" w:rsidR="001A2E0A" w:rsidRPr="00D844FF" w:rsidRDefault="001A2E0A" w:rsidP="001A2E0A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 w:val="22"/>
                <w:szCs w:val="22"/>
              </w:rPr>
            </w:pPr>
          </w:p>
          <w:p w14:paraId="4D970045" w14:textId="53E91754" w:rsidR="001A2E0A" w:rsidRPr="00177BF2" w:rsidRDefault="001A2E0A" w:rsidP="001A2E0A">
            <w:pPr>
              <w:widowControl/>
              <w:autoSpaceDE w:val="0"/>
              <w:autoSpaceDN w:val="0"/>
              <w:adjustRightInd w:val="0"/>
              <w:textAlignment w:val="center"/>
              <w:rPr>
                <w:color w:val="000000"/>
                <w:sz w:val="22"/>
                <w:szCs w:val="22"/>
              </w:rPr>
            </w:pPr>
            <w:r w:rsidRPr="00177BF2">
              <w:rPr>
                <w:color w:val="000000"/>
                <w:sz w:val="22"/>
                <w:szCs w:val="22"/>
              </w:rPr>
              <w:t xml:space="preserve">Utskottet </w:t>
            </w:r>
            <w:r w:rsidR="00833D41">
              <w:rPr>
                <w:color w:val="000000"/>
                <w:sz w:val="22"/>
                <w:szCs w:val="22"/>
              </w:rPr>
              <w:t xml:space="preserve">fortsatte </w:t>
            </w:r>
            <w:r w:rsidRPr="00177BF2">
              <w:rPr>
                <w:color w:val="000000"/>
                <w:sz w:val="22"/>
                <w:szCs w:val="22"/>
              </w:rPr>
              <w:t>behandl</w:t>
            </w:r>
            <w:r w:rsidR="00833D41">
              <w:rPr>
                <w:color w:val="000000"/>
                <w:sz w:val="22"/>
                <w:szCs w:val="22"/>
              </w:rPr>
              <w:t>ingen av</w:t>
            </w:r>
            <w:r w:rsidRPr="00177BF2">
              <w:rPr>
                <w:color w:val="000000"/>
                <w:sz w:val="22"/>
                <w:szCs w:val="22"/>
              </w:rPr>
              <w:t xml:space="preserve"> frågan om yttrande till utrikesutskottet över skrivelse 2020/21:115 och motioner.</w:t>
            </w:r>
          </w:p>
          <w:p w14:paraId="34F22631" w14:textId="77777777" w:rsidR="001A2E0A" w:rsidRDefault="001A2E0A" w:rsidP="001A2E0A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 w:val="22"/>
                <w:szCs w:val="22"/>
              </w:rPr>
            </w:pPr>
          </w:p>
          <w:p w14:paraId="48AFF872" w14:textId="77777777" w:rsidR="001A2E0A" w:rsidRPr="00177BF2" w:rsidRDefault="001A2E0A" w:rsidP="001A2E0A">
            <w:pPr>
              <w:widowControl/>
              <w:autoSpaceDE w:val="0"/>
              <w:autoSpaceDN w:val="0"/>
              <w:adjustRightInd w:val="0"/>
              <w:textAlignment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Ärendet bordlades.</w:t>
            </w:r>
          </w:p>
          <w:p w14:paraId="557ECEB0" w14:textId="08DFB564" w:rsidR="00B21831" w:rsidRPr="00AA46EB" w:rsidRDefault="00B21831" w:rsidP="00B21831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 w:val="22"/>
                <w:szCs w:val="22"/>
              </w:rPr>
            </w:pPr>
          </w:p>
        </w:tc>
      </w:tr>
      <w:tr w:rsidR="00B21831" w:rsidRPr="00AA46EB" w14:paraId="36B10667" w14:textId="77777777" w:rsidTr="00AA46EB">
        <w:tc>
          <w:tcPr>
            <w:tcW w:w="497" w:type="dxa"/>
          </w:tcPr>
          <w:p w14:paraId="31D7AFDC" w14:textId="35A6E5A8" w:rsidR="00B21831" w:rsidRPr="00AA46EB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D719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7088" w:type="dxa"/>
          </w:tcPr>
          <w:p w14:paraId="341C03A3" w14:textId="77777777" w:rsidR="00300FE0" w:rsidRPr="00477C9F" w:rsidRDefault="00300FE0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31C46240" w14:textId="77777777" w:rsidR="00300FE0" w:rsidRPr="00D844F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FA0984" w14:textId="720E3C2A" w:rsidR="00300FE0" w:rsidRPr="00477C9F" w:rsidRDefault="00300FE0" w:rsidP="00300FE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>
              <w:rPr>
                <w:snapToGrid w:val="0"/>
                <w:sz w:val="22"/>
                <w:szCs w:val="22"/>
              </w:rPr>
              <w:t>21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1A2E0A">
              <w:rPr>
                <w:snapToGrid w:val="0"/>
                <w:sz w:val="22"/>
                <w:szCs w:val="22"/>
              </w:rPr>
              <w:t>49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3A826031" w14:textId="404F65A6" w:rsidR="00B21831" w:rsidRPr="00DE4259" w:rsidRDefault="00B21831" w:rsidP="00300FE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00FE0" w:rsidRPr="00AA46EB" w14:paraId="2318DFC8" w14:textId="77777777" w:rsidTr="00AA46EB">
        <w:tc>
          <w:tcPr>
            <w:tcW w:w="497" w:type="dxa"/>
          </w:tcPr>
          <w:p w14:paraId="063BA044" w14:textId="5EC52AE8" w:rsidR="00300FE0" w:rsidRDefault="00300FE0" w:rsidP="002A2E1B">
            <w:pPr>
              <w:tabs>
                <w:tab w:val="left" w:pos="1701"/>
              </w:tabs>
              <w:ind w:right="-65"/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D719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7088" w:type="dxa"/>
          </w:tcPr>
          <w:p w14:paraId="5AF37AC2" w14:textId="77777777" w:rsidR="007A6B05" w:rsidRPr="00467143" w:rsidRDefault="007A6B05" w:rsidP="007A6B0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67143">
              <w:rPr>
                <w:b/>
                <w:snapToGrid w:val="0"/>
                <w:sz w:val="22"/>
                <w:szCs w:val="22"/>
              </w:rPr>
              <w:t>Sammanträdestid</w:t>
            </w:r>
          </w:p>
          <w:p w14:paraId="49B95BFD" w14:textId="77777777" w:rsidR="007A6B05" w:rsidRPr="00467143" w:rsidRDefault="007A6B05" w:rsidP="007A6B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70AC7E2" w14:textId="0B272AFC" w:rsidR="007A6B05" w:rsidRDefault="007A6B05" w:rsidP="007A6B0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67143">
              <w:rPr>
                <w:snapToGrid w:val="0"/>
                <w:sz w:val="22"/>
                <w:szCs w:val="22"/>
              </w:rPr>
              <w:t xml:space="preserve">Utskottet beslutade att </w:t>
            </w:r>
            <w:r>
              <w:rPr>
                <w:snapToGrid w:val="0"/>
                <w:sz w:val="22"/>
                <w:szCs w:val="22"/>
              </w:rPr>
              <w:t>sammanträdet torsdagen den 22 april 2021 får pågå under ar</w:t>
            </w:r>
            <w:r w:rsidRPr="00467143">
              <w:rPr>
                <w:snapToGrid w:val="0"/>
                <w:sz w:val="22"/>
                <w:szCs w:val="22"/>
              </w:rPr>
              <w:t xml:space="preserve">betsplenum </w:t>
            </w:r>
            <w:r>
              <w:rPr>
                <w:snapToGrid w:val="0"/>
                <w:sz w:val="22"/>
                <w:szCs w:val="22"/>
              </w:rPr>
              <w:t xml:space="preserve">i </w:t>
            </w:r>
            <w:r w:rsidRPr="00467143">
              <w:rPr>
                <w:snapToGrid w:val="0"/>
                <w:sz w:val="22"/>
                <w:szCs w:val="22"/>
              </w:rPr>
              <w:t>kammaren.</w:t>
            </w:r>
          </w:p>
          <w:p w14:paraId="38800A53" w14:textId="23A3142D" w:rsidR="007A6B05" w:rsidRPr="00300FE0" w:rsidRDefault="007A6B05" w:rsidP="007A6B05">
            <w:pPr>
              <w:widowControl/>
              <w:autoSpaceDE w:val="0"/>
              <w:autoSpaceDN w:val="0"/>
              <w:adjustRightInd w:val="0"/>
              <w:textAlignment w:val="center"/>
              <w:rPr>
                <w:snapToGrid w:val="0"/>
                <w:sz w:val="22"/>
                <w:szCs w:val="22"/>
              </w:rPr>
            </w:pPr>
          </w:p>
        </w:tc>
      </w:tr>
      <w:tr w:rsidR="00C74C63" w:rsidRPr="00AD7190" w14:paraId="590C7DBA" w14:textId="77777777" w:rsidTr="00AA46EB">
        <w:tc>
          <w:tcPr>
            <w:tcW w:w="7585" w:type="dxa"/>
            <w:gridSpan w:val="2"/>
          </w:tcPr>
          <w:p w14:paraId="4DA423C9" w14:textId="77777777" w:rsidR="00F66346" w:rsidRPr="00AA46EB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A46EB">
              <w:rPr>
                <w:sz w:val="22"/>
                <w:szCs w:val="22"/>
              </w:rPr>
              <w:t>Vid protokollet</w:t>
            </w:r>
          </w:p>
          <w:p w14:paraId="0EB4F365" w14:textId="5461AD9D" w:rsidR="00F66346" w:rsidRPr="00D844FF" w:rsidRDefault="00F66346" w:rsidP="00F6634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844FF">
              <w:rPr>
                <w:sz w:val="22"/>
                <w:szCs w:val="22"/>
              </w:rPr>
              <w:t>Justera</w:t>
            </w:r>
            <w:r w:rsidR="00D844FF">
              <w:rPr>
                <w:sz w:val="22"/>
                <w:szCs w:val="22"/>
              </w:rPr>
              <w:t>t 2021-04-27</w:t>
            </w:r>
            <w:r w:rsidRPr="00D844FF">
              <w:rPr>
                <w:sz w:val="22"/>
                <w:szCs w:val="22"/>
              </w:rPr>
              <w:t xml:space="preserve"> </w:t>
            </w:r>
          </w:p>
          <w:p w14:paraId="4DF53936" w14:textId="77777777" w:rsidR="00AD7190" w:rsidRDefault="00F66346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844FF">
              <w:rPr>
                <w:sz w:val="22"/>
                <w:szCs w:val="22"/>
              </w:rPr>
              <w:t>Karin Enström</w:t>
            </w:r>
          </w:p>
          <w:p w14:paraId="5664187E" w14:textId="424E3933" w:rsidR="00D844FF" w:rsidRPr="00D844FF" w:rsidRDefault="00D844FF" w:rsidP="00C74C63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FF6614C" w14:textId="4BBC464D" w:rsidR="00FB0AE9" w:rsidRPr="00D844FF" w:rsidRDefault="00FB0AE9" w:rsidP="000F2853">
      <w:pPr>
        <w:widowControl/>
        <w:spacing w:after="160" w:line="259" w:lineRule="auto"/>
      </w:pPr>
      <w:r w:rsidRPr="00D844FF"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F9138F" w14:paraId="1413D5E7" w14:textId="77777777" w:rsidTr="00C304DD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F17E5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CC479BE" w14:textId="77777777" w:rsidR="00F9138F" w:rsidRDefault="00F9138F" w:rsidP="00C304DD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87F47C9" w14:textId="030D3F30" w:rsidR="00F9138F" w:rsidRDefault="00F9138F" w:rsidP="00C304DD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F00B43">
              <w:rPr>
                <w:sz w:val="20"/>
              </w:rPr>
              <w:t>1</w:t>
            </w:r>
            <w:r>
              <w:rPr>
                <w:sz w:val="20"/>
              </w:rPr>
              <w:t>-</w:t>
            </w:r>
            <w:r w:rsidR="00F00B43">
              <w:rPr>
                <w:sz w:val="20"/>
              </w:rPr>
              <w:t>0</w:t>
            </w:r>
            <w:r w:rsidR="00A9592D">
              <w:rPr>
                <w:sz w:val="20"/>
              </w:rPr>
              <w:t>3</w:t>
            </w:r>
            <w:r w:rsidR="00F00B43">
              <w:rPr>
                <w:sz w:val="20"/>
              </w:rPr>
              <w:t>-</w:t>
            </w:r>
            <w:r w:rsidR="00A9592D">
              <w:rPr>
                <w:sz w:val="20"/>
              </w:rPr>
              <w:t>01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5F1DB16" w14:textId="77777777" w:rsidR="00F9138F" w:rsidRDefault="00F9138F" w:rsidP="00C304DD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A6EB893" w14:textId="77777777" w:rsidR="00F9138F" w:rsidRDefault="00F9138F" w:rsidP="00C304D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34ABDA96" w14:textId="77777777" w:rsidR="00F9138F" w:rsidRDefault="00F9138F" w:rsidP="00C304DD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3FED77A5" w14:textId="195E7AAA" w:rsidR="00F9138F" w:rsidRDefault="00F9138F" w:rsidP="00C304DD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1A2E0A">
              <w:rPr>
                <w:sz w:val="16"/>
                <w:szCs w:val="16"/>
              </w:rPr>
              <w:t>54</w:t>
            </w:r>
          </w:p>
        </w:tc>
      </w:tr>
      <w:tr w:rsidR="00F9138F" w14:paraId="11063DB4" w14:textId="77777777" w:rsidTr="00C304DD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1B40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4DB8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648C5" w14:textId="2A94DF92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>
              <w:rPr>
                <w:sz w:val="20"/>
              </w:rPr>
              <w:t>2</w:t>
            </w:r>
            <w:r w:rsidR="00AD7190">
              <w:rPr>
                <w:sz w:val="20"/>
              </w:rPr>
              <w:t>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28408" w14:textId="71DC46CB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701846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60088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33E760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4040E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F9138F" w14:paraId="363CE91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79D1D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733E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A0814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4EDF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AACD2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8D9E53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FF965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38612D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F4CAB2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0F638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C276DF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570927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6E33A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47FB8B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9C44E" w14:textId="77777777" w:rsidR="00F9138F" w:rsidRDefault="00F9138F" w:rsidP="00C304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1A2E0A" w14:paraId="2DB7119A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ABE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B1A8E" w14:textId="75C157AB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69EA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1BADF" w14:textId="298267F5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AD20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94324" w14:textId="277C5C65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1B72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70B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948B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7451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3189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3356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423A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9A8B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A76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5B4B4463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B010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28F2F" w14:textId="154D204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BAF4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103C7" w14:textId="0ADAEAD6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AA4D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7545" w14:textId="68F15E5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C0B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095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C6A6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9FD4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68F2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408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C8E6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F16A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B2D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4CBD9791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B791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02C8" w14:textId="4ADBFFA9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8B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7F4" w14:textId="0B6FDC80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6C7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17C8D" w14:textId="0EBD0CAB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01F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4B4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0C7E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912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C4DA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792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1AE7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E82B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87F0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A2E0A" w14:paraId="59133C30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C6AB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6F4E6" w14:textId="4FB017B7" w:rsidR="001A2E0A" w:rsidRDefault="007A5C45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E168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7C46" w14:textId="777A3CD3" w:rsidR="001A2E0A" w:rsidRDefault="00AD7190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67DB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D217" w14:textId="059BC68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727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4AB8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64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4C9D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C08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0EE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497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B93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23C6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A2E0A" w14:paraId="02387576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8ED4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4AA71" w14:textId="3778F641" w:rsidR="001A2E0A" w:rsidRDefault="00CC2775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9A7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20399" w14:textId="6791C8CA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0F72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63C3A" w14:textId="441BEAAE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6B9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56B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FD88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1D80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83F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B804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428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47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F721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A2E0A" w14:paraId="2CD7F64C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EDD9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229A" w14:textId="20E90EBC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7426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AC500" w14:textId="5ED0D94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4868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1C01" w14:textId="7E06F38B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E162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57E9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609D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49D0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7FAA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3AA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EEBE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D424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4889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A2E0A" w14:paraId="13C6298A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0905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EEF97" w14:textId="27E70A3B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498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E94" w14:textId="0D2C683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ECDC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844BA" w14:textId="6BBA0FA2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3E5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F80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35F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A75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38CB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93A0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4865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C45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0825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A2E0A" w14:paraId="3527F398" w14:textId="77777777" w:rsidTr="00F9138F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34615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D22C" w14:textId="3065D1CE" w:rsidR="001A2E0A" w:rsidRDefault="007A5C45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6D45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C5509" w14:textId="6E5C29D7" w:rsidR="001A2E0A" w:rsidRDefault="00AD7190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70ED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10E6" w14:textId="5BF6A8AB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F0E8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91F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19B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D77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A342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02F1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345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9CD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39BA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A2E0A" w14:paraId="2C355AD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8ED7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4FCF" w14:textId="65803B4B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49BC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90A7D" w14:textId="46B82894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45E8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A03B" w14:textId="20B19AD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CCB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6E3F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54F8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7E59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0015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298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58EA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BDD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AFC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7480409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EB5D2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2441E" w14:textId="036F9F7D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BF24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ACDFC" w14:textId="21F9A33D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D1E5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2C7D4" w14:textId="588DE11A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8D50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12C2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DB3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ECC9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B56C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0AA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E73E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1001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564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A2E0A" w14:paraId="1C9CC949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3B1BE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489A" w14:textId="36A21285" w:rsidR="001A2E0A" w:rsidRDefault="007A5C45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08E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927EF" w14:textId="1A6F3BA4" w:rsidR="001A2E0A" w:rsidRDefault="00AD7190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DE77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CDBA" w14:textId="560188B9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234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911F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2186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EF6B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C4E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F13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4852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AE7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20D8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A2E0A" w14:paraId="79716AE4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2AA9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66D98" w14:textId="5E0B4B15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2FC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54D7" w14:textId="49811BED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08AA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2A1E" w14:textId="13E6F8BA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37C7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CA9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A787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576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CCE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96BC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8764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F4CF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8E6F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A2E0A" w14:paraId="3C8C13A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1EB2E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11391" w14:textId="029CE9FE" w:rsidR="001A2E0A" w:rsidRDefault="007A5C45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8738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3B677" w14:textId="16E29658" w:rsidR="001A2E0A" w:rsidRDefault="006C1A98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BB93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D3F7C" w14:textId="1EE0B10B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93CF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5473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A079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2C47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C61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68D4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0C5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37CA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1A5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05F3870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DAF9A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ACD8" w14:textId="5FC8A7CB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B10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99210" w14:textId="57565F61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53EB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039" w14:textId="2CF4B2B0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C47F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1664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CCD5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01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C06A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82CA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4EEE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E32F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705B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1013AD30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9055C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7E0FA" w14:textId="7210D2BF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EB25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B5239" w14:textId="2796015A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E202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4A6DE" w14:textId="4277CC8D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245E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6BA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FFE5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A9C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9A87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6BB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415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6760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B2F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39E722E6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E7BCCA" w14:textId="542928A4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 xml:space="preserve">Anna Sibinska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26D9F" w14:textId="0A71D8CF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4373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80E22" w14:textId="40BEAFDD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2E24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F92E9" w14:textId="08EF030F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3DBA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25F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0052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2077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AAC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8D7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A72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C28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7B21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08A8D221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29A8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F5075" w14:textId="2C51A767" w:rsidR="001A2E0A" w:rsidRDefault="00AD7190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E9ED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0DEE5" w14:textId="508CA856" w:rsidR="001A2E0A" w:rsidRDefault="00AD7190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3DEE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AB9A8" w14:textId="54551503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119E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864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7D19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F92F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6387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2120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E26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2C7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EB16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541180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91EC5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3BF5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0CE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BB86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E5A8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CFD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C682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CCC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1C17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8E3A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15DB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4571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D2C7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FFD3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1157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1A2E0A" w14:paraId="7BC347FC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74C100" w14:textId="77777777" w:rsidR="001A2E0A" w:rsidRDefault="001A2E0A" w:rsidP="001A2E0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F677" w14:textId="5F4309C5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8086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53B" w14:textId="188E35B4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D74C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206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0F8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127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E656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5ECA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490B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AD5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437E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5DF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B583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067678E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D75E0" w14:textId="77777777" w:rsidR="001A2E0A" w:rsidRDefault="001A2E0A" w:rsidP="001A2E0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D86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EEDC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6BE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A1B3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30F0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7DF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EBD4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53D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F25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EDB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224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6E7D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D15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D2F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74CEA7C7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96B2C" w14:textId="77777777" w:rsidR="001A2E0A" w:rsidRDefault="001A2E0A" w:rsidP="001A2E0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395F" w14:textId="1A43AF90" w:rsidR="001A2E0A" w:rsidRDefault="00E35B7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C8C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51C3" w14:textId="384FD24D" w:rsidR="001A2E0A" w:rsidRDefault="00AD7190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3984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4DD7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0EEA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6C8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27EC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6AA6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4130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BA73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227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58B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5FB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30A97EBF" w14:textId="77777777" w:rsidTr="003B7F4C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07807E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3DB6" w14:textId="48098B9A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1441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D916" w14:textId="0EFD37D1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D35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1B33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C2D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24EC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D80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02CC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BCE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52E3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A4B1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EC4A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A65A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0F0C622B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703422" w14:textId="77777777" w:rsidR="001A2E0A" w:rsidRDefault="001A2E0A" w:rsidP="001A2E0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F8E1" w14:textId="38AAA714" w:rsidR="001A2E0A" w:rsidRDefault="00CC2775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4CBB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298B" w14:textId="6943B800" w:rsidR="001A2E0A" w:rsidRDefault="00AD7190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B741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71D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3CF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5A7B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0611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A678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1B52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E70B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832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0866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0FFA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1C10ED0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1EBD72" w14:textId="77777777" w:rsidR="001A2E0A" w:rsidRDefault="001A2E0A" w:rsidP="001A2E0A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B69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7F2E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E9AA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EF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D7B3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C7E4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5B52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4B9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E96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2C0F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13FF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7D3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16D1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2123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62DE47F4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619F06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E8A9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77B6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6E3C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572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9412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320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11D3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B014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BE3A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F4D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3585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DE5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16AF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C0B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06F3A29B" w14:textId="77777777" w:rsidTr="00C304DD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7B582D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657B" w14:textId="37EA4D40" w:rsidR="001A2E0A" w:rsidRDefault="00E35B7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BDCD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36CE1" w14:textId="65F6C4A5" w:rsidR="001A2E0A" w:rsidRDefault="00AD7190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F8F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CDB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3788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318A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66B9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F89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27AF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3515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4054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BD8C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000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3F00B45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1CA7B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1B708" w14:textId="32A265F8" w:rsidR="001A2E0A" w:rsidRDefault="00E35B7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B2C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71E7" w14:textId="46E2D651" w:rsidR="001A2E0A" w:rsidRDefault="00AD7190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B71F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F6F9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A8E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BD0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A39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56B4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0C4F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8A4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2AF5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805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F5A1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0DABE5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137B73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856" w14:textId="56495BA1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7DF8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61D8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85AD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329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C8D9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0006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BDAD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6394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8D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6F0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9DA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7030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B6C0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76ADB7C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364EF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F526" w14:textId="1B2EAD25" w:rsidR="001A2E0A" w:rsidRDefault="00E35B7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081D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27A3D" w14:textId="0744BC3E" w:rsidR="001A2E0A" w:rsidRDefault="00AD7190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83B5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855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330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53A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6CD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E2D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3AD9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4EA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D543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F17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0252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29C4D22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06E78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A99F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085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745A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7F32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8170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93F8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67A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129D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E2C3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2118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CEC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370A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3C1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0EA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557FF4DE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BF899E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F75F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DA9C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7D6D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AE1B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2B00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7E85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A203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7FB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EBE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7F0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0CB4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F7A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0A1B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9312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0EDF2F53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1D5F8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A657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3159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024D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1FD8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92C4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50ED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62C0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4336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3EF7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6C9A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1E2B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FC9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079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D2AC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2496BDA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72F83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67C7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02A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0517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2C31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2EFF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BF64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A43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CAD5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1E65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C49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EAD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C67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7C24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62CF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32380B4A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F711BA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E6C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57B2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30BC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754A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7DE4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6AEB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A994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DBA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4C17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2C5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74AE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2AA6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0541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B70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36FB9BD6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5F305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8D83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A8D5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C3B2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577F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3F2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BC84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E66F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F2A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FF5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C33B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923D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F1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0BF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5286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54352D22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961EDB" w14:textId="4B3DB40F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A7A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E815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3DD7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CED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E99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317A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F091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C32E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ADF8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E1CA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027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A05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501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73B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752EBFF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15768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2F36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02F8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0C9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C89E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06F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F31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6E21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C8EA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980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9111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781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6C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46AC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F68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63278535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87F4B3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33BE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D4A8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11FC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D873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F67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2169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A72E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068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DB8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7BC1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8831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A126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B56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501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4416B0F1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2E3B2F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80B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3FC6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76C1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725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05DA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67DE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9E34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45F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949F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80AE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4A1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2BD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E301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40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1A1F0258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8EE392" w14:textId="0F07A125" w:rsidR="001A2E0A" w:rsidRDefault="001A2E0A" w:rsidP="001A2E0A">
            <w:pPr>
              <w:rPr>
                <w:sz w:val="22"/>
                <w:szCs w:val="22"/>
              </w:rPr>
            </w:pPr>
            <w:r w:rsidRPr="00D9432F">
              <w:rPr>
                <w:sz w:val="22"/>
                <w:szCs w:val="22"/>
              </w:rPr>
              <w:t>Camilla Hansén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D1F9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1F5F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5E63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D8B8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485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A992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1918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8E2A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AF44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638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C7DA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2A7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5A15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B9AD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49628AB8" w14:textId="77777777" w:rsidTr="003B7F4C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A9A949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1BA7" w14:textId="15C74F8E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1B01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DDEDC" w14:textId="10EDB82F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A31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BAD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80A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98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31D6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EFD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F468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3AF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8C0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177C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BFC1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3E8A29AD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708D8F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3832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92E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09F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4960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CA56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0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C0E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B18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FECF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3B69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0DBC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62B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7CE8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805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1BD321B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DA1CC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E1A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2B07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9BB4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3CA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EA74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B80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568F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9C0C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63AD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CE13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C5E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D47B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45F8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1B5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11A0799B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C1310A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120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704F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52AB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4FC9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BBAC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8159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02FE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A445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BFFB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E7F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02C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CD63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368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0A400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5C4E62D9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65EE79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A768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188A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3912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4915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4A9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75D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B98C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558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9DA5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A9A25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8430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119B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8DE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2994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44F3F7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311EC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649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62D1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0B4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A0A7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8FB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6051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E4A9B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0CA7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40CD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EB88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F3FF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27F7D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1B00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0F2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7C56F027" w14:textId="77777777" w:rsidTr="00C304DD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D5E8B" w14:textId="77777777" w:rsidR="001A2E0A" w:rsidRDefault="001A2E0A" w:rsidP="001A2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0F05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C88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7758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3BD1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AE6E9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96FA2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C5E6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C3B3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696E7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CC7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C0C6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D271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F8AA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573C4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A2E0A" w14:paraId="0DCD2893" w14:textId="77777777" w:rsidTr="00C304DD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81316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E1103D8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1A2E0A" w14:paraId="6A248750" w14:textId="77777777" w:rsidTr="00C304DD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A3E3C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42524B6E" w14:textId="77777777" w:rsidR="001A2E0A" w:rsidRDefault="001A2E0A" w:rsidP="001A2E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69B946B" w14:textId="77777777" w:rsidR="00865055" w:rsidRDefault="00865055" w:rsidP="00220710"/>
    <w:sectPr w:rsidR="00865055" w:rsidSect="00131C6A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E24BD6"/>
    <w:multiLevelType w:val="hybridMultilevel"/>
    <w:tmpl w:val="7C8681DE"/>
    <w:lvl w:ilvl="0" w:tplc="75E2D5A8">
      <w:start w:val="1"/>
      <w:numFmt w:val="bullet"/>
      <w:lvlText w:val=""/>
      <w:lvlJc w:val="left"/>
      <w:pPr>
        <w:ind w:left="341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413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485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557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629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01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773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</w:abstractNum>
  <w:abstractNum w:abstractNumId="11" w15:restartNumberingAfterBreak="0">
    <w:nsid w:val="26D32F5B"/>
    <w:multiLevelType w:val="hybridMultilevel"/>
    <w:tmpl w:val="2530FC4E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D4712D"/>
    <w:multiLevelType w:val="hybridMultilevel"/>
    <w:tmpl w:val="61E892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E30118"/>
    <w:multiLevelType w:val="hybridMultilevel"/>
    <w:tmpl w:val="676E7FD8"/>
    <w:lvl w:ilvl="0" w:tplc="75E2D5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5069D2"/>
    <w:multiLevelType w:val="hybridMultilevel"/>
    <w:tmpl w:val="2E7A662A"/>
    <w:lvl w:ilvl="0" w:tplc="B12C9CBA">
      <w:start w:val="1"/>
      <w:numFmt w:val="decimal"/>
      <w:lvlText w:val="%1."/>
      <w:lvlJc w:val="left"/>
      <w:pPr>
        <w:ind w:left="2771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D0019" w:tentative="1">
      <w:start w:val="1"/>
      <w:numFmt w:val="lowerLetter"/>
      <w:lvlText w:val="%2."/>
      <w:lvlJc w:val="left"/>
      <w:pPr>
        <w:ind w:left="3490" w:hanging="360"/>
      </w:pPr>
    </w:lvl>
    <w:lvl w:ilvl="2" w:tplc="041D001B" w:tentative="1">
      <w:start w:val="1"/>
      <w:numFmt w:val="lowerRoman"/>
      <w:lvlText w:val="%3."/>
      <w:lvlJc w:val="right"/>
      <w:pPr>
        <w:ind w:left="4210" w:hanging="180"/>
      </w:pPr>
    </w:lvl>
    <w:lvl w:ilvl="3" w:tplc="041D000F" w:tentative="1">
      <w:start w:val="1"/>
      <w:numFmt w:val="decimal"/>
      <w:lvlText w:val="%4."/>
      <w:lvlJc w:val="left"/>
      <w:pPr>
        <w:ind w:left="4930" w:hanging="360"/>
      </w:pPr>
    </w:lvl>
    <w:lvl w:ilvl="4" w:tplc="041D0019" w:tentative="1">
      <w:start w:val="1"/>
      <w:numFmt w:val="lowerLetter"/>
      <w:lvlText w:val="%5."/>
      <w:lvlJc w:val="left"/>
      <w:pPr>
        <w:ind w:left="5650" w:hanging="360"/>
      </w:pPr>
    </w:lvl>
    <w:lvl w:ilvl="5" w:tplc="041D001B" w:tentative="1">
      <w:start w:val="1"/>
      <w:numFmt w:val="lowerRoman"/>
      <w:lvlText w:val="%6."/>
      <w:lvlJc w:val="right"/>
      <w:pPr>
        <w:ind w:left="6370" w:hanging="180"/>
      </w:pPr>
    </w:lvl>
    <w:lvl w:ilvl="6" w:tplc="041D000F" w:tentative="1">
      <w:start w:val="1"/>
      <w:numFmt w:val="decimal"/>
      <w:lvlText w:val="%7."/>
      <w:lvlJc w:val="left"/>
      <w:pPr>
        <w:ind w:left="7090" w:hanging="360"/>
      </w:pPr>
    </w:lvl>
    <w:lvl w:ilvl="7" w:tplc="041D0019" w:tentative="1">
      <w:start w:val="1"/>
      <w:numFmt w:val="lowerLetter"/>
      <w:lvlText w:val="%8."/>
      <w:lvlJc w:val="left"/>
      <w:pPr>
        <w:ind w:left="7810" w:hanging="360"/>
      </w:pPr>
    </w:lvl>
    <w:lvl w:ilvl="8" w:tplc="041D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1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5"/>
  </w:num>
  <w:num w:numId="13">
    <w:abstractNumId w:val="14"/>
  </w:num>
  <w:num w:numId="14">
    <w:abstractNumId w:val="11"/>
  </w:num>
  <w:num w:numId="15">
    <w:abstractNumId w:val="10"/>
  </w:num>
  <w:num w:numId="16">
    <w:abstractNumId w:val="13"/>
  </w:num>
  <w:num w:numId="17">
    <w:abstractNumId w:val="1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D41"/>
    <w:rsid w:val="00010A55"/>
    <w:rsid w:val="000144BE"/>
    <w:rsid w:val="000263F9"/>
    <w:rsid w:val="0006043F"/>
    <w:rsid w:val="00072429"/>
    <w:rsid w:val="00072835"/>
    <w:rsid w:val="00094A50"/>
    <w:rsid w:val="000A56C4"/>
    <w:rsid w:val="000C5482"/>
    <w:rsid w:val="000F2853"/>
    <w:rsid w:val="000F5776"/>
    <w:rsid w:val="00107412"/>
    <w:rsid w:val="001150B1"/>
    <w:rsid w:val="00131C6A"/>
    <w:rsid w:val="00136DBE"/>
    <w:rsid w:val="0014124C"/>
    <w:rsid w:val="00147CC0"/>
    <w:rsid w:val="001738B7"/>
    <w:rsid w:val="00175973"/>
    <w:rsid w:val="00182EF0"/>
    <w:rsid w:val="001A2E0A"/>
    <w:rsid w:val="001A5B5A"/>
    <w:rsid w:val="001A6F90"/>
    <w:rsid w:val="001D6F36"/>
    <w:rsid w:val="001F750B"/>
    <w:rsid w:val="00220710"/>
    <w:rsid w:val="0026777C"/>
    <w:rsid w:val="0028015F"/>
    <w:rsid w:val="00280BC7"/>
    <w:rsid w:val="00282A12"/>
    <w:rsid w:val="00290FF4"/>
    <w:rsid w:val="002B264B"/>
    <w:rsid w:val="002B7046"/>
    <w:rsid w:val="002C00A0"/>
    <w:rsid w:val="002C1744"/>
    <w:rsid w:val="002C5236"/>
    <w:rsid w:val="00300FE0"/>
    <w:rsid w:val="003155B1"/>
    <w:rsid w:val="00321CAF"/>
    <w:rsid w:val="00323E43"/>
    <w:rsid w:val="00325519"/>
    <w:rsid w:val="003750A3"/>
    <w:rsid w:val="00375A1E"/>
    <w:rsid w:val="00386CC5"/>
    <w:rsid w:val="003972E5"/>
    <w:rsid w:val="003A6FCA"/>
    <w:rsid w:val="003B0F58"/>
    <w:rsid w:val="003B25C0"/>
    <w:rsid w:val="003B68E1"/>
    <w:rsid w:val="003B7F4C"/>
    <w:rsid w:val="003D1C45"/>
    <w:rsid w:val="003D7E7B"/>
    <w:rsid w:val="003E5814"/>
    <w:rsid w:val="003E7097"/>
    <w:rsid w:val="003F38F6"/>
    <w:rsid w:val="004055FE"/>
    <w:rsid w:val="004118CB"/>
    <w:rsid w:val="00413CBB"/>
    <w:rsid w:val="00430B29"/>
    <w:rsid w:val="00431E1F"/>
    <w:rsid w:val="00435AD7"/>
    <w:rsid w:val="00435E54"/>
    <w:rsid w:val="00454B9F"/>
    <w:rsid w:val="00473B85"/>
    <w:rsid w:val="004941EE"/>
    <w:rsid w:val="00496FC0"/>
    <w:rsid w:val="004A64CA"/>
    <w:rsid w:val="004A6B49"/>
    <w:rsid w:val="004C69A7"/>
    <w:rsid w:val="004D19CC"/>
    <w:rsid w:val="004F5341"/>
    <w:rsid w:val="00500093"/>
    <w:rsid w:val="00501B03"/>
    <w:rsid w:val="00506AFB"/>
    <w:rsid w:val="005218F0"/>
    <w:rsid w:val="00527B22"/>
    <w:rsid w:val="005315D0"/>
    <w:rsid w:val="0054539E"/>
    <w:rsid w:val="00585C22"/>
    <w:rsid w:val="005955A8"/>
    <w:rsid w:val="005A06A0"/>
    <w:rsid w:val="005B4221"/>
    <w:rsid w:val="005F4CC7"/>
    <w:rsid w:val="005F51E5"/>
    <w:rsid w:val="005F65FB"/>
    <w:rsid w:val="00602B01"/>
    <w:rsid w:val="0062295E"/>
    <w:rsid w:val="00643703"/>
    <w:rsid w:val="00655861"/>
    <w:rsid w:val="006605FF"/>
    <w:rsid w:val="00674C4D"/>
    <w:rsid w:val="00685881"/>
    <w:rsid w:val="006C1A98"/>
    <w:rsid w:val="006C7DC9"/>
    <w:rsid w:val="006D1877"/>
    <w:rsid w:val="006D3AF9"/>
    <w:rsid w:val="00712851"/>
    <w:rsid w:val="007149F6"/>
    <w:rsid w:val="007210B8"/>
    <w:rsid w:val="00725D41"/>
    <w:rsid w:val="007317ED"/>
    <w:rsid w:val="007368F0"/>
    <w:rsid w:val="007377B2"/>
    <w:rsid w:val="00737FB2"/>
    <w:rsid w:val="007758D6"/>
    <w:rsid w:val="007772D7"/>
    <w:rsid w:val="00790A46"/>
    <w:rsid w:val="007A5C45"/>
    <w:rsid w:val="007A6B05"/>
    <w:rsid w:val="007B4DDB"/>
    <w:rsid w:val="007B6A85"/>
    <w:rsid w:val="007C2C20"/>
    <w:rsid w:val="00820D6E"/>
    <w:rsid w:val="00826215"/>
    <w:rsid w:val="008337D2"/>
    <w:rsid w:val="00833D41"/>
    <w:rsid w:val="00860F11"/>
    <w:rsid w:val="00865055"/>
    <w:rsid w:val="0087112D"/>
    <w:rsid w:val="00874A67"/>
    <w:rsid w:val="00876357"/>
    <w:rsid w:val="00877E30"/>
    <w:rsid w:val="008D3BE8"/>
    <w:rsid w:val="008F5C48"/>
    <w:rsid w:val="008F5E64"/>
    <w:rsid w:val="00920F2C"/>
    <w:rsid w:val="00925EF5"/>
    <w:rsid w:val="00934651"/>
    <w:rsid w:val="00951A97"/>
    <w:rsid w:val="00952299"/>
    <w:rsid w:val="00966DA6"/>
    <w:rsid w:val="00971BA3"/>
    <w:rsid w:val="00977A26"/>
    <w:rsid w:val="00980BA4"/>
    <w:rsid w:val="009855B9"/>
    <w:rsid w:val="0099322A"/>
    <w:rsid w:val="009A62AC"/>
    <w:rsid w:val="009A7C55"/>
    <w:rsid w:val="009E3885"/>
    <w:rsid w:val="009F0B3F"/>
    <w:rsid w:val="009F3280"/>
    <w:rsid w:val="00A11339"/>
    <w:rsid w:val="00A148DE"/>
    <w:rsid w:val="00A2412F"/>
    <w:rsid w:val="00A27F07"/>
    <w:rsid w:val="00A318A0"/>
    <w:rsid w:val="00A37376"/>
    <w:rsid w:val="00A9524D"/>
    <w:rsid w:val="00A955FF"/>
    <w:rsid w:val="00A9592D"/>
    <w:rsid w:val="00AA46EB"/>
    <w:rsid w:val="00AB22B8"/>
    <w:rsid w:val="00AB242E"/>
    <w:rsid w:val="00AD561F"/>
    <w:rsid w:val="00AD7190"/>
    <w:rsid w:val="00AF6851"/>
    <w:rsid w:val="00B026D0"/>
    <w:rsid w:val="00B21831"/>
    <w:rsid w:val="00B2494E"/>
    <w:rsid w:val="00B31F82"/>
    <w:rsid w:val="00B33D71"/>
    <w:rsid w:val="00B430CC"/>
    <w:rsid w:val="00B45F50"/>
    <w:rsid w:val="00B52181"/>
    <w:rsid w:val="00B63581"/>
    <w:rsid w:val="00B7187A"/>
    <w:rsid w:val="00B71B68"/>
    <w:rsid w:val="00B87ECA"/>
    <w:rsid w:val="00BB3810"/>
    <w:rsid w:val="00BC7ED8"/>
    <w:rsid w:val="00BD7A57"/>
    <w:rsid w:val="00C04BEE"/>
    <w:rsid w:val="00C10F16"/>
    <w:rsid w:val="00C5500B"/>
    <w:rsid w:val="00C74C63"/>
    <w:rsid w:val="00C754DE"/>
    <w:rsid w:val="00C905BC"/>
    <w:rsid w:val="00C91D61"/>
    <w:rsid w:val="00C92F8A"/>
    <w:rsid w:val="00CA08EE"/>
    <w:rsid w:val="00CA7261"/>
    <w:rsid w:val="00CB1CB4"/>
    <w:rsid w:val="00CB5D85"/>
    <w:rsid w:val="00CC08C4"/>
    <w:rsid w:val="00CC2775"/>
    <w:rsid w:val="00D10CCE"/>
    <w:rsid w:val="00D21AD5"/>
    <w:rsid w:val="00D66118"/>
    <w:rsid w:val="00D6635B"/>
    <w:rsid w:val="00D844FF"/>
    <w:rsid w:val="00D8468E"/>
    <w:rsid w:val="00D9432F"/>
    <w:rsid w:val="00DA3C74"/>
    <w:rsid w:val="00DB5CF8"/>
    <w:rsid w:val="00DB6C3D"/>
    <w:rsid w:val="00DC044B"/>
    <w:rsid w:val="00DD46DE"/>
    <w:rsid w:val="00DE3D8E"/>
    <w:rsid w:val="00DE593B"/>
    <w:rsid w:val="00E1135C"/>
    <w:rsid w:val="00E35B7A"/>
    <w:rsid w:val="00E51E4F"/>
    <w:rsid w:val="00E7376D"/>
    <w:rsid w:val="00EB23A9"/>
    <w:rsid w:val="00ED054E"/>
    <w:rsid w:val="00F00B43"/>
    <w:rsid w:val="00F0167C"/>
    <w:rsid w:val="00F063C4"/>
    <w:rsid w:val="00F12699"/>
    <w:rsid w:val="00F36225"/>
    <w:rsid w:val="00F50549"/>
    <w:rsid w:val="00F573DC"/>
    <w:rsid w:val="00F66346"/>
    <w:rsid w:val="00F66E5F"/>
    <w:rsid w:val="00F9138F"/>
    <w:rsid w:val="00F96383"/>
    <w:rsid w:val="00FB0AE9"/>
    <w:rsid w:val="00FB3EE7"/>
    <w:rsid w:val="00FD292C"/>
    <w:rsid w:val="00FE7BDF"/>
    <w:rsid w:val="00FF0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0C86"/>
  <w15:chartTrackingRefBased/>
  <w15:docId w15:val="{49998CDF-EAB1-4641-99ED-C18CB2EA9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071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0A46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0A46"/>
    <w:rPr>
      <w:rFonts w:ascii="Segoe UI" w:eastAsia="Times New Roman" w:hAnsi="Segoe UI" w:cs="Segoe UI"/>
      <w:sz w:val="18"/>
      <w:szCs w:val="18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B45F50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B45F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4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18EEE5BBB8A9489045DE69698F25A7" ma:contentTypeVersion="0" ma:contentTypeDescription="Skapa ett nytt dokument." ma:contentTypeScope="" ma:versionID="d0ed3663c1381290a7b94f1c894370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1e9e1ecdd3e1d6d94bcbbb35bc0804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39FBA-395B-47D7-A99D-27196D75ED88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3D41FA-7AC6-487F-AB73-DE9EC2078C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FAA639-A5FA-4E94-A34C-A89D75D687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</TotalTime>
  <Pages>2</Pages>
  <Words>474</Words>
  <Characters>2524</Characters>
  <Application>Microsoft Office Word</Application>
  <DocSecurity>4</DocSecurity>
  <Lines>1262</Lines>
  <Paragraphs>230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Palm</dc:creator>
  <cp:keywords/>
  <dc:description/>
  <cp:lastModifiedBy>Anna Bolmström</cp:lastModifiedBy>
  <cp:revision>2</cp:revision>
  <cp:lastPrinted>2021-04-06T08:24:00Z</cp:lastPrinted>
  <dcterms:created xsi:type="dcterms:W3CDTF">2021-04-29T08:41:00Z</dcterms:created>
  <dcterms:modified xsi:type="dcterms:W3CDTF">2021-04-29T08:41:00Z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0x010100E018EEE5BBB8A9489045DE69698F25A7</vt:lpwstr>
  </property>
</Properties>
</file>