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018EC259E8843AABED3CEDF92319FC4"/>
        </w:placeholder>
        <w:text/>
      </w:sdtPr>
      <w:sdtEndPr/>
      <w:sdtContent>
        <w:p w:rsidRPr="009B062B" w:rsidR="00AF30DD" w:rsidP="00DA28CE" w:rsidRDefault="00AF30DD" w14:paraId="3C75C4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3d716e6-0e3b-4b85-b04a-2e01f86f5647"/>
        <w:id w:val="1330486185"/>
        <w:lock w:val="sdtLocked"/>
      </w:sdtPr>
      <w:sdtEndPr/>
      <w:sdtContent>
        <w:p w:rsidR="002C5F18" w:rsidRDefault="006E11D1" w14:paraId="6F9E51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mer rörelse i skolan och dess utemiljö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DC06C031F94D1FBFEE865C39CEDE55"/>
        </w:placeholder>
        <w:text/>
      </w:sdtPr>
      <w:sdtEndPr/>
      <w:sdtContent>
        <w:p w:rsidRPr="009B062B" w:rsidR="006D79C9" w:rsidP="00333E95" w:rsidRDefault="006D79C9" w14:paraId="3C75C42F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815055" w14:paraId="3C75C431" w14:textId="010DD69F">
      <w:pPr>
        <w:pStyle w:val="Normalutanindragellerluft"/>
      </w:pPr>
      <w:r>
        <w:t xml:space="preserve">Oroväckande </w:t>
      </w:r>
      <w:r w:rsidR="00F009E7">
        <w:t xml:space="preserve">rapporter kommer om mer och mer stillasittande barn och ungdomar, en ökad barnfetma och psykisk ohälsa. </w:t>
      </w:r>
      <w:r w:rsidR="00F06C0C">
        <w:t>Studier visar på att vara fysisk</w:t>
      </w:r>
      <w:r w:rsidR="00746259">
        <w:t>t</w:t>
      </w:r>
      <w:r w:rsidR="00F06C0C">
        <w:t xml:space="preserve"> aktiv</w:t>
      </w:r>
      <w:r w:rsidR="00087277">
        <w:t xml:space="preserve"> är</w:t>
      </w:r>
      <w:r w:rsidR="00F06C0C">
        <w:t xml:space="preserve"> en del </w:t>
      </w:r>
      <w:r w:rsidR="00F00B03">
        <w:t xml:space="preserve">av </w:t>
      </w:r>
      <w:r w:rsidR="00F06C0C">
        <w:t xml:space="preserve">lösningen, att känna sig inkluderad och ha roligt </w:t>
      </w:r>
      <w:r w:rsidR="008B1D57">
        <w:t>är andra positiva</w:t>
      </w:r>
      <w:r w:rsidR="00F06C0C">
        <w:t xml:space="preserve"> </w:t>
      </w:r>
      <w:r w:rsidR="008B1D57">
        <w:t>delar som är av väsentlig vikt.</w:t>
      </w:r>
      <w:r w:rsidR="00F00B03">
        <w:t xml:space="preserve"> Studier visar även på att inlärningen förbättras av fysisk aktivitet.</w:t>
      </w:r>
      <w:r w:rsidR="008B1D57">
        <w:t xml:space="preserve"> </w:t>
      </w:r>
      <w:r w:rsidR="00F00B03">
        <w:t xml:space="preserve">Genom att låta eleverna själva testa på olika typer av aktiviteter, alla elever tycker inte att bollsporter eller redskapsgymnastik är roligt. </w:t>
      </w:r>
      <w:r w:rsidR="00663F0B">
        <w:t xml:space="preserve">Att låta eleverna vara med att utforma </w:t>
      </w:r>
      <w:r w:rsidR="007E0E5D">
        <w:t xml:space="preserve">trygga </w:t>
      </w:r>
      <w:r w:rsidR="00663F0B">
        <w:t xml:space="preserve">skolmiljöer som inbjuder till spontan lek och idrott borde vara en självklarhet. </w:t>
      </w:r>
      <w:r w:rsidR="008B1D57">
        <w:t>M</w:t>
      </w:r>
      <w:r w:rsidR="004B1A73">
        <w:t xml:space="preserve">er uteaktiviteter </w:t>
      </w:r>
      <w:r w:rsidR="008B1D57">
        <w:t xml:space="preserve">kan </w:t>
      </w:r>
      <w:r w:rsidR="004B1A73">
        <w:t>anordnas inom skolans område gärna tillsammans med olika idrottsföreningar och friluftföreningar.</w:t>
      </w:r>
      <w:r>
        <w:t xml:space="preserve"> </w:t>
      </w:r>
      <w:r w:rsidR="004B1A73">
        <w:t>Att få in rörelse</w:t>
      </w:r>
      <w:r w:rsidR="00686DDD">
        <w:t xml:space="preserve"> genom lek som inte är kopplat till prestation</w:t>
      </w:r>
      <w:r w:rsidR="00663F0B">
        <w:t xml:space="preserve"> och </w:t>
      </w:r>
      <w:r w:rsidR="00686DDD">
        <w:t xml:space="preserve">att bli bedömd kan vara ett sätt att få fler </w:t>
      </w:r>
      <w:r w:rsidR="007E0E5D">
        <w:t xml:space="preserve">motiverade </w:t>
      </w:r>
      <w:r w:rsidR="00686DDD">
        <w:t>att röra på sig.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9EC0D2950F4767AD621691779618AD"/>
        </w:placeholder>
      </w:sdtPr>
      <w:sdtEndPr>
        <w:rPr>
          <w:i w:val="0"/>
          <w:noProof w:val="0"/>
        </w:rPr>
      </w:sdtEndPr>
      <w:sdtContent>
        <w:p w:rsidR="00FB653F" w:rsidP="00FB653F" w:rsidRDefault="00FB653F" w14:paraId="3AA9140D" w14:textId="77777777"/>
        <w:p w:rsidRPr="008E0FE2" w:rsidR="004801AC" w:rsidP="00FB653F" w:rsidRDefault="00220351" w14:paraId="3C75C436" w14:textId="00F423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02E3" w14:paraId="5B0B9671" w14:textId="77777777">
        <w:trPr>
          <w:cantSplit/>
        </w:trPr>
        <w:tc>
          <w:tcPr>
            <w:tcW w:w="50" w:type="pct"/>
            <w:vAlign w:val="bottom"/>
          </w:tcPr>
          <w:p w:rsidR="002D02E3" w:rsidRDefault="00746259" w14:paraId="6E3459DB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2D02E3" w:rsidRDefault="002D02E3" w14:paraId="696822CA" w14:textId="77777777">
            <w:pPr>
              <w:pStyle w:val="Underskrifter"/>
            </w:pPr>
          </w:p>
        </w:tc>
      </w:tr>
    </w:tbl>
    <w:p w:rsidR="00D70064" w:rsidRDefault="00D70064" w14:paraId="611395DE" w14:textId="77777777"/>
    <w:sectPr w:rsidR="00D7006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5C439" w14:textId="77777777" w:rsidR="00D60D3A" w:rsidRDefault="00D60D3A" w:rsidP="000C1CAD">
      <w:pPr>
        <w:spacing w:line="240" w:lineRule="auto"/>
      </w:pPr>
      <w:r>
        <w:separator/>
      </w:r>
    </w:p>
  </w:endnote>
  <w:endnote w:type="continuationSeparator" w:id="0">
    <w:p w14:paraId="3C75C43A" w14:textId="77777777" w:rsidR="00D60D3A" w:rsidRDefault="00D60D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5C4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5C4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A7BE8" w14:textId="77777777" w:rsidR="00746259" w:rsidRDefault="007462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5C437" w14:textId="77777777" w:rsidR="00D60D3A" w:rsidRDefault="00D60D3A" w:rsidP="000C1CAD">
      <w:pPr>
        <w:spacing w:line="240" w:lineRule="auto"/>
      </w:pPr>
      <w:r>
        <w:separator/>
      </w:r>
    </w:p>
  </w:footnote>
  <w:footnote w:type="continuationSeparator" w:id="0">
    <w:p w14:paraId="3C75C438" w14:textId="77777777" w:rsidR="00D60D3A" w:rsidRDefault="00D60D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5C4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75C449" wp14:editId="3C75C4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5C44D" w14:textId="77777777" w:rsidR="00262EA3" w:rsidRDefault="002203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BFB92D31F2423093A9E0C65170D47A"/>
                              </w:placeholder>
                              <w:text/>
                            </w:sdtPr>
                            <w:sdtEndPr/>
                            <w:sdtContent>
                              <w:r w:rsidR="008150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8AE8DFD6E946B5896AA07E15D58816"/>
                              </w:placeholder>
                              <w:text/>
                            </w:sdtPr>
                            <w:sdtEndPr/>
                            <w:sdtContent>
                              <w:r w:rsidR="007C47BF">
                                <w:t>1398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75C4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75C44D" w14:textId="77777777" w:rsidR="00262EA3" w:rsidRDefault="002203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BFB92D31F2423093A9E0C65170D47A"/>
                        </w:placeholder>
                        <w:text/>
                      </w:sdtPr>
                      <w:sdtEndPr/>
                      <w:sdtContent>
                        <w:r w:rsidR="008150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8AE8DFD6E946B5896AA07E15D58816"/>
                        </w:placeholder>
                        <w:text/>
                      </w:sdtPr>
                      <w:sdtEndPr/>
                      <w:sdtContent>
                        <w:r w:rsidR="007C47BF">
                          <w:t>1398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75C4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5C43D" w14:textId="77777777" w:rsidR="00262EA3" w:rsidRDefault="00262EA3" w:rsidP="008563AC">
    <w:pPr>
      <w:jc w:val="right"/>
    </w:pPr>
  </w:p>
  <w:p w14:paraId="3C75C4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5C441" w14:textId="77777777" w:rsidR="00262EA3" w:rsidRDefault="00815055" w:rsidP="008563AC">
    <w:pPr>
      <w:jc w:val="right"/>
    </w:pPr>
    <w:r>
      <w:t>Modernasi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75C44B" wp14:editId="3C75C4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75C442" w14:textId="77777777" w:rsidR="00262EA3" w:rsidRDefault="002203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70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50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47BF">
          <w:t>1398</w:t>
        </w:r>
      </w:sdtContent>
    </w:sdt>
  </w:p>
  <w:p w14:paraId="3C75C443" w14:textId="77777777" w:rsidR="00262EA3" w:rsidRPr="008227B3" w:rsidRDefault="002203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75C444" w14:textId="77777777" w:rsidR="00262EA3" w:rsidRPr="008227B3" w:rsidRDefault="002203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704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704A">
          <w:t>:1112</w:t>
        </w:r>
      </w:sdtContent>
    </w:sdt>
  </w:p>
  <w:p w14:paraId="3C75C445" w14:textId="77777777" w:rsidR="00262EA3" w:rsidRDefault="002203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704A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75C446" w14:textId="77777777" w:rsidR="00262EA3" w:rsidRDefault="00AE19FF" w:rsidP="00283E0F">
        <w:pPr>
          <w:pStyle w:val="FSHRub2"/>
        </w:pPr>
        <w:r>
          <w:t>Verka för mer rörelse i skolan och dess utemiljö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75C4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8150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6B8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9A7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D16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277"/>
    <w:rsid w:val="000908BE"/>
    <w:rsid w:val="000908CB"/>
    <w:rsid w:val="000909BE"/>
    <w:rsid w:val="00091064"/>
    <w:rsid w:val="00091476"/>
    <w:rsid w:val="00091494"/>
    <w:rsid w:val="00091A21"/>
    <w:rsid w:val="00092B2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18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1B9"/>
    <w:rsid w:val="0020768B"/>
    <w:rsid w:val="00207EDF"/>
    <w:rsid w:val="0021047D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18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351"/>
    <w:rsid w:val="00220CDE"/>
    <w:rsid w:val="00220DA8"/>
    <w:rsid w:val="00222C9E"/>
    <w:rsid w:val="00223315"/>
    <w:rsid w:val="00223328"/>
    <w:rsid w:val="0022373F"/>
    <w:rsid w:val="00224466"/>
    <w:rsid w:val="0022538F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F18"/>
    <w:rsid w:val="002C6280"/>
    <w:rsid w:val="002C686F"/>
    <w:rsid w:val="002C6A56"/>
    <w:rsid w:val="002C7993"/>
    <w:rsid w:val="002C7CA4"/>
    <w:rsid w:val="002D0111"/>
    <w:rsid w:val="002D01CA"/>
    <w:rsid w:val="002D02E3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356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DD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EA4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A73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2D2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2D0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04A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F0B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E77"/>
    <w:rsid w:val="00685F3F"/>
    <w:rsid w:val="00686B99"/>
    <w:rsid w:val="00686CF7"/>
    <w:rsid w:val="00686DDD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1D1"/>
    <w:rsid w:val="006E1B2E"/>
    <w:rsid w:val="006E1EE8"/>
    <w:rsid w:val="006E2110"/>
    <w:rsid w:val="006E270B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87B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428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259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5D4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492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09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7BF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5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055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C35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D57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C7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9FF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32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A39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D3A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064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392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9E7"/>
    <w:rsid w:val="00F00A16"/>
    <w:rsid w:val="00F00B0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C0C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DE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53F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C75C42C"/>
  <w15:chartTrackingRefBased/>
  <w15:docId w15:val="{2C150D9D-0774-4D03-9734-D7ADF3CB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18EC259E8843AABED3CEDF92319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11A5F-B2CA-40B0-B304-491FEB974AF6}"/>
      </w:docPartPr>
      <w:docPartBody>
        <w:p w:rsidR="0004080B" w:rsidRDefault="00025752">
          <w:pPr>
            <w:pStyle w:val="9018EC259E8843AABED3CEDF92319F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DC06C031F94D1FBFEE865C39CED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C7DEC-9EB8-4E21-B7A3-F9A922C66E46}"/>
      </w:docPartPr>
      <w:docPartBody>
        <w:p w:rsidR="0004080B" w:rsidRDefault="00025752">
          <w:pPr>
            <w:pStyle w:val="DADC06C031F94D1FBFEE865C39CEDE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BFB92D31F2423093A9E0C65170D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8F260-7847-4FA3-B5D8-FCDB317E6BF2}"/>
      </w:docPartPr>
      <w:docPartBody>
        <w:p w:rsidR="0004080B" w:rsidRDefault="00025752">
          <w:pPr>
            <w:pStyle w:val="DABFB92D31F2423093A9E0C65170D4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8AE8DFD6E946B5896AA07E15D58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D1A83-1887-426E-A341-2A6FDE1ACF17}"/>
      </w:docPartPr>
      <w:docPartBody>
        <w:p w:rsidR="0004080B" w:rsidRDefault="00025752">
          <w:pPr>
            <w:pStyle w:val="588AE8DFD6E946B5896AA07E15D58816"/>
          </w:pPr>
          <w:r>
            <w:t xml:space="preserve"> </w:t>
          </w:r>
        </w:p>
      </w:docPartBody>
    </w:docPart>
    <w:docPart>
      <w:docPartPr>
        <w:name w:val="619EC0D2950F4767AD62169177961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DDFF8-ED08-47AA-82CA-E52FA86B3C94}"/>
      </w:docPartPr>
      <w:docPartBody>
        <w:p w:rsidR="000042A4" w:rsidRDefault="000042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752"/>
    <w:rsid w:val="000042A4"/>
    <w:rsid w:val="00025752"/>
    <w:rsid w:val="0004080B"/>
    <w:rsid w:val="001974B7"/>
    <w:rsid w:val="001E79F1"/>
    <w:rsid w:val="00424275"/>
    <w:rsid w:val="0043761B"/>
    <w:rsid w:val="0096754A"/>
    <w:rsid w:val="00B65EF6"/>
    <w:rsid w:val="00D0627E"/>
    <w:rsid w:val="00DC0BA9"/>
    <w:rsid w:val="00E117B3"/>
    <w:rsid w:val="00EB7228"/>
    <w:rsid w:val="00F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18EC259E8843AABED3CEDF92319FC4">
    <w:name w:val="9018EC259E8843AABED3CEDF92319FC4"/>
  </w:style>
  <w:style w:type="paragraph" w:customStyle="1" w:styleId="259874F29C6B4FE982311E2D48A60D5E">
    <w:name w:val="259874F29C6B4FE982311E2D48A60D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6B31E32FB547F5B5C657C781613297">
    <w:name w:val="816B31E32FB547F5B5C657C781613297"/>
  </w:style>
  <w:style w:type="paragraph" w:customStyle="1" w:styleId="DADC06C031F94D1FBFEE865C39CEDE55">
    <w:name w:val="DADC06C031F94D1FBFEE865C39CEDE55"/>
  </w:style>
  <w:style w:type="paragraph" w:customStyle="1" w:styleId="3E61D2183F704BE691B18534BE4ADD43">
    <w:name w:val="3E61D2183F704BE691B18534BE4ADD43"/>
  </w:style>
  <w:style w:type="paragraph" w:customStyle="1" w:styleId="EFBD5278664A4CFFBD1461D408E5D735">
    <w:name w:val="EFBD5278664A4CFFBD1461D408E5D735"/>
  </w:style>
  <w:style w:type="paragraph" w:customStyle="1" w:styleId="DABFB92D31F2423093A9E0C65170D47A">
    <w:name w:val="DABFB92D31F2423093A9E0C65170D47A"/>
  </w:style>
  <w:style w:type="paragraph" w:customStyle="1" w:styleId="588AE8DFD6E946B5896AA07E15D58816">
    <w:name w:val="588AE8DFD6E946B5896AA07E15D58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E28BFE-D55A-4DC2-A08C-F84A40DFE962}"/>
</file>

<file path=customXml/itemProps2.xml><?xml version="1.0" encoding="utf-8"?>
<ds:datastoreItem xmlns:ds="http://schemas.openxmlformats.org/officeDocument/2006/customXml" ds:itemID="{CE64CE0B-D04F-4178-9A4F-C9CEA08A77CF}"/>
</file>

<file path=customXml/itemProps3.xml><?xml version="1.0" encoding="utf-8"?>
<ds:datastoreItem xmlns:ds="http://schemas.openxmlformats.org/officeDocument/2006/customXml" ds:itemID="{CD1C747E-5A4E-415E-8F4E-61A1D0F3A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921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M1398 Verka för mer rörelse i skolan och dess utemiljö</vt:lpstr>
      <vt:lpstr>
      </vt:lpstr>
    </vt:vector>
  </TitlesOfParts>
  <Company>Sveriges riksdag</Company>
  <LinksUpToDate>false</LinksUpToDate>
  <CharactersWithSpaces>1088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