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E0EDC" w:rsidRPr="00B7718A" w:rsidRDefault="005E0EDC" w:rsidP="004556DB">
      <w:pPr>
        <w:pStyle w:val="Hemstlrubrik"/>
      </w:pPr>
      <w:r w:rsidRPr="00B7718A">
        <w:t>Förslag till riksdagsbeslut</w:t>
      </w:r>
    </w:p>
    <w:p w:rsidR="005E0EDC" w:rsidRPr="00B7718A" w:rsidRDefault="005E0EDC" w:rsidP="00794A66">
      <w:pPr>
        <w:pStyle w:val="Hemstlatt"/>
        <w:rPr>
          <w:color w:val="000000"/>
        </w:rPr>
      </w:pPr>
      <w:r w:rsidRPr="00B7718A">
        <w:t>Riksdagen tillkännager för regeringen som sin mening vad som i moti</w:t>
      </w:r>
      <w:r w:rsidRPr="00B7718A">
        <w:t>o</w:t>
      </w:r>
      <w:r w:rsidRPr="00B7718A">
        <w:t>nen anförs om torvens roll i systemet med utsläppsrätter.</w:t>
      </w:r>
    </w:p>
    <w:p w:rsidR="00E84F25" w:rsidRPr="00B7718A" w:rsidRDefault="007C6092" w:rsidP="00E22893">
      <w:pPr>
        <w:pStyle w:val="Rubrik1"/>
      </w:pPr>
      <w:r w:rsidRPr="00B7718A">
        <w:t>Motivering</w:t>
      </w:r>
    </w:p>
    <w:p w:rsidR="005E0EDC" w:rsidRPr="00B7718A" w:rsidRDefault="005E0EDC" w:rsidP="004556DB">
      <w:r w:rsidRPr="00B7718A">
        <w:t>Landets energipolitik har under de senaste åren byggt på varaktiga, förn</w:t>
      </w:r>
      <w:r w:rsidRPr="00B7718A">
        <w:t>y</w:t>
      </w:r>
      <w:r w:rsidRPr="00B7718A">
        <w:t>bara och inhemska energikällor med minsta möjliga miljöpåverkan. Tor</w:t>
      </w:r>
      <w:r w:rsidRPr="00B7718A">
        <w:t>v</w:t>
      </w:r>
      <w:r w:rsidRPr="00B7718A">
        <w:t>brytning och torvförbränning har i det sammanhanget utvecklats till ett viktigt ko</w:t>
      </w:r>
      <w:r w:rsidRPr="00B7718A">
        <w:t>m</w:t>
      </w:r>
      <w:r w:rsidRPr="00B7718A">
        <w:t>plement till andra slags biologiska och förnybara bränslen som skogsa</w:t>
      </w:r>
      <w:r w:rsidRPr="00B7718A">
        <w:t>v</w:t>
      </w:r>
      <w:r w:rsidRPr="00B7718A">
        <w:t>fall och restprodukter från skogsindustrin. Inte minst viktig är torven då den fö</w:t>
      </w:r>
      <w:r w:rsidRPr="00B7718A">
        <w:t>r</w:t>
      </w:r>
      <w:r w:rsidRPr="00B7718A">
        <w:t>bränns tillsammans med andra trädbränslen för att skapa högre verkning</w:t>
      </w:r>
      <w:r w:rsidRPr="00B7718A">
        <w:t>s</w:t>
      </w:r>
      <w:r w:rsidRPr="00B7718A">
        <w:t>grad och minska driftsstörningar, vilket ger mindre miljöpåverkan.</w:t>
      </w:r>
    </w:p>
    <w:p w:rsidR="005E0EDC" w:rsidRPr="00B7718A" w:rsidRDefault="005E0EDC" w:rsidP="005E0EDC">
      <w:pPr>
        <w:pStyle w:val="Normaltindrag"/>
      </w:pPr>
      <w:r w:rsidRPr="00B7718A">
        <w:t>Därtill är torven en rejäl prisregulator mot alla andra förekommande brän</w:t>
      </w:r>
      <w:r w:rsidRPr="00B7718A">
        <w:t>s</w:t>
      </w:r>
      <w:r w:rsidRPr="00B7718A">
        <w:t>len. Inte minst gentemot andra biobränslen som annars riskerar att gå upp i pris i ekvivalens med oljan. Och därmed skapa svårigheter för skogsindustrin att försörja sina kvarvarande spån- och fiberplattfabriker med råvara.</w:t>
      </w:r>
    </w:p>
    <w:p w:rsidR="005E0EDC" w:rsidRPr="00B7718A" w:rsidRDefault="005E0EDC" w:rsidP="005E0EDC">
      <w:pPr>
        <w:pStyle w:val="Normaltindrag"/>
      </w:pPr>
      <w:r w:rsidRPr="00B7718A">
        <w:t>Torv utgör i kombination med trädbränslen av skilda slag ett tryggare energisystem för Sverige och gör oss mindre sårbara för fluktuationer på den internationella marknaden som för övrigt domineras av petroleumprodukter och kol.</w:t>
      </w:r>
    </w:p>
    <w:p w:rsidR="005E0EDC" w:rsidRPr="00B7718A" w:rsidRDefault="005E0EDC" w:rsidP="005E0EDC">
      <w:pPr>
        <w:pStyle w:val="Normaltindrag"/>
      </w:pPr>
      <w:r w:rsidRPr="00B7718A">
        <w:t>Energitorvbranschen omsätter mer än en halv miljard kronor och skapar enligt den statliga Torvutredningen (SOU 202:100) mer än 600 årsarbeten inom företrädesvis sysselssättningssvaga och glesbebodda bygder. Mer än 50 fjärrvärme- eller kraftvärmeverk använder torv som bränsle, ofta som spet</w:t>
      </w:r>
      <w:r w:rsidRPr="00B7718A">
        <w:t>s</w:t>
      </w:r>
      <w:r w:rsidRPr="00B7718A">
        <w:t xml:space="preserve">värme då den är mycket energirikare än trädbränslen. </w:t>
      </w:r>
    </w:p>
    <w:p w:rsidR="005E0EDC" w:rsidRPr="00B7718A" w:rsidRDefault="005E0EDC" w:rsidP="005E0EDC">
      <w:pPr>
        <w:pStyle w:val="Normaltindrag"/>
      </w:pPr>
      <w:r w:rsidRPr="00B7718A">
        <w:t>Vi anser att torven är en mycket viktig energikälla och bör klassas som ett biobränsle.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556DB" w:rsidRPr="00B7718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556DB" w:rsidRPr="00B7718A" w:rsidRDefault="004556DB" w:rsidP="004556DB">
            <w:pPr>
              <w:pStyle w:val="UnderskriftDatum"/>
              <w:spacing w:before="0"/>
            </w:pPr>
            <w:r w:rsidRPr="00B7718A">
              <w:lastRenderedPageBreak/>
              <w:t>Stockholm den 5 oktober 2005</w:t>
            </w:r>
          </w:p>
        </w:tc>
        <w:tc>
          <w:tcPr>
            <w:tcW w:w="3047" w:type="dxa"/>
          </w:tcPr>
          <w:p w:rsidR="004556DB" w:rsidRPr="00B7718A" w:rsidRDefault="004556DB" w:rsidP="004556DB">
            <w:pPr>
              <w:pStyle w:val="Underskrifter"/>
            </w:pPr>
          </w:p>
        </w:tc>
      </w:tr>
      <w:tr w:rsidR="004556DB" w:rsidRPr="00B7718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556DB" w:rsidRPr="00B7718A" w:rsidRDefault="004556DB" w:rsidP="004556DB">
            <w:pPr>
              <w:pStyle w:val="Underskrifter"/>
            </w:pPr>
            <w:r w:rsidRPr="00B7718A">
              <w:t>Kurt Kvarnström (s)</w:t>
            </w:r>
          </w:p>
        </w:tc>
        <w:tc>
          <w:tcPr>
            <w:tcW w:w="3047" w:type="dxa"/>
          </w:tcPr>
          <w:p w:rsidR="004556DB" w:rsidRPr="00B7718A" w:rsidRDefault="004556DB" w:rsidP="004556DB">
            <w:pPr>
              <w:pStyle w:val="Underskrifter"/>
            </w:pPr>
            <w:r w:rsidRPr="00B7718A">
              <w:t>Per Erik Granström (s)</w:t>
            </w:r>
          </w:p>
        </w:tc>
      </w:tr>
    </w:tbl>
    <w:p w:rsidR="005E0EDC" w:rsidRPr="00B7718A" w:rsidRDefault="005E0EDC" w:rsidP="004556DB">
      <w:pPr>
        <w:pStyle w:val="Normaltindrag"/>
      </w:pPr>
    </w:p>
    <w:sectPr w:rsidR="005E0EDC" w:rsidRPr="00B7718A" w:rsidSect="004556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D2E5E" w:rsidRPr="00B7718A" w:rsidRDefault="005D2E5E">
      <w:r w:rsidRPr="00B7718A">
        <w:separator/>
      </w:r>
    </w:p>
  </w:endnote>
  <w:endnote w:type="continuationSeparator" w:id="0">
    <w:p w:rsidR="005D2E5E" w:rsidRPr="00B7718A" w:rsidRDefault="005D2E5E">
      <w:r w:rsidRPr="00B7718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4A66" w:rsidRPr="00B7718A" w:rsidRDefault="00B7718A" w:rsidP="004556DB">
    <w:pPr>
      <w:pStyle w:val="Sidfot"/>
    </w:pPr>
    <w:r w:rsidRPr="00B7718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9801335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56DB" w:rsidRDefault="004556D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556DB" w:rsidRDefault="004556D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EDC" w:rsidRPr="00B7718A" w:rsidRDefault="00B7718A" w:rsidP="004556DB">
    <w:pPr>
      <w:pStyle w:val="Sidfot"/>
    </w:pPr>
    <w:r w:rsidRPr="00B7718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558268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56DB" w:rsidRDefault="004556D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556DB" w:rsidRDefault="004556D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EDC" w:rsidRPr="00B7718A" w:rsidRDefault="00B7718A" w:rsidP="004556DB">
    <w:pPr>
      <w:pStyle w:val="Sidfot"/>
    </w:pPr>
    <w:r w:rsidRPr="00B7718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6240202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56DB" w:rsidRDefault="004556D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556DB" w:rsidRDefault="004556D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D2E5E" w:rsidRPr="00B7718A" w:rsidRDefault="005D2E5E">
      <w:r w:rsidRPr="00B7718A">
        <w:separator/>
      </w:r>
    </w:p>
  </w:footnote>
  <w:footnote w:type="continuationSeparator" w:id="0">
    <w:p w:rsidR="005D2E5E" w:rsidRPr="00B7718A" w:rsidRDefault="005D2E5E">
      <w:r w:rsidRPr="00B7718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4A66" w:rsidRPr="00B7718A" w:rsidRDefault="00B7718A" w:rsidP="004556DB">
    <w:pPr>
      <w:pStyle w:val="Sidhuvud"/>
    </w:pPr>
    <w:r w:rsidRPr="00B7718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9069331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56DB" w:rsidRDefault="004556D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556DB" w:rsidRDefault="004556D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EDC" w:rsidRPr="00B7718A" w:rsidRDefault="00B7718A" w:rsidP="004556DB">
    <w:pPr>
      <w:pStyle w:val="Sidhuvud"/>
    </w:pPr>
    <w:r w:rsidRPr="00B7718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238527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56DB" w:rsidRDefault="004556D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556DB" w:rsidRDefault="004556D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56DB" w:rsidRPr="00B7718A" w:rsidRDefault="004556DB">
    <w:pPr>
      <w:pStyle w:val="FSHNormal"/>
      <w:tabs>
        <w:tab w:val="right" w:pos="5840"/>
      </w:tabs>
    </w:pPr>
    <w:r w:rsidRPr="00B7718A">
      <w:br/>
    </w:r>
    <w:r w:rsidRPr="00B7718A">
      <w:fldChar w:fldCharType="begin" w:fldLock="1"/>
    </w:r>
    <w:r w:rsidRPr="00B7718A">
      <w:instrText xml:space="preserve"> DOCPROPERTY</w:instrText>
    </w:r>
    <w:r w:rsidRPr="00B7718A">
      <w:rPr>
        <w:sz w:val="18"/>
      </w:rPr>
      <w:instrText xml:space="preserve"> "YearUser" *\charformat </w:instrText>
    </w:r>
    <w:r w:rsidRPr="00B7718A">
      <w:fldChar w:fldCharType="separate"/>
    </w:r>
    <w:r w:rsidRPr="00B7718A">
      <w:t>2005/06</w:t>
    </w:r>
    <w:r w:rsidRPr="00B7718A">
      <w:fldChar w:fldCharType="end"/>
    </w:r>
    <w:r w:rsidRPr="00B7718A">
      <w:t xml:space="preserve"> </w:t>
    </w:r>
    <w:r w:rsidRPr="00B7718A">
      <w:tab/>
      <w:t xml:space="preserve">mnr: </w:t>
    </w:r>
    <w:r w:rsidRPr="00B7718A">
      <w:fldChar w:fldCharType="begin" w:fldLock="1"/>
    </w:r>
    <w:r w:rsidRPr="00B7718A">
      <w:instrText xml:space="preserve"> DOCPROPERTY</w:instrText>
    </w:r>
    <w:r w:rsidRPr="00B7718A">
      <w:rPr>
        <w:sz w:val="18"/>
      </w:rPr>
      <w:instrText xml:space="preserve"> "Motionsnummer" *\charformat </w:instrText>
    </w:r>
    <w:r w:rsidRPr="00B7718A">
      <w:fldChar w:fldCharType="separate"/>
    </w:r>
    <w:r w:rsidRPr="00B7718A">
      <w:t>N462</w:t>
    </w:r>
    <w:r w:rsidRPr="00B7718A">
      <w:fldChar w:fldCharType="end"/>
    </w:r>
    <w:r w:rsidRPr="00B7718A">
      <w:br/>
    </w:r>
    <w:r w:rsidRPr="00B7718A">
      <w:fldChar w:fldCharType="begin" w:fldLock="1"/>
    </w:r>
    <w:r w:rsidRPr="00B7718A">
      <w:instrText xml:space="preserve"> DOCPROPERTY</w:instrText>
    </w:r>
    <w:r w:rsidRPr="00B7718A">
      <w:rPr>
        <w:sz w:val="18"/>
      </w:rPr>
      <w:instrText xml:space="preserve"> "Samling" *\charformat </w:instrText>
    </w:r>
    <w:r w:rsidRPr="00B7718A">
      <w:fldChar w:fldCharType="end"/>
    </w:r>
    <w:r w:rsidRPr="00B7718A">
      <w:tab/>
      <w:t xml:space="preserve">pnr: </w:t>
    </w:r>
    <w:r w:rsidRPr="00B7718A">
      <w:fldChar w:fldCharType="begin" w:fldLock="1"/>
    </w:r>
    <w:r w:rsidRPr="00B7718A">
      <w:instrText xml:space="preserve"> DOCPROPERTY</w:instrText>
    </w:r>
    <w:r w:rsidRPr="00B7718A">
      <w:rPr>
        <w:sz w:val="18"/>
      </w:rPr>
      <w:instrText xml:space="preserve"> "Partinummer" *\charformat </w:instrText>
    </w:r>
    <w:r w:rsidRPr="00B7718A">
      <w:fldChar w:fldCharType="separate"/>
    </w:r>
    <w:r w:rsidRPr="00B7718A">
      <w:t>s47317</w:t>
    </w:r>
    <w:r w:rsidRPr="00B7718A">
      <w:fldChar w:fldCharType="end"/>
    </w:r>
  </w:p>
  <w:p w:rsidR="004556DB" w:rsidRPr="00B7718A" w:rsidRDefault="004556DB">
    <w:pPr>
      <w:pStyle w:val="FSHRub1"/>
    </w:pPr>
    <w:r w:rsidRPr="00B7718A">
      <w:t>Motion till riksdagen</w:t>
    </w:r>
    <w:r w:rsidRPr="00B7718A">
      <w:br/>
    </w:r>
    <w:r w:rsidRPr="00B7718A">
      <w:fldChar w:fldCharType="begin" w:fldLock="1"/>
    </w:r>
    <w:r w:rsidRPr="00B7718A">
      <w:instrText xml:space="preserve"> DOCPROPERTY "YearUser" *\charformat </w:instrText>
    </w:r>
    <w:r w:rsidRPr="00B7718A">
      <w:fldChar w:fldCharType="separate"/>
    </w:r>
    <w:r w:rsidRPr="00B7718A">
      <w:t>2005/06</w:t>
    </w:r>
    <w:r w:rsidRPr="00B7718A">
      <w:fldChar w:fldCharType="end"/>
    </w:r>
    <w:r w:rsidRPr="00B7718A">
      <w:t>:</w:t>
    </w:r>
    <w:r w:rsidRPr="00B7718A">
      <w:fldChar w:fldCharType="begin" w:fldLock="1"/>
    </w:r>
    <w:r w:rsidRPr="00B7718A">
      <w:instrText xml:space="preserve"> DOCPROPERTY "Motionsnummer" *\charformat </w:instrText>
    </w:r>
    <w:r w:rsidRPr="00B7718A">
      <w:fldChar w:fldCharType="separate"/>
    </w:r>
    <w:r w:rsidRPr="00B7718A">
      <w:t>N462</w:t>
    </w:r>
    <w:r w:rsidRPr="00B7718A">
      <w:fldChar w:fldCharType="end"/>
    </w:r>
  </w:p>
  <w:p w:rsidR="004556DB" w:rsidRPr="00B7718A" w:rsidRDefault="004556DB">
    <w:pPr>
      <w:pStyle w:val="FSHNormalS5"/>
    </w:pPr>
    <w:r w:rsidRPr="00B7718A">
      <w:fldChar w:fldCharType="begin" w:fldLock="1"/>
    </w:r>
    <w:r w:rsidRPr="00B7718A">
      <w:instrText xml:space="preserve"> DOCPROPERTY "MotionarText" *\charformat </w:instrText>
    </w:r>
    <w:r w:rsidRPr="00B7718A">
      <w:fldChar w:fldCharType="separate"/>
    </w:r>
    <w:r w:rsidRPr="00B7718A">
      <w:t>av Kurt Kvarnström och Per Erik Granström (s)</w:t>
    </w:r>
    <w:r w:rsidRPr="00B7718A">
      <w:fldChar w:fldCharType="end"/>
    </w:r>
    <w:r w:rsidRPr="00B7718A">
      <w:br/>
    </w:r>
    <w:r w:rsidRPr="00B7718A">
      <w:fldChar w:fldCharType="begin" w:fldLock="1"/>
    </w:r>
    <w:r w:rsidRPr="00B7718A">
      <w:instrText xml:space="preserve"> DOCPROPERTY "SvarFrasKort" *\charformat </w:instrText>
    </w:r>
    <w:r w:rsidRPr="00B7718A">
      <w:fldChar w:fldCharType="end"/>
    </w:r>
  </w:p>
  <w:p w:rsidR="004556DB" w:rsidRPr="00B7718A" w:rsidRDefault="004556DB">
    <w:pPr>
      <w:pStyle w:val="FSHTitel"/>
    </w:pPr>
    <w:r w:rsidRPr="00B7718A">
      <w:fldChar w:fldCharType="begin" w:fldLock="1"/>
    </w:r>
    <w:r w:rsidRPr="00B7718A">
      <w:instrText xml:space="preserve"> DOCPROPERTY</w:instrText>
    </w:r>
    <w:r w:rsidRPr="00B7718A">
      <w:rPr>
        <w:sz w:val="18"/>
      </w:rPr>
      <w:instrText xml:space="preserve"> "RubrikSvar" *\charformat </w:instrText>
    </w:r>
    <w:r w:rsidRPr="00B7718A">
      <w:fldChar w:fldCharType="separate"/>
    </w:r>
    <w:r w:rsidRPr="00B7718A">
      <w:t>Torv som biobränsle</w:t>
    </w:r>
    <w:r w:rsidRPr="00B7718A">
      <w:fldChar w:fldCharType="end"/>
    </w:r>
  </w:p>
  <w:p w:rsidR="004556DB" w:rsidRPr="00B7718A" w:rsidRDefault="004556DB" w:rsidP="004556D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1326286">
    <w:abstractNumId w:val="13"/>
  </w:num>
  <w:num w:numId="2" w16cid:durableId="580871565">
    <w:abstractNumId w:val="10"/>
  </w:num>
  <w:num w:numId="3" w16cid:durableId="393545199">
    <w:abstractNumId w:val="11"/>
  </w:num>
  <w:num w:numId="4" w16cid:durableId="1669626466">
    <w:abstractNumId w:val="12"/>
  </w:num>
  <w:num w:numId="5" w16cid:durableId="1195268278">
    <w:abstractNumId w:val="8"/>
  </w:num>
  <w:num w:numId="6" w16cid:durableId="333345192">
    <w:abstractNumId w:val="3"/>
  </w:num>
  <w:num w:numId="7" w16cid:durableId="260380601">
    <w:abstractNumId w:val="2"/>
  </w:num>
  <w:num w:numId="8" w16cid:durableId="1190340888">
    <w:abstractNumId w:val="1"/>
  </w:num>
  <w:num w:numId="9" w16cid:durableId="838540637">
    <w:abstractNumId w:val="0"/>
  </w:num>
  <w:num w:numId="10" w16cid:durableId="544147080">
    <w:abstractNumId w:val="9"/>
  </w:num>
  <w:num w:numId="11" w16cid:durableId="1067069858">
    <w:abstractNumId w:val="7"/>
  </w:num>
  <w:num w:numId="12" w16cid:durableId="1592397842">
    <w:abstractNumId w:val="6"/>
  </w:num>
  <w:num w:numId="13" w16cid:durableId="650523307">
    <w:abstractNumId w:val="5"/>
  </w:num>
  <w:num w:numId="14" w16cid:durableId="886949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10"/>
  </w:docVars>
  <w:rsids>
    <w:rsidRoot w:val="00985911"/>
    <w:rsid w:val="0004381F"/>
    <w:rsid w:val="00064BC3"/>
    <w:rsid w:val="00066775"/>
    <w:rsid w:val="00072FB9"/>
    <w:rsid w:val="00086AFF"/>
    <w:rsid w:val="000F15D6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556DB"/>
    <w:rsid w:val="004A0504"/>
    <w:rsid w:val="004E38D9"/>
    <w:rsid w:val="005B145B"/>
    <w:rsid w:val="005D2E5E"/>
    <w:rsid w:val="005E0EDC"/>
    <w:rsid w:val="00740D6D"/>
    <w:rsid w:val="00794149"/>
    <w:rsid w:val="00794A66"/>
    <w:rsid w:val="007B67A7"/>
    <w:rsid w:val="007C6092"/>
    <w:rsid w:val="00985911"/>
    <w:rsid w:val="00A053C6"/>
    <w:rsid w:val="00B13BF0"/>
    <w:rsid w:val="00B3618A"/>
    <w:rsid w:val="00B7718A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E4E5B76-D70F-475B-B26A-80F2CF362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normal0">
    <w:name w:val="normal"/>
    <w:basedOn w:val="Normal"/>
    <w:rsid w:val="005E0EDC"/>
    <w:pPr>
      <w:spacing w:after="20" w:line="240" w:lineRule="auto"/>
    </w:pPr>
    <w:rPr>
      <w:rFonts w:ascii="Verdana" w:hAnsi="Verdana"/>
      <w:sz w:val="20"/>
    </w:rPr>
  </w:style>
  <w:style w:type="paragraph" w:customStyle="1" w:styleId="normalindent">
    <w:name w:val="normal indent"/>
    <w:aliases w:val="normal_indrag,normal indrag"/>
    <w:basedOn w:val="Normal"/>
    <w:rsid w:val="005E0EDC"/>
    <w:pPr>
      <w:spacing w:after="20" w:line="240" w:lineRule="auto"/>
    </w:pPr>
    <w:rPr>
      <w:rFonts w:ascii="Verdana" w:hAnsi="Verdana"/>
      <w:sz w:val="20"/>
    </w:rPr>
  </w:style>
  <w:style w:type="paragraph" w:customStyle="1" w:styleId="Hemstlrubrik">
    <w:name w:val="Hemstl_rubrik"/>
    <w:basedOn w:val="Rubrik1"/>
    <w:next w:val="Normal"/>
    <w:rsid w:val="004556DB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hemstlatt0">
    <w:name w:val="hemstl_att"/>
    <w:aliases w:val="hemstpunkt,hemstpunktflera,hemställanspunkt,förslagstext"/>
    <w:basedOn w:val="Normal"/>
    <w:rsid w:val="005E0EDC"/>
    <w:pPr>
      <w:spacing w:after="20" w:line="240" w:lineRule="auto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240</Words>
  <Characters>1476</Characters>
  <Application>Microsoft Office Word</Application>
  <DocSecurity>4</DocSecurity>
  <Lines>30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N462</vt:lpstr>
    </vt:vector>
  </TitlesOfParts>
  <Company>Riksdagen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N462</dc:title>
  <dc:subject>N462</dc:subject>
  <dc:creator>Riksdagen</dc:creator>
  <cp:keywords>Riksdagen</cp:keywords>
  <dc:description/>
  <cp:lastModifiedBy>Lars Brink</cp:lastModifiedBy>
  <cp:revision>2</cp:revision>
  <cp:lastPrinted>2006-01-10T15:27:00Z</cp:lastPrinted>
  <dcterms:created xsi:type="dcterms:W3CDTF">2025-12-16T20:30:00Z</dcterms:created>
  <dcterms:modified xsi:type="dcterms:W3CDTF">2025-12-16T20:30:00Z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mot2000_423_2006-01-10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PF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Torv som biobränsle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Torv som biobränsle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s47317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Kurt Kvarnström och Per Erik Granström (s)</vt:lpwstr>
  </property>
  <property fmtid="{D5CDD505-2E9C-101B-9397-08002B2CF9AE}" pid="26" name="MotionarLista">
    <vt:lpwstr>Kvarnström, Kurt (s)\Granström, Per Erik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Kurt Kvarnström (s), Per Erik Granström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N462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peter.frejhagen@riksdagen.se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20052006000000000115000473170069</vt:lpwstr>
  </property>
  <property fmtid="{D5CDD505-2E9C-101B-9397-08002B2CF9AE}" pid="47" name="datum">
    <vt:lpwstr>051005</vt:lpwstr>
  </property>
  <property fmtid="{D5CDD505-2E9C-101B-9397-08002B2CF9AE}" pid="48" name="avsändar-e-post">
    <vt:lpwstr>peter.frejhagen@riksdagen.se</vt:lpwstr>
  </property>
  <property fmtid="{D5CDD505-2E9C-101B-9397-08002B2CF9AE}" pid="49" name="id">
    <vt:lpwstr>20052006000000000115000473170069</vt:lpwstr>
  </property>
  <property fmtid="{D5CDD505-2E9C-101B-9397-08002B2CF9AE}" pid="50" name="nummer">
    <vt:lpwstr>462</vt:lpwstr>
  </property>
  <property fmtid="{D5CDD505-2E9C-101B-9397-08002B2CF9AE}" pid="51" name="utskottsbeteckning">
    <vt:lpwstr>N</vt:lpwstr>
  </property>
</Properties>
</file>