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5DE1DE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3F3CC1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3F3CC1">
              <w:rPr>
                <w:b/>
                <w:lang w:eastAsia="en-US"/>
              </w:rPr>
              <w:t>3</w:t>
            </w:r>
            <w:r w:rsidR="00481B26">
              <w:rPr>
                <w:b/>
                <w:lang w:eastAsia="en-US"/>
              </w:rPr>
              <w:t>:</w:t>
            </w:r>
            <w:r w:rsidR="00C75733">
              <w:rPr>
                <w:b/>
                <w:lang w:eastAsia="en-US"/>
              </w:rPr>
              <w:t>33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A4FE80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AB7A1A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481B26">
              <w:rPr>
                <w:lang w:eastAsia="en-US"/>
              </w:rPr>
              <w:t>03-14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AB4A9C" w:rsidRDefault="00DF1630" w:rsidP="006975BF">
            <w:pPr>
              <w:spacing w:line="252" w:lineRule="auto"/>
              <w:rPr>
                <w:lang w:eastAsia="en-US"/>
              </w:rPr>
            </w:pPr>
            <w:r w:rsidRPr="00AB4A9C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0BD272F" w:rsidR="00481B26" w:rsidRPr="000B6625" w:rsidRDefault="00481B26" w:rsidP="00B427F9">
            <w:pPr>
              <w:spacing w:line="252" w:lineRule="auto"/>
              <w:rPr>
                <w:lang w:eastAsia="en-US"/>
              </w:rPr>
            </w:pPr>
            <w:r w:rsidRPr="000B6625">
              <w:rPr>
                <w:lang w:eastAsia="en-US"/>
              </w:rPr>
              <w:t>08</w:t>
            </w:r>
            <w:r w:rsidR="00C5535F">
              <w:rPr>
                <w:lang w:eastAsia="en-US"/>
              </w:rPr>
              <w:t>.</w:t>
            </w:r>
            <w:r w:rsidRPr="000B6625">
              <w:rPr>
                <w:lang w:eastAsia="en-US"/>
              </w:rPr>
              <w:t>40</w:t>
            </w:r>
            <w:r w:rsidR="000B6625">
              <w:rPr>
                <w:lang w:eastAsia="en-US"/>
              </w:rPr>
              <w:t xml:space="preserve"> </w:t>
            </w:r>
            <w:r w:rsidR="000B6625">
              <w:rPr>
                <w:color w:val="000000" w:themeColor="text1"/>
                <w:lang w:eastAsia="en-US"/>
              </w:rPr>
              <w:t xml:space="preserve">– </w:t>
            </w:r>
            <w:r w:rsidRPr="000B6625">
              <w:rPr>
                <w:lang w:eastAsia="en-US"/>
              </w:rPr>
              <w:t>09</w:t>
            </w:r>
            <w:r w:rsidR="00C5535F">
              <w:rPr>
                <w:lang w:eastAsia="en-US"/>
              </w:rPr>
              <w:t>.</w:t>
            </w:r>
            <w:r w:rsidRPr="000B6625">
              <w:rPr>
                <w:lang w:eastAsia="en-US"/>
              </w:rPr>
              <w:t>0</w:t>
            </w:r>
            <w:r w:rsidR="00AB4A9C" w:rsidRPr="000B6625">
              <w:rPr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32D1DF64" w14:textId="77777777" w:rsidR="00481B26" w:rsidRDefault="00481B26" w:rsidP="00481B2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</w:p>
          <w:p w14:paraId="20C3B814" w14:textId="7471B25D" w:rsidR="00677D71" w:rsidRPr="00481B26" w:rsidRDefault="00481B26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6FAA5CF6" w14:textId="77777777" w:rsidR="00A87137" w:rsidRDefault="00481B2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11A03F9D" w14:textId="31F0CB94" w:rsidR="00E30A96" w:rsidRPr="00AB4A9C" w:rsidRDefault="00AB4A9C" w:rsidP="00070C4A">
            <w:pPr>
              <w:rPr>
                <w:rFonts w:eastAsiaTheme="minorHAnsi"/>
                <w:color w:val="000000"/>
                <w:lang w:eastAsia="en-US"/>
              </w:rPr>
            </w:pPr>
            <w:r w:rsidRPr="00AB4A9C"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m.f.l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. Finansdepartementet informerade och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samråde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inför möte i rådet den 14 mars 2023. </w:t>
            </w:r>
          </w:p>
          <w:p w14:paraId="7FE0893F" w14:textId="06F47301" w:rsidR="00E30A96" w:rsidRDefault="00E30A9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AECAB07" w14:textId="009104E4" w:rsidR="00AB4A9C" w:rsidRDefault="00AB4A9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Ämne </w:t>
            </w:r>
          </w:p>
          <w:p w14:paraId="098E5CF5" w14:textId="77777777" w:rsidR="00AB4A9C" w:rsidRPr="00F7069F" w:rsidRDefault="00AB4A9C" w:rsidP="00AB4A9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F7069F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Slutsatser om översynen av den ekonomiska styrningen</w:t>
            </w:r>
          </w:p>
          <w:p w14:paraId="30391338" w14:textId="77777777" w:rsidR="00AB4A9C" w:rsidRDefault="00AB4A9C" w:rsidP="00AB4A9C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A44FD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B9034F8" w14:textId="77777777" w:rsidR="00E30A96" w:rsidRDefault="00E30A9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8F2BBF" w14:textId="564CC6E3" w:rsidR="00E30A96" w:rsidRDefault="00E30A96" w:rsidP="000F432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5BC04DE5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81B26">
        <w:rPr>
          <w:b/>
          <w:snapToGrid w:val="0"/>
          <w:lang w:eastAsia="en-US"/>
        </w:rPr>
        <w:t xml:space="preserve">Sanna Helsing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3E8B6902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DE5153" w:rsidRPr="00DE5153" w14:paraId="1629423D" w14:textId="77777777" w:rsidTr="00D9579B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D901EF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3F3CC1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3F3CC1"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B7CE3">
              <w:rPr>
                <w:b/>
                <w:color w:val="000000"/>
                <w:lang w:val="en-GB" w:eastAsia="en-US"/>
              </w:rPr>
              <w:t>33</w:t>
            </w:r>
            <w:r w:rsidR="003F3CC1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E5153" w:rsidRPr="00DE5153" w14:paraId="2B828F5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86F8C6E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386608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7A5D570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FFA2DB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6B3AECF7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="003F3CC1"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4755BA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89A02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6ADE7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0A60E4D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 w:rsidR="003F3CC1">
              <w:rPr>
                <w:color w:val="000000"/>
                <w:sz w:val="18"/>
                <w:szCs w:val="18"/>
                <w:lang w:eastAsia="en-US"/>
              </w:rPr>
              <w:t>S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A6B0E83" w:rsidR="00963284" w:rsidRPr="00DE5153" w:rsidRDefault="0038660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5FBCCD19" w:rsidR="00963284" w:rsidRPr="0053205B" w:rsidRDefault="0038660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F1EACC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481B2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65ABC9DC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84AC674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F4211C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27E7E5D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F4211C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16308E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0D9E6324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</w:t>
            </w:r>
            <w:r w:rsidR="003F3CC1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9153356" w:rsidR="00963284" w:rsidRPr="00DE5153" w:rsidRDefault="0038660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6D5F62B9" w:rsidR="00963284" w:rsidRPr="00DE5153" w:rsidRDefault="0038660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2B4AE6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5F7CB4E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AB38D6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D06D8A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7615B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5ECE2B0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23D70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545CFB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634761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ECAEC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F377D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A043A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63A008AC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</w:t>
            </w:r>
            <w:r w:rsidR="003D3F25">
              <w:rPr>
                <w:color w:val="000000"/>
                <w:sz w:val="18"/>
                <w:szCs w:val="18"/>
                <w:lang w:val="en-GB" w:eastAsia="en-US"/>
              </w:rPr>
              <w:t xml:space="preserve"> Westmont</w:t>
            </w:r>
            <w:r w:rsidR="00F0784A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B594E42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28D01746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1168347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63D1EA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C579007" w:rsidR="00963284" w:rsidRPr="00070C4A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E409C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23B666D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286A695C" w:rsidR="00963284" w:rsidRPr="00DE5153" w:rsidRDefault="00A1053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1558ACD7" w:rsidR="00963284" w:rsidRPr="00DE5153" w:rsidRDefault="00A1053A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056D294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3C82B04A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3E5FFB6F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26BFAEC0" w:rsidR="00963284" w:rsidRPr="00166DC1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F1D624D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64F8F1DE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A27B1D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F29D94C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4D0841AC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1CCE84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612F541A" w:rsidR="00963284" w:rsidRPr="00DE5153" w:rsidRDefault="00D90740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AD06F48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3B809718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052788CD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2A9C9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66D3C7C5" w:rsidR="00963284" w:rsidRPr="00DE5153" w:rsidRDefault="003E65FC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1EC96E1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60D19945" w:rsidR="00963284" w:rsidRPr="00DE5153" w:rsidRDefault="007B3E4E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0F4321" w14:paraId="1FBC4ED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2546F" w14:textId="77443DB5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43AC69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9F26C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314472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2A02AD" w14:textId="242F9DC4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C77C4" w14:textId="286873D6" w:rsidR="00963284" w:rsidRPr="00481B26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81B26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0728F5A" w:rsidR="00963284" w:rsidRPr="00481B2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963284" w:rsidRPr="00481B2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963284" w:rsidRPr="00481B2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481B2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481B2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481B2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481B2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022340D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C59DB" w14:textId="7CA7B00A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B0705" w14:textId="23F449F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346F5" w:rsidRPr="00DE5153" w14:paraId="4827455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48E7A9C8" w:rsidR="006346F5" w:rsidRPr="00DE5153" w:rsidRDefault="00AF78A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0A178E90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020EBA8E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E1949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6346F5" w:rsidRPr="00605C66" w:rsidRDefault="006346F5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8B241F" w14:textId="27A8CDD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00BD74" w14:textId="4021AC2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A95B7F" w14:textId="3C89376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93F6B" w14:textId="6AA767A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F5B5667" w:rsidR="00963284" w:rsidRPr="00DE5153" w:rsidRDefault="0038660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E0EAFB7" w:rsidR="00963284" w:rsidRPr="00DE5153" w:rsidRDefault="0038660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4331A9" w14:textId="6DA4EEE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D8DA4" w14:textId="64CDC61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86FDD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1E77B3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4C4EDE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EB741" w14:textId="74B6452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86EEB" w14:textId="03025CF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1E517F" w14:textId="6B34D6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6CC57" w14:textId="5F47BF11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C2CC8" w14:textId="6C378D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ABB1C4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28018E" w14:textId="56FC4186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0467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BADE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58B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B6038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70D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603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EA3B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B39DA0F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390BF1" w14:textId="697235A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 w:rsidR="003D3F25"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BD3D9" w14:textId="18FDDC20" w:rsidR="00C1609B" w:rsidRPr="00DE5153" w:rsidRDefault="007B3E4E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079E" w14:textId="366528F5" w:rsidR="00C1609B" w:rsidRPr="00DE5153" w:rsidRDefault="007B3E4E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025C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E15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6DD3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03B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550D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A3AB0AF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F4884" w14:textId="1ED36D75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DD7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CA3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735D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85A7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0C6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DB97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009F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1271B71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98DCC1" w14:textId="14ECFED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98DE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0D8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741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083B4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844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57E2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6561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5B969E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894FDF" w14:textId="39CE6E04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F8C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263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A44B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ABD7A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3D67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7C20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BCAA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64DBA4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CB8651" w14:textId="48CA85C4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CA24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30E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96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0271A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8C51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D946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3068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78B364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75DBBE" w14:textId="22FAA616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D37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CC5C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A1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825F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618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2C9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0892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FEA078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EEBB6" w14:textId="2EDD725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58BB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F8B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D6DA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60DB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48C7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CD7E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4186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E08B1E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2ECE03" w14:textId="57251A12" w:rsidR="00C1609B" w:rsidRPr="00DE5153" w:rsidRDefault="00AF78AD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1FD0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4579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0631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53A7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6E44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0D4A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C035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252B9E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FA8BAF" w14:textId="2336183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DA1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A24E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6B68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B974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718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73DF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762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EC897E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B36C33" w14:textId="6E6DA4B0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AB5B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41D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CA17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AE2D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E1E8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751D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B11D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B4FD92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77A213" w14:textId="4F2C4478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19F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1670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9AB4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C2CFE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C53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8D0F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60CA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12860A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A8462" w14:textId="1B8588C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58DE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8D5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5576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4D75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3541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D3D3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1D9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9F2F950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10AEC0" w14:textId="73246A0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CCBB2" w14:textId="0A7EC3FF" w:rsidR="00C1609B" w:rsidRPr="00DE5153" w:rsidRDefault="00B2420F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6498" w14:textId="3704138D" w:rsidR="00C1609B" w:rsidRPr="00DE5153" w:rsidRDefault="00B2420F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21D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04D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2432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6800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ACF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3796478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460E" w14:textId="63F391F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78A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6CC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BF4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D988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7B2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195C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B005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9147DF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03F63" w14:textId="0D725631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93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439F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8E2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84A6F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C685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315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DBEF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E55FFB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27F2C" w14:textId="0F4D430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853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4F3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D244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5D18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4B73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53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CE0B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905FDC0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3FAF2E" w14:textId="19CD92E2" w:rsidR="00C1609B" w:rsidRPr="00DE5153" w:rsidRDefault="00AF78AD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="00C1609B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024D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4D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7BCD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4F24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05E8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F96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A72E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41D322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48AB1" w14:textId="70188E00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956E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B6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7A43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4214F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9E2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72A5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F5CF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DAFCFC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8CF822" w14:textId="72839F4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7F1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456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ED09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E350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E4A7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2E8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53B4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55C2C70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9E3647" w14:textId="3D2ECD2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F43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9EB8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E469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68B1B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880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5C90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D3D7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54CE4C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21AA97" w14:textId="417B5BF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A3DE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484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23CE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67E5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8EFE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90C4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998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16B1FA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7D4FB0" w14:textId="543A14DE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6EAE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E833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C08D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C7E6B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AA5F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CC49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E13D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FA4402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AA24A1" w14:textId="45471DD4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21F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F9C4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C302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385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37F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B624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556E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9AF336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3DD649" w14:textId="207AC0B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2785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EDEC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5048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ABA0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CD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3D43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0782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C8D04C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40D8D" w14:textId="60C14DE1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89BD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254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22C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C0E6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03A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2DCE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195D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580E71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97340B" w14:textId="09904F2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4383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DE5A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1318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608C5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49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2E5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CA20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75D3A1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F5E69" w14:textId="13914F3E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5CD4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1865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BBE7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7265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781A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66CD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474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7B0078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8A999D" w14:textId="4A19F93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3EF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F6F6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935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772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22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0159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9FD8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3C3855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E6818" w14:textId="19AEC60C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C193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02B2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508C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AE29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473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EE20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EB7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2E23C7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17B00D" w14:textId="01E0A5DC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9D47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8B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DD2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93AF7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7F8D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2F5B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9AD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305C8A8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3744D9" w14:textId="2F4DB1FB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936F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D63A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444D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04FE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3FF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43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5929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58022A8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EF9D09" w14:textId="08583041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8517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A0AF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44DB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591F0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C69B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0A74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D931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1D0B71C3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E704E" w14:textId="3D9A18D3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7420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D747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8E1B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6BE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0FDE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A21A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8B74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CDA517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DBA148" w14:textId="1C61F3BE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1BF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910F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016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1AFF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47A2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F425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126C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B63E8B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74886A" w14:textId="7EEE248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235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EC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9470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7472A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EBE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C7F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C5BA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4B2BF2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6CEE5" w14:textId="1EE53343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BE80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4CC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E1CA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DD09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2612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53E6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7C23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70692C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44572" w14:textId="5815F7B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8F5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AC20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2C2D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97757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4182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57F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DDF9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EC0F63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6AE5ED" w14:textId="50D26378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37B61" w14:textId="30A29779" w:rsidR="003D3F25" w:rsidRPr="00DE5153" w:rsidRDefault="007B3E4E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209E" w14:textId="195D4BDA" w:rsidR="003D3F25" w:rsidRPr="00DE5153" w:rsidRDefault="007B3E4E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D01D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CC15D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08D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8EC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1038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F62735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6E19D4" w14:textId="33696CDF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1848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FBF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07E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3D6CE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4702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F87C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8773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1E9BC00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741B8B" w14:textId="0640DBA2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7DA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9D6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C1B1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8DED6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978A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0DC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9534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6630FFE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D2F924" w14:textId="7C9CDDED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CD9D5" w14:textId="4477FAE3" w:rsidR="003D3F25" w:rsidRPr="00DE5153" w:rsidRDefault="00386608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8EAF" w14:textId="49E0B699" w:rsidR="003D3F25" w:rsidRPr="00DE5153" w:rsidRDefault="00386608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77BE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A47AF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CBF7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2F9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09B43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0368D28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B5997" w14:textId="6031D756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8A54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BA8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5EB8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90750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A522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07B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9193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1CF9EC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026E58" w14:textId="14FE7212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00E91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06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0B5D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AABC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BEB21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81C2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C720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5314752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A624A" w14:textId="6FCCAECF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9972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8D77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F96D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F043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0325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F64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680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2A72E55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298617" w14:textId="39616A84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A067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78CA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ABE3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8FD4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DA80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440F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A8C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B4B9F5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3B2071" w14:textId="60818B30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87D4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AA16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9E0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0918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D16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C6E0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4F36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63F807D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04075" w14:textId="7FC6993D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5B69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F8B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7AA73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2BE12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662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713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20C8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5551D544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C39F" w14:textId="2EA243F4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F75C3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B33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757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B1A75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F35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F101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97CB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6EF2238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1AA62" w14:textId="63C07F44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2568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E6C9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6D6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A5AD2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ADF9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F824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5895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220449A5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F83B3" w14:textId="41B92FEB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C4D0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31D8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32D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837AD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CAC1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373D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06F8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20064EF1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C942" w14:textId="4344DE03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CB3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C8F1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B23B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6865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ABA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120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EFF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7FA139B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7D6BF" w14:textId="42BB753F" w:rsidR="003D3F25" w:rsidRPr="00481B26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81B26">
              <w:rPr>
                <w:color w:val="000000"/>
                <w:sz w:val="18"/>
                <w:szCs w:val="18"/>
                <w:lang w:eastAsia="en-US"/>
              </w:rPr>
              <w:t xml:space="preserve">Marie-Louise </w:t>
            </w:r>
            <w:proofErr w:type="spellStart"/>
            <w:r w:rsidRPr="00481B26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481B26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616C7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4D5BD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8A0D6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D7E2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BE09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3D4E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3B19B" w14:textId="77777777" w:rsidR="003D3F25" w:rsidRPr="00481B26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AF78AD" w:rsidRPr="00DE5153" w14:paraId="63E9662F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8B09EE" w14:textId="0ED9FB4F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8C8DA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E216C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4F7FD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70E4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99558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34BDA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BFD7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61B5DA29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9CFEB" w14:textId="725C71E3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A457D" w14:textId="7EF355CF" w:rsidR="00EF494A" w:rsidRPr="00AF78AD" w:rsidRDefault="007B3E4E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8868E" w14:textId="140D9B2B" w:rsidR="00EF494A" w:rsidRPr="00AF78AD" w:rsidRDefault="007B3E4E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CDA1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5D60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1F516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EBDD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C50D5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51FDDF06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8E08C0" w14:textId="5F8A05AD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2875D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FDDE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13FC2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7E8F1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03BDE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59714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1B587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70F20818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799CCC" w14:textId="4D08B38F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0F51B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7F315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6A83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3DD10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46E81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00D79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1C727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16B1E2D3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D82C0" w14:textId="61DD5C80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DAB82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9770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97CAE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0C6F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0FC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D621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9F969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31BBA5FE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87985" w14:textId="04327564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AB703" w14:textId="0AA19578" w:rsidR="00EF494A" w:rsidRPr="00AF78AD" w:rsidRDefault="005F34C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C3CE" w14:textId="61F5C3F2" w:rsidR="00EF494A" w:rsidRPr="00AF78AD" w:rsidRDefault="005F34C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3AE3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07CC2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ED818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04B5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747D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7B0072C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E2EF6E" w14:textId="1ECE3D78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8244D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599E7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1D8B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02340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55293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A2D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D49AD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6AE91A2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3DE7E1" w14:textId="6918EAA6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59933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31A0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34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F7F3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FEE7B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CD048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F2DB3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5B00F9A2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C29E21" w14:textId="7BEEDC22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940F7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E098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1BE3E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C1DC7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F1930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5FB43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5155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2ACD497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4824B2" w14:textId="158011E5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4A691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6E3B6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AB18E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A78C4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7CB6B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CE5F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0C7C8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2203881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ADB8D" w14:textId="6D3B364F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59081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58E5D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3560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85F59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ECF7E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AFFC6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31118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F494A" w:rsidRPr="00DE5153" w14:paraId="255207D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EF7CB3" w14:textId="139F76C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CB4C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70E95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73A3A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1A394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D3CCE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9515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E3632" w14:textId="77777777" w:rsidR="00EF494A" w:rsidRPr="00AF78AD" w:rsidRDefault="00EF494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9579B" w:rsidRPr="00DE5153" w14:paraId="38741DD4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3C6E7D" w14:textId="55340F1D" w:rsidR="00D9579B" w:rsidRPr="00EF494A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7767E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9ABBE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E8E69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A2BB0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AB4BC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47A2C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FB6CA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9579B" w:rsidRPr="00DE5153" w14:paraId="3F38CB5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286DDF" w14:textId="79887C9A" w:rsidR="00D9579B" w:rsidRPr="00EF494A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BE6C4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D6A0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6A7D8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1DCA5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A4AE2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788A2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18219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9579B" w:rsidRPr="00DE5153" w14:paraId="675E915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3D7B62" w14:textId="03C5DC99" w:rsidR="00D9579B" w:rsidRPr="00EF494A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30FD5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31ED1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219DC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6CFE8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2DFF4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8A53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58790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9579B" w:rsidRPr="00DE5153" w14:paraId="76F6D91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F435A5" w14:textId="2E12518E" w:rsidR="00D9579B" w:rsidRPr="00EF494A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AC9EA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10116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34BD6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15FB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5025E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8B53A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D4D2F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9579B" w:rsidRPr="00DE5153" w14:paraId="051026FD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9E811F" w14:textId="57741C25" w:rsidR="00D9579B" w:rsidRPr="00EF494A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C46E5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8A7B7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7003A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0AEE0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A03D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D2E55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75B8F" w14:textId="77777777" w:rsidR="00D9579B" w:rsidRPr="00AF78AD" w:rsidRDefault="00D9579B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70FF4" w:rsidRPr="00DE5153" w14:paraId="786996A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B4EA9B" w14:textId="4159360E" w:rsidR="00A70FF4" w:rsidRDefault="00A70FF4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91507" w14:textId="629D6535" w:rsidR="00A70FF4" w:rsidRPr="00AF78AD" w:rsidRDefault="00E330CF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8636B" w14:textId="7CC55340" w:rsidR="00A70FF4" w:rsidRPr="00AF78AD" w:rsidRDefault="005F34CA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ACA59" w14:textId="77777777" w:rsidR="00A70FF4" w:rsidRPr="00AF78AD" w:rsidRDefault="00A70FF4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A74E" w14:textId="77777777" w:rsidR="00A70FF4" w:rsidRPr="00AF78AD" w:rsidRDefault="00A70FF4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0F2F" w14:textId="77777777" w:rsidR="00A70FF4" w:rsidRPr="00AF78AD" w:rsidRDefault="00A70FF4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F7296" w14:textId="77777777" w:rsidR="00A70FF4" w:rsidRPr="00AF78AD" w:rsidRDefault="00A70FF4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BCFA3" w14:textId="77777777" w:rsidR="00A70FF4" w:rsidRPr="00AF78AD" w:rsidRDefault="00A70FF4" w:rsidP="00EF494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F78AD" w:rsidRPr="00DE5153" w14:paraId="4C75CAF7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A9B544" w14:textId="0CA509F0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Martin Melin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BD715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71140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DAF2D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0C8A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BF701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FB848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D709B" w14:textId="77777777" w:rsidR="00AF78AD" w:rsidRPr="00AF78AD" w:rsidRDefault="00AF78AD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D5FD0" w:rsidRPr="00DE5153" w14:paraId="48FDD40B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8FAC7" w14:textId="36DC4B27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96DF3" w14:textId="2512C212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BCBF5" w14:textId="0D44D7AD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C5731" w14:textId="2286179E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9968A" w14:textId="309D53F1" w:rsidR="00BD5FD0" w:rsidRPr="00AF78AD" w:rsidRDefault="00BD5FD0" w:rsidP="00605C66">
            <w:pPr>
              <w:widowControl/>
              <w:spacing w:line="256" w:lineRule="auto"/>
              <w:ind w:right="464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11E9F" w14:textId="77777777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0A895" w14:textId="77777777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0287C" w14:textId="77777777" w:rsidR="00BD5FD0" w:rsidRPr="00AF78AD" w:rsidRDefault="00BD5FD0" w:rsidP="00BD5FD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C0218" w:rsidRPr="00DE5153" w14:paraId="43F57D5A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DA793" w14:textId="546C6AD5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2710B" w14:textId="05D84219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78723" w14:textId="51E2D37D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8493F" w14:textId="1FD53870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EAF34" w14:textId="77777777" w:rsidR="00AC0218" w:rsidRPr="00AF78AD" w:rsidRDefault="00AC0218" w:rsidP="00605C66">
            <w:pPr>
              <w:widowControl/>
              <w:spacing w:line="256" w:lineRule="auto"/>
              <w:ind w:right="464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5C5E" w14:textId="77777777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8735D" w14:textId="77777777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EA24E" w14:textId="77777777" w:rsidR="00AC0218" w:rsidRPr="00AF78AD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B56B9" w:rsidRPr="00DE5153" w14:paraId="3768819C" w14:textId="77777777" w:rsidTr="00D9579B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413A5" w14:textId="55731EF5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286FF" w14:textId="131CDDBC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1A767" w14:textId="0C78D8AB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FC7D3" w14:textId="5E4B5E98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1C658" w14:textId="77777777" w:rsidR="004B56B9" w:rsidRPr="00AF78AD" w:rsidRDefault="004B56B9" w:rsidP="00605C66">
            <w:pPr>
              <w:widowControl/>
              <w:spacing w:line="256" w:lineRule="auto"/>
              <w:ind w:right="464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2D0FE" w14:textId="77777777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894DD" w14:textId="77777777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AE09" w14:textId="77777777" w:rsidR="004B56B9" w:rsidRPr="00AF78AD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70DB9" w:rsidRPr="00321ABF" w14:paraId="1795B230" w14:textId="77777777" w:rsidTr="00D9579B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bookmarkEnd w:id="1"/>
    <w:p w14:paraId="27F6EC84" w14:textId="3E2D8696" w:rsidR="003F3CC1" w:rsidRDefault="003F3CC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93AE490" w14:textId="4202E4E1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3F3CC1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3F3CC1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br/>
      </w:r>
    </w:p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2E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6625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4321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CE3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608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3F25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65FC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1B26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26AC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4CA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01AF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98E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5D2F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A2C"/>
    <w:rsid w:val="007B3B5B"/>
    <w:rsid w:val="007B3E4E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4F38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BD7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53A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0FF4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A9C"/>
    <w:rsid w:val="00AB5067"/>
    <w:rsid w:val="00AB56CD"/>
    <w:rsid w:val="00AB5C4A"/>
    <w:rsid w:val="00AB770D"/>
    <w:rsid w:val="00AB7A1A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AD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20F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81A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09B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35F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733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74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79B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6DEA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A96"/>
    <w:rsid w:val="00E30E69"/>
    <w:rsid w:val="00E30EFF"/>
    <w:rsid w:val="00E310B0"/>
    <w:rsid w:val="00E311C8"/>
    <w:rsid w:val="00E31572"/>
    <w:rsid w:val="00E31DA6"/>
    <w:rsid w:val="00E320ED"/>
    <w:rsid w:val="00E32A7A"/>
    <w:rsid w:val="00E330CF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6322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2DE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053"/>
    <w:rsid w:val="00EE7587"/>
    <w:rsid w:val="00EE7EB2"/>
    <w:rsid w:val="00EF02DE"/>
    <w:rsid w:val="00EF0910"/>
    <w:rsid w:val="00EF494A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84A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0C1F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11C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1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E82D9-518C-464B-9114-E77E6F77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58</TotalTime>
  <Pages>6</Pages>
  <Words>720</Words>
  <Characters>3835</Characters>
  <Application>Microsoft Office Word</Application>
  <DocSecurity>0</DocSecurity>
  <Lines>1278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Sanna Helsing</cp:lastModifiedBy>
  <cp:revision>29</cp:revision>
  <cp:lastPrinted>2022-10-12T15:18:00Z</cp:lastPrinted>
  <dcterms:created xsi:type="dcterms:W3CDTF">2023-03-14T08:36:00Z</dcterms:created>
  <dcterms:modified xsi:type="dcterms:W3CDTF">2023-03-14T13:37:00Z</dcterms:modified>
</cp:coreProperties>
</file>