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2C71A95" w14:textId="77777777" w:rsidTr="00782EA9">
        <w:tc>
          <w:tcPr>
            <w:tcW w:w="9141" w:type="dxa"/>
          </w:tcPr>
          <w:p w14:paraId="44296237" w14:textId="77777777" w:rsidR="0096348C" w:rsidRPr="00477C9F" w:rsidRDefault="0096348C" w:rsidP="00C86A9C">
            <w:pPr>
              <w:jc w:val="both"/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02A9AFBA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B539FD1" w14:textId="77777777" w:rsidR="0096348C" w:rsidRPr="00477C9F" w:rsidRDefault="0096348C" w:rsidP="00477C9F">
      <w:pPr>
        <w:rPr>
          <w:sz w:val="22"/>
          <w:szCs w:val="22"/>
        </w:rPr>
      </w:pPr>
    </w:p>
    <w:p w14:paraId="02271608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659B74F" w14:textId="77777777" w:rsidTr="00F86ACF">
        <w:trPr>
          <w:cantSplit/>
          <w:trHeight w:val="742"/>
        </w:trPr>
        <w:tc>
          <w:tcPr>
            <w:tcW w:w="1790" w:type="dxa"/>
          </w:tcPr>
          <w:p w14:paraId="3084E32F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50C5758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57FB092" w14:textId="7A171CA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A26D2">
              <w:rPr>
                <w:b/>
                <w:sz w:val="22"/>
                <w:szCs w:val="22"/>
              </w:rPr>
              <w:t>46</w:t>
            </w:r>
          </w:p>
          <w:p w14:paraId="3EA5B69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5F4AA4F8" w14:textId="77777777" w:rsidTr="00F86ACF">
        <w:tc>
          <w:tcPr>
            <w:tcW w:w="1790" w:type="dxa"/>
          </w:tcPr>
          <w:p w14:paraId="6ADA3B5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123A3AB" w14:textId="6B8EEDC7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8F7C85">
              <w:rPr>
                <w:sz w:val="22"/>
                <w:szCs w:val="22"/>
              </w:rPr>
              <w:t>5</w:t>
            </w:r>
            <w:r w:rsidR="006F54BA">
              <w:rPr>
                <w:sz w:val="22"/>
                <w:szCs w:val="22"/>
              </w:rPr>
              <w:t>-</w:t>
            </w:r>
            <w:r w:rsidR="008F7C85">
              <w:rPr>
                <w:sz w:val="22"/>
                <w:szCs w:val="22"/>
              </w:rPr>
              <w:t>05</w:t>
            </w:r>
          </w:p>
        </w:tc>
      </w:tr>
      <w:tr w:rsidR="0096348C" w:rsidRPr="00477C9F" w14:paraId="5FF2BFF6" w14:textId="77777777" w:rsidTr="00F86ACF">
        <w:tc>
          <w:tcPr>
            <w:tcW w:w="1790" w:type="dxa"/>
          </w:tcPr>
          <w:p w14:paraId="4DA7B3B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5A6ED84" w14:textId="02A24C9F" w:rsidR="00BD53C1" w:rsidRPr="00477C9F" w:rsidRDefault="008F7C85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CF4ED5">
              <w:rPr>
                <w:sz w:val="22"/>
                <w:szCs w:val="22"/>
              </w:rPr>
              <w:t>0–</w:t>
            </w:r>
            <w:r w:rsidR="00A00941">
              <w:rPr>
                <w:sz w:val="22"/>
                <w:szCs w:val="22"/>
              </w:rPr>
              <w:t>11.17</w:t>
            </w:r>
            <w:r w:rsidR="008B3A8A">
              <w:rPr>
                <w:sz w:val="22"/>
                <w:szCs w:val="22"/>
              </w:rPr>
              <w:t xml:space="preserve">, </w:t>
            </w:r>
            <w:r w:rsidR="00764197">
              <w:rPr>
                <w:sz w:val="22"/>
                <w:szCs w:val="22"/>
              </w:rPr>
              <w:t>11.55–</w:t>
            </w:r>
            <w:r w:rsidR="008206AF">
              <w:rPr>
                <w:sz w:val="22"/>
                <w:szCs w:val="22"/>
              </w:rPr>
              <w:t>13.</w:t>
            </w:r>
            <w:r w:rsidR="005158DA">
              <w:rPr>
                <w:sz w:val="22"/>
                <w:szCs w:val="22"/>
              </w:rPr>
              <w:t>35</w:t>
            </w:r>
          </w:p>
        </w:tc>
      </w:tr>
      <w:tr w:rsidR="0096348C" w:rsidRPr="00477C9F" w14:paraId="34BC17B5" w14:textId="77777777" w:rsidTr="00F86ACF">
        <w:tc>
          <w:tcPr>
            <w:tcW w:w="1790" w:type="dxa"/>
          </w:tcPr>
          <w:p w14:paraId="7EBB267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6CC09FB7" w14:textId="131CDA18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2EE647B5" w14:textId="77777777" w:rsidR="0096348C" w:rsidRPr="00477C9F" w:rsidRDefault="0096348C" w:rsidP="00477C9F">
      <w:pPr>
        <w:rPr>
          <w:sz w:val="22"/>
          <w:szCs w:val="22"/>
        </w:rPr>
      </w:pPr>
    </w:p>
    <w:p w14:paraId="5359B322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33A0B06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8F7C85" w14:paraId="36B3D2CB" w14:textId="77777777" w:rsidTr="00F86ACF">
        <w:tc>
          <w:tcPr>
            <w:tcW w:w="753" w:type="dxa"/>
          </w:tcPr>
          <w:p w14:paraId="54C5BFB1" w14:textId="230A9F2E" w:rsidR="00F84080" w:rsidRPr="008F7C85" w:rsidRDefault="008F7C8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B4404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5DCB4720" w14:textId="77777777" w:rsidR="007864F6" w:rsidRPr="008F7C85" w:rsidRDefault="008F7C85" w:rsidP="00F8408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8F7C85">
              <w:rPr>
                <w:b/>
                <w:bCs/>
                <w:snapToGrid w:val="0"/>
                <w:sz w:val="22"/>
                <w:szCs w:val="22"/>
              </w:rPr>
              <w:t>Offentlig utfrågning med Per Bolund</w:t>
            </w:r>
          </w:p>
          <w:p w14:paraId="444CC5E3" w14:textId="77777777" w:rsidR="008F7C85" w:rsidRDefault="008F7C85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29D6CB" w14:textId="659FEE08" w:rsidR="008F7C85" w:rsidRPr="008F7C85" w:rsidRDefault="00BD57FE" w:rsidP="008F7C8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C5773">
              <w:rPr>
                <w:bCs/>
                <w:snapToGrid w:val="0"/>
                <w:sz w:val="22"/>
                <w:szCs w:val="22"/>
              </w:rPr>
              <w:t xml:space="preserve">Utskottet höll en offentlig utfrågning med </w:t>
            </w:r>
            <w:r>
              <w:rPr>
                <w:bCs/>
                <w:snapToGrid w:val="0"/>
                <w:sz w:val="22"/>
                <w:szCs w:val="22"/>
              </w:rPr>
              <w:t>tidigare finansmarknadsminister Per Bolund</w:t>
            </w:r>
            <w:r w:rsidRPr="007C5773">
              <w:rPr>
                <w:bCs/>
                <w:snapToGrid w:val="0"/>
                <w:sz w:val="22"/>
                <w:szCs w:val="22"/>
              </w:rPr>
              <w:t xml:space="preserve">, rörande granskningsärende </w:t>
            </w:r>
            <w:r>
              <w:rPr>
                <w:bCs/>
                <w:snapToGrid w:val="0"/>
                <w:sz w:val="22"/>
                <w:szCs w:val="22"/>
              </w:rPr>
              <w:t>4 och 9</w:t>
            </w:r>
            <w:r w:rsidR="00371B74">
              <w:rPr>
                <w:bCs/>
                <w:snapToGrid w:val="0"/>
                <w:sz w:val="22"/>
                <w:szCs w:val="22"/>
              </w:rPr>
              <w:t xml:space="preserve"> – </w:t>
            </w:r>
            <w:r w:rsidR="008F7C85" w:rsidRPr="008F7C85">
              <w:rPr>
                <w:snapToGrid w:val="0"/>
                <w:sz w:val="22"/>
                <w:szCs w:val="22"/>
              </w:rPr>
              <w:t>Dåvarande regeringens agerande i samband med att statliga AP-fonder och bolag investerat i Northvolt</w:t>
            </w:r>
            <w:r w:rsidR="008F7C85">
              <w:rPr>
                <w:snapToGrid w:val="0"/>
                <w:sz w:val="22"/>
                <w:szCs w:val="22"/>
              </w:rPr>
              <w:t>.</w:t>
            </w:r>
          </w:p>
          <w:p w14:paraId="7C67D719" w14:textId="7B263B03" w:rsidR="008F7C85" w:rsidRPr="008F7C85" w:rsidRDefault="008F7C85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92F3B" w:rsidRPr="008F7C85" w14:paraId="092194F5" w14:textId="77777777" w:rsidTr="00F86ACF">
        <w:tc>
          <w:tcPr>
            <w:tcW w:w="753" w:type="dxa"/>
          </w:tcPr>
          <w:p w14:paraId="0171D71C" w14:textId="29325033" w:rsidR="00592F3B" w:rsidRDefault="00592F3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B3A8A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596" w:type="dxa"/>
            <w:gridSpan w:val="2"/>
          </w:tcPr>
          <w:p w14:paraId="2D759923" w14:textId="77777777" w:rsidR="00592F3B" w:rsidRDefault="00592F3B" w:rsidP="00F8408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Ajournering</w:t>
            </w:r>
          </w:p>
          <w:p w14:paraId="471F59D5" w14:textId="77777777" w:rsidR="00592F3B" w:rsidRDefault="00592F3B" w:rsidP="00F8408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  <w:p w14:paraId="1D7AA5B8" w14:textId="432EE8F0" w:rsidR="00592F3B" w:rsidRPr="00592F3B" w:rsidRDefault="00592F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92F3B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0755FEEE" w14:textId="3F9FFFDC" w:rsidR="00592F3B" w:rsidRPr="008F7C85" w:rsidRDefault="00592F3B" w:rsidP="00F8408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8F7C85" w:rsidRPr="008F7C85" w14:paraId="41566860" w14:textId="77777777" w:rsidTr="00F86ACF">
        <w:tc>
          <w:tcPr>
            <w:tcW w:w="753" w:type="dxa"/>
          </w:tcPr>
          <w:p w14:paraId="403A7439" w14:textId="53111041" w:rsidR="008F7C85" w:rsidRPr="008F7C85" w:rsidRDefault="008F7C85" w:rsidP="008F7C8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F7C8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B799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496F6341" w14:textId="77777777" w:rsidR="008F7C85" w:rsidRPr="008F7C85" w:rsidRDefault="008F7C85" w:rsidP="008F7C8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F7C85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13F8C0E" w14:textId="77777777" w:rsidR="008F7C85" w:rsidRPr="008F7C85" w:rsidRDefault="008F7C85" w:rsidP="008F7C8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ECCDF4" w14:textId="77777777" w:rsidR="008F7C85" w:rsidRPr="008F7C85" w:rsidRDefault="008F7C85" w:rsidP="008F7C8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F7C85">
              <w:rPr>
                <w:snapToGrid w:val="0"/>
                <w:sz w:val="22"/>
                <w:szCs w:val="22"/>
              </w:rPr>
              <w:t>Utskottet justerade särskilt protokoll 2025/26:44 och 2025/26:45.</w:t>
            </w:r>
          </w:p>
          <w:p w14:paraId="1D898F97" w14:textId="77777777" w:rsidR="008F7C85" w:rsidRPr="008F7C85" w:rsidRDefault="008F7C85" w:rsidP="008F7C8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F7C85" w:rsidRPr="008F7C85" w14:paraId="58151299" w14:textId="77777777" w:rsidTr="00F86ACF">
        <w:tc>
          <w:tcPr>
            <w:tcW w:w="753" w:type="dxa"/>
          </w:tcPr>
          <w:p w14:paraId="2BAA8133" w14:textId="4F794EAF" w:rsidR="008F7C85" w:rsidRPr="008F7C85" w:rsidRDefault="008F7C85" w:rsidP="008F7C8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F7C8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6419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472B57FF" w14:textId="77777777" w:rsidR="008F7C85" w:rsidRPr="008F7C85" w:rsidRDefault="008F7C85" w:rsidP="008F7C8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F7C85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7FA77443" w14:textId="77777777" w:rsidR="008F7C85" w:rsidRPr="008F7C85" w:rsidRDefault="008F7C85" w:rsidP="008F7C8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B38072" w14:textId="1A0252EC" w:rsidR="008F7C85" w:rsidRDefault="00371B74" w:rsidP="008F7C8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447F2">
              <w:rPr>
                <w:snapToGrid w:val="0"/>
                <w:sz w:val="22"/>
                <w:szCs w:val="22"/>
              </w:rPr>
              <w:t xml:space="preserve">Kanslichefen anmälde </w:t>
            </w:r>
            <w:r w:rsidRPr="003447F2">
              <w:rPr>
                <w:sz w:val="22"/>
                <w:szCs w:val="22"/>
              </w:rPr>
              <w:t>uppteckningar från utfrågning med</w:t>
            </w:r>
            <w:r>
              <w:rPr>
                <w:sz w:val="22"/>
                <w:szCs w:val="22"/>
              </w:rPr>
              <w:t xml:space="preserve"> Ulf Kristersson.</w:t>
            </w:r>
          </w:p>
          <w:p w14:paraId="64DB9CA3" w14:textId="4DDB2D58" w:rsidR="00371B74" w:rsidRPr="008F7C85" w:rsidRDefault="00371B74" w:rsidP="008F7C8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F7C85" w:rsidRPr="008F7C85" w14:paraId="167B8D8D" w14:textId="77777777" w:rsidTr="00F86ACF">
        <w:tc>
          <w:tcPr>
            <w:tcW w:w="753" w:type="dxa"/>
          </w:tcPr>
          <w:p w14:paraId="3B775B50" w14:textId="7BCC636B" w:rsidR="008F7C85" w:rsidRPr="008F7C85" w:rsidRDefault="008F7C85" w:rsidP="008F7C8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F7C8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6419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0DC48A4F" w14:textId="77777777" w:rsidR="008F7C85" w:rsidRDefault="008F7C85" w:rsidP="008F7C85">
            <w:pPr>
              <w:rPr>
                <w:b/>
                <w:sz w:val="22"/>
                <w:szCs w:val="22"/>
              </w:rPr>
            </w:pPr>
            <w:r w:rsidRPr="008F7C85">
              <w:rPr>
                <w:b/>
                <w:sz w:val="22"/>
                <w:szCs w:val="22"/>
              </w:rPr>
              <w:t>Statsministerns ansvar för Statsrådsberedningens och Regeringskansliets utlämnande av allmänna handlingar – G31, 35 (delvis) och 38</w:t>
            </w:r>
          </w:p>
          <w:p w14:paraId="774D04C6" w14:textId="77777777" w:rsidR="008F7C85" w:rsidRDefault="008F7C85" w:rsidP="008F7C85">
            <w:pPr>
              <w:rPr>
                <w:b/>
                <w:sz w:val="22"/>
                <w:szCs w:val="22"/>
              </w:rPr>
            </w:pPr>
          </w:p>
          <w:p w14:paraId="5CE9D369" w14:textId="77777777" w:rsidR="00371B74" w:rsidRDefault="00371B74" w:rsidP="00371B74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1160557D" w14:textId="77777777" w:rsidR="00371B74" w:rsidRDefault="00371B74" w:rsidP="00371B74">
            <w:pPr>
              <w:rPr>
                <w:bCs/>
                <w:snapToGrid w:val="0"/>
                <w:sz w:val="22"/>
                <w:szCs w:val="22"/>
              </w:rPr>
            </w:pPr>
          </w:p>
          <w:p w14:paraId="37BC56EE" w14:textId="77777777" w:rsidR="00371B74" w:rsidRDefault="00371B74" w:rsidP="00371B74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5582D03D" w14:textId="11E95142" w:rsidR="008F7C85" w:rsidRPr="008F7C85" w:rsidRDefault="008F7C85" w:rsidP="008F7C8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F7C85" w:rsidRPr="008F7C85" w14:paraId="4990307C" w14:textId="77777777" w:rsidTr="00F86ACF">
        <w:tc>
          <w:tcPr>
            <w:tcW w:w="753" w:type="dxa"/>
          </w:tcPr>
          <w:p w14:paraId="1CF22873" w14:textId="38ADF438" w:rsidR="008F7C85" w:rsidRPr="008F7C85" w:rsidRDefault="008F7C85" w:rsidP="008F7C8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F7C85">
              <w:rPr>
                <w:b/>
                <w:snapToGrid w:val="0"/>
                <w:sz w:val="22"/>
                <w:szCs w:val="22"/>
              </w:rPr>
              <w:t>§</w:t>
            </w:r>
            <w:r w:rsidR="00764197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525E4BE8" w14:textId="77777777" w:rsidR="008F7C85" w:rsidRDefault="008F7C85" w:rsidP="008F7C85">
            <w:pPr>
              <w:rPr>
                <w:b/>
                <w:sz w:val="22"/>
                <w:szCs w:val="22"/>
              </w:rPr>
            </w:pPr>
            <w:r w:rsidRPr="008F7C85">
              <w:rPr>
                <w:b/>
                <w:sz w:val="22"/>
                <w:szCs w:val="22"/>
              </w:rPr>
              <w:t>Statsministerns samt statsråds uttalanden om Region Stockholm – G40</w:t>
            </w:r>
          </w:p>
          <w:p w14:paraId="4F197351" w14:textId="77777777" w:rsidR="008F7C85" w:rsidRDefault="008F7C85" w:rsidP="008F7C85">
            <w:pPr>
              <w:rPr>
                <w:b/>
                <w:sz w:val="22"/>
                <w:szCs w:val="22"/>
              </w:rPr>
            </w:pPr>
          </w:p>
          <w:p w14:paraId="3DC5344E" w14:textId="77777777" w:rsidR="00371B74" w:rsidRDefault="00371B74" w:rsidP="00371B74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51747212" w14:textId="77777777" w:rsidR="00371B74" w:rsidRDefault="00371B74" w:rsidP="00371B74">
            <w:pPr>
              <w:rPr>
                <w:bCs/>
                <w:snapToGrid w:val="0"/>
                <w:sz w:val="22"/>
                <w:szCs w:val="22"/>
              </w:rPr>
            </w:pPr>
          </w:p>
          <w:p w14:paraId="7B48FF4B" w14:textId="77777777" w:rsidR="00371B74" w:rsidRDefault="00371B74" w:rsidP="00371B74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3BD2062" w14:textId="50125334" w:rsidR="008F7C85" w:rsidRPr="008F7C85" w:rsidRDefault="008F7C85" w:rsidP="008F7C8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F7C85" w:rsidRPr="008F7C85" w14:paraId="60BB70F5" w14:textId="77777777" w:rsidTr="00F86ACF">
        <w:tc>
          <w:tcPr>
            <w:tcW w:w="753" w:type="dxa"/>
          </w:tcPr>
          <w:p w14:paraId="7CCDE3B9" w14:textId="2B647A54" w:rsidR="008F7C85" w:rsidRPr="008F7C85" w:rsidRDefault="008F7C85" w:rsidP="008F7C8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753999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3D4CDFCA" w14:textId="77777777" w:rsidR="008F7C85" w:rsidRDefault="008F7C85" w:rsidP="008F7C85">
            <w:pPr>
              <w:rPr>
                <w:b/>
                <w:snapToGrid w:val="0"/>
                <w:sz w:val="22"/>
                <w:szCs w:val="22"/>
              </w:rPr>
            </w:pPr>
            <w:r w:rsidRPr="008F7C85">
              <w:rPr>
                <w:b/>
                <w:sz w:val="22"/>
                <w:szCs w:val="22"/>
              </w:rPr>
              <w:t>Regeringens utrikespolitiska linje gentemot Israel och vice statsministerns uttalanden därom – G21</w:t>
            </w:r>
            <w:r w:rsidRPr="008F7C85">
              <w:rPr>
                <w:bCs/>
                <w:sz w:val="22"/>
                <w:szCs w:val="22"/>
              </w:rPr>
              <w:br/>
            </w:r>
          </w:p>
          <w:p w14:paraId="49321F4D" w14:textId="77777777" w:rsidR="00371B74" w:rsidRDefault="00371B74" w:rsidP="00371B74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22E79B6D" w14:textId="77777777" w:rsidR="00371B74" w:rsidRDefault="00371B74" w:rsidP="00371B74">
            <w:pPr>
              <w:rPr>
                <w:bCs/>
                <w:snapToGrid w:val="0"/>
                <w:sz w:val="22"/>
                <w:szCs w:val="22"/>
              </w:rPr>
            </w:pPr>
          </w:p>
          <w:p w14:paraId="2A425EE5" w14:textId="77777777" w:rsidR="00371B74" w:rsidRDefault="00371B74" w:rsidP="00371B74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1A637E8" w14:textId="328226BF" w:rsidR="00371B74" w:rsidRPr="008F7C85" w:rsidRDefault="00371B74" w:rsidP="008F7C8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F7C85" w:rsidRPr="008F7C85" w14:paraId="4B642053" w14:textId="77777777" w:rsidTr="00F86ACF">
        <w:tc>
          <w:tcPr>
            <w:tcW w:w="753" w:type="dxa"/>
          </w:tcPr>
          <w:p w14:paraId="6B948A7F" w14:textId="43753C65" w:rsidR="008F7C85" w:rsidRPr="008F7C85" w:rsidRDefault="008F7C85" w:rsidP="008F7C8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851FB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5A30DB29" w14:textId="77777777" w:rsidR="008F7C85" w:rsidRDefault="008F7C85" w:rsidP="008F7C85">
            <w:pPr>
              <w:rPr>
                <w:b/>
                <w:sz w:val="22"/>
                <w:szCs w:val="22"/>
              </w:rPr>
            </w:pPr>
            <w:r w:rsidRPr="008F7C85">
              <w:rPr>
                <w:b/>
                <w:sz w:val="22"/>
                <w:szCs w:val="22"/>
              </w:rPr>
              <w:t>Regeringens styrning av Sida när det gäller stöd till UNRWA – G18 (delvis) och 19</w:t>
            </w:r>
          </w:p>
          <w:p w14:paraId="0997996E" w14:textId="77777777" w:rsidR="008F7C85" w:rsidRDefault="008F7C85" w:rsidP="008F7C85">
            <w:pPr>
              <w:rPr>
                <w:b/>
                <w:sz w:val="22"/>
                <w:szCs w:val="22"/>
              </w:rPr>
            </w:pPr>
          </w:p>
          <w:p w14:paraId="3735AEF8" w14:textId="77777777" w:rsidR="00371B74" w:rsidRDefault="00371B74" w:rsidP="00371B74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21862D32" w14:textId="77777777" w:rsidR="00371B74" w:rsidRDefault="00371B74" w:rsidP="00371B74">
            <w:pPr>
              <w:rPr>
                <w:bCs/>
                <w:snapToGrid w:val="0"/>
                <w:sz w:val="22"/>
                <w:szCs w:val="22"/>
              </w:rPr>
            </w:pPr>
          </w:p>
          <w:p w14:paraId="3380AD7C" w14:textId="77777777" w:rsidR="00371B74" w:rsidRDefault="00371B74" w:rsidP="00371B74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lastRenderedPageBreak/>
              <w:t>Ärendet bordlades.</w:t>
            </w:r>
          </w:p>
          <w:p w14:paraId="3C921609" w14:textId="1653A71E" w:rsidR="008F7C85" w:rsidRPr="008F7C85" w:rsidRDefault="008F7C85" w:rsidP="008F7C8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F7C85" w:rsidRPr="008F7C85" w14:paraId="18539CC7" w14:textId="77777777" w:rsidTr="00F86ACF">
        <w:tc>
          <w:tcPr>
            <w:tcW w:w="753" w:type="dxa"/>
          </w:tcPr>
          <w:p w14:paraId="002008CB" w14:textId="0F9ED52F" w:rsidR="008F7C85" w:rsidRPr="008F7C85" w:rsidRDefault="008F7C85" w:rsidP="008F7C8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086CAF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64D8EC6B" w14:textId="77777777" w:rsidR="008F7C85" w:rsidRDefault="008F7C85" w:rsidP="008F7C85">
            <w:pPr>
              <w:rPr>
                <w:b/>
                <w:sz w:val="22"/>
                <w:szCs w:val="22"/>
              </w:rPr>
            </w:pPr>
            <w:r w:rsidRPr="008F7C85">
              <w:rPr>
                <w:b/>
                <w:sz w:val="22"/>
                <w:szCs w:val="22"/>
              </w:rPr>
              <w:t>Finansministerns uttalande om det finanspolitiska ramverket – G34</w:t>
            </w:r>
          </w:p>
          <w:p w14:paraId="28EA44D5" w14:textId="77777777" w:rsidR="008F7C85" w:rsidRDefault="008F7C85" w:rsidP="008F7C85">
            <w:pPr>
              <w:rPr>
                <w:b/>
                <w:sz w:val="22"/>
                <w:szCs w:val="22"/>
              </w:rPr>
            </w:pPr>
          </w:p>
          <w:p w14:paraId="53DF587A" w14:textId="77777777" w:rsidR="00371B74" w:rsidRDefault="00371B74" w:rsidP="00371B74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3A521AAF" w14:textId="77777777" w:rsidR="00371B74" w:rsidRDefault="00371B74" w:rsidP="00371B74">
            <w:pPr>
              <w:rPr>
                <w:bCs/>
                <w:snapToGrid w:val="0"/>
                <w:sz w:val="22"/>
                <w:szCs w:val="22"/>
              </w:rPr>
            </w:pPr>
          </w:p>
          <w:p w14:paraId="7AD687A8" w14:textId="77777777" w:rsidR="00371B74" w:rsidRDefault="00371B74" w:rsidP="00371B74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7FE0D5D" w14:textId="5901CEB6" w:rsidR="008F7C85" w:rsidRPr="008F7C85" w:rsidRDefault="008F7C85" w:rsidP="008F7C8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F7C85" w:rsidRPr="008F7C85" w14:paraId="26DDBE38" w14:textId="77777777" w:rsidTr="00F86ACF">
        <w:tc>
          <w:tcPr>
            <w:tcW w:w="753" w:type="dxa"/>
          </w:tcPr>
          <w:p w14:paraId="04DA7B84" w14:textId="3F31E151" w:rsidR="008F7C85" w:rsidRPr="008F7C85" w:rsidRDefault="008F7C85" w:rsidP="008F7C8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D762B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6B75DC28" w14:textId="77777777" w:rsidR="008F7C85" w:rsidRDefault="008F7C85" w:rsidP="008F7C85">
            <w:pPr>
              <w:rPr>
                <w:b/>
                <w:bCs/>
                <w:sz w:val="22"/>
                <w:szCs w:val="22"/>
              </w:rPr>
            </w:pPr>
            <w:r w:rsidRPr="008F7C85">
              <w:rPr>
                <w:b/>
                <w:bCs/>
                <w:sz w:val="22"/>
                <w:szCs w:val="22"/>
              </w:rPr>
              <w:t>Sveriges överenskommelse med Somalia om bistånd och migration – G25, 27 och 32</w:t>
            </w:r>
          </w:p>
          <w:p w14:paraId="489F4CB8" w14:textId="77777777" w:rsidR="008F7C85" w:rsidRDefault="008F7C85" w:rsidP="008F7C85">
            <w:pPr>
              <w:rPr>
                <w:b/>
                <w:bCs/>
                <w:sz w:val="22"/>
                <w:szCs w:val="22"/>
              </w:rPr>
            </w:pPr>
          </w:p>
          <w:p w14:paraId="00BACA38" w14:textId="77777777" w:rsidR="00371B74" w:rsidRDefault="00371B74" w:rsidP="00371B74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18EC758D" w14:textId="77777777" w:rsidR="00371B74" w:rsidRDefault="00371B74" w:rsidP="00371B74">
            <w:pPr>
              <w:rPr>
                <w:bCs/>
                <w:snapToGrid w:val="0"/>
                <w:sz w:val="22"/>
                <w:szCs w:val="22"/>
              </w:rPr>
            </w:pPr>
          </w:p>
          <w:p w14:paraId="426671D5" w14:textId="77777777" w:rsidR="00371B74" w:rsidRDefault="00371B74" w:rsidP="00371B74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CC118B5" w14:textId="4215798A" w:rsidR="008F7C85" w:rsidRPr="008F7C85" w:rsidRDefault="008F7C85" w:rsidP="008F7C8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F7C85" w:rsidRPr="008F7C85" w14:paraId="4CF036F4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270D3BC3" w14:textId="6F5E57B1" w:rsidR="008F7C85" w:rsidRPr="008F7C85" w:rsidRDefault="008F7C85" w:rsidP="008F7C8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F7C85">
              <w:rPr>
                <w:sz w:val="22"/>
                <w:szCs w:val="22"/>
              </w:rPr>
              <w:t>Justera</w:t>
            </w:r>
            <w:r w:rsidR="00F61635">
              <w:rPr>
                <w:sz w:val="22"/>
                <w:szCs w:val="22"/>
              </w:rPr>
              <w:t xml:space="preserve">t </w:t>
            </w:r>
            <w:r w:rsidR="00F61635" w:rsidRPr="00F61635">
              <w:rPr>
                <w:sz w:val="22"/>
                <w:szCs w:val="22"/>
              </w:rPr>
              <w:t>2026-05-07</w:t>
            </w:r>
          </w:p>
          <w:p w14:paraId="7EE69E1D" w14:textId="77777777" w:rsidR="008F7C85" w:rsidRPr="008F7C85" w:rsidRDefault="008F7C85" w:rsidP="008F7C8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F7C85">
              <w:rPr>
                <w:sz w:val="22"/>
                <w:szCs w:val="22"/>
              </w:rPr>
              <w:t>Jennie Nilsson</w:t>
            </w:r>
          </w:p>
          <w:p w14:paraId="704CCA0D" w14:textId="77777777" w:rsidR="008F7C85" w:rsidRPr="008F7C85" w:rsidRDefault="008F7C85" w:rsidP="008F7C85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5D0A9F8F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72BD110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82503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6D0CBC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326ED35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766E883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1F2D6C2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0C25C345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FC0EC09" w14:textId="38434ED2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371B74">
              <w:rPr>
                <w:sz w:val="20"/>
              </w:rPr>
              <w:t>46</w:t>
            </w:r>
          </w:p>
        </w:tc>
      </w:tr>
      <w:tr w:rsidR="005805B8" w14:paraId="56D185D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2AB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17B3" w14:textId="33CF766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8B3A8A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25D6" w14:textId="0300B3E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35E47">
              <w:rPr>
                <w:sz w:val="20"/>
              </w:rPr>
              <w:t xml:space="preserve"> 3</w:t>
            </w:r>
            <w:r w:rsidR="005114A0">
              <w:rPr>
                <w:sz w:val="20"/>
              </w:rPr>
              <w:t>–</w:t>
            </w:r>
            <w:r w:rsidR="00602EB8">
              <w:rPr>
                <w:sz w:val="20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56D9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147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240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6908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3D01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6AB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FAA7E1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162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7A3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515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9F5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CEE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66F4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C37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6791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2EF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9462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BF4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8EB7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8BF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7AB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0D0D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B1F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90D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726E6" w14:paraId="7A190A2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3FC0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001E" w14:textId="42DAF442" w:rsidR="00D726E6" w:rsidRPr="00003AB2" w:rsidRDefault="006B440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50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EA8F" w14:textId="2C0D0BC6" w:rsidR="00D726E6" w:rsidRPr="00003AB2" w:rsidRDefault="00D3767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42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28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41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28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B1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7A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4D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C4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C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0D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36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9D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22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:rsidRPr="00C86A9C" w14:paraId="23BB03A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7C500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6F54BA">
              <w:rPr>
                <w:i/>
                <w:sz w:val="22"/>
                <w:szCs w:val="22"/>
                <w:lang w:val="en-US"/>
              </w:rPr>
              <w:t>ordf</w:t>
            </w:r>
            <w:proofErr w:type="spellEnd"/>
            <w:r w:rsidRPr="006F54BA">
              <w:rPr>
                <w:i/>
                <w:sz w:val="22"/>
                <w:szCs w:val="22"/>
                <w:lang w:val="en-US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5F74" w14:textId="44393AAE" w:rsidR="00D726E6" w:rsidRPr="006F54BA" w:rsidRDefault="006B440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9F70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4B4E" w14:textId="0B896FF1" w:rsidR="00D726E6" w:rsidRPr="006F54BA" w:rsidRDefault="00D3767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AAF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2924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0859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EFA3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07A0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3C93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96C4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B2FF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B9A8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0D69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7BDD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BDE7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210F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C748D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26C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B033" w14:textId="628D0797" w:rsidR="00D726E6" w:rsidRPr="00003AB2" w:rsidRDefault="006B440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78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CC3A" w14:textId="32982F31" w:rsidR="00D726E6" w:rsidRPr="00003AB2" w:rsidRDefault="00D3767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DB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6F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85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1F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A0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17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DA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F4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E8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F9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95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AA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AC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76049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5B8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F755" w14:textId="576918A6" w:rsidR="00D726E6" w:rsidRPr="00003AB2" w:rsidRDefault="006B440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39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BAA5" w14:textId="13573EF3" w:rsidR="00D726E6" w:rsidRPr="00003AB2" w:rsidRDefault="00D3767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05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F3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86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A0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D2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E7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31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FA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6E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A0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51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C6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1E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CED31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EB2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5D67" w14:textId="2A9228F0" w:rsidR="00D726E6" w:rsidRPr="00003AB2" w:rsidRDefault="006B440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1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E599" w14:textId="1516A315" w:rsidR="00D726E6" w:rsidRPr="00003AB2" w:rsidRDefault="00D3767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0A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D9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05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F6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52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3D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F0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AC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75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3F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7D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CC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E3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4306C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DE2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D80F" w14:textId="75E38E9D" w:rsidR="00D726E6" w:rsidRPr="00003AB2" w:rsidRDefault="006B440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99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0796" w14:textId="207B15F4" w:rsidR="00D726E6" w:rsidRPr="00003AB2" w:rsidRDefault="00D3767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EE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B7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8D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08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69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E2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86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79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AC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FF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6A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7E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14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FF20A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837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2E93" w14:textId="35E315F8" w:rsidR="00D726E6" w:rsidRPr="00003AB2" w:rsidRDefault="006B440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80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5DBC" w14:textId="2D05E365" w:rsidR="00D726E6" w:rsidRPr="00003AB2" w:rsidRDefault="00D3767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CF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43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06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5F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53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0C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61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7E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11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9A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44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C5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3B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D8159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667F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0867" w14:textId="63CEAB86" w:rsidR="00D726E6" w:rsidRPr="00003AB2" w:rsidRDefault="006B440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31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6284" w14:textId="55F1648B" w:rsidR="00D726E6" w:rsidRPr="00003AB2" w:rsidRDefault="00D3767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5D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12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EB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29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81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FC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7C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78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80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B6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E2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8D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CF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798F4F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9E8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04E6" w14:textId="0A972B1E" w:rsidR="00D726E6" w:rsidRPr="00003AB2" w:rsidRDefault="006B440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D3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CCEC" w14:textId="28AB13F2" w:rsidR="00D726E6" w:rsidRPr="00003AB2" w:rsidRDefault="00D3767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47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34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19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44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3C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34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C8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84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40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23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0F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9B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52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58512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F3E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7121" w14:textId="6757B39B" w:rsidR="00D726E6" w:rsidRPr="00003AB2" w:rsidRDefault="006B440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F0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069F" w14:textId="2BA014B4" w:rsidR="00D726E6" w:rsidRPr="00003AB2" w:rsidRDefault="00D3767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B3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5A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E3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57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6A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F6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46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FB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39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E0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CF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09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F6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AA548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77A7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00FC" w14:textId="645DE5E7" w:rsidR="00D726E6" w:rsidRPr="00003AB2" w:rsidRDefault="006B440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89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B2A6" w14:textId="374716EE" w:rsidR="00D726E6" w:rsidRPr="00003AB2" w:rsidRDefault="00D3767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6D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41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5F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A1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6E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FC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32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E4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60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71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00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41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B3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E2AAD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562A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5A1A" w14:textId="0149BE1E" w:rsidR="00D726E6" w:rsidRPr="00003AB2" w:rsidRDefault="006B440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97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2DC5" w14:textId="3D4784A0" w:rsidR="00D726E6" w:rsidRPr="00003AB2" w:rsidRDefault="00D3767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DA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30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1E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EB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4B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F8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C7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BD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5F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E5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58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28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84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B3D78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574F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3043" w14:textId="050F274B" w:rsidR="00D726E6" w:rsidRPr="00003AB2" w:rsidRDefault="006B440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6D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2E2C" w14:textId="7BB7B1A2" w:rsidR="00D726E6" w:rsidRPr="00003AB2" w:rsidRDefault="00D3767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3B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19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7A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B2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A5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77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00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8E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29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8D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8E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94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66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60E3C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EB8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3D1C" w14:textId="31632A09" w:rsidR="00D726E6" w:rsidRPr="00003AB2" w:rsidRDefault="006B440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35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053F" w14:textId="512686F1" w:rsidR="00D726E6" w:rsidRPr="00003AB2" w:rsidRDefault="00D3767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0A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DD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28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48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A6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E7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0E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D1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F4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50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25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D3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EB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F462A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F61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89E7" w14:textId="44506CAD" w:rsidR="00D726E6" w:rsidRPr="00003AB2" w:rsidRDefault="006B440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29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D141" w14:textId="4E13A564" w:rsidR="00D726E6" w:rsidRPr="00003AB2" w:rsidRDefault="00D3767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97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C7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78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2E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BF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F2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21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75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07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75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72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96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34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4DE2C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F26B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D04E" w14:textId="5C65F563" w:rsidR="00D726E6" w:rsidRPr="00003AB2" w:rsidRDefault="006B440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2D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8086" w14:textId="62BCBF00" w:rsidR="00D726E6" w:rsidRPr="00003AB2" w:rsidRDefault="00D3767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74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0A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AD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ED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8E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29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B0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3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CA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3F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E4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A3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E5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5E480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42E7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8491" w14:textId="4E83B287" w:rsidR="00D726E6" w:rsidRPr="00003AB2" w:rsidRDefault="006B440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70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EAC0" w14:textId="7DF83C63" w:rsidR="00D726E6" w:rsidRPr="00003AB2" w:rsidRDefault="00D3767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A7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65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57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2A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F7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8A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79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AA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50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21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AC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66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8E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9878FC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633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1A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E4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D7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D1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84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30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E3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81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6E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61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01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BD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A1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D7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F4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7B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8B5A6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C334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74E9" w14:textId="2D64BD89" w:rsidR="00D726E6" w:rsidRPr="00003AB2" w:rsidRDefault="006B440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F2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1DB9" w14:textId="3731968E" w:rsidR="00D726E6" w:rsidRPr="00003AB2" w:rsidRDefault="00D3767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1B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6A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5C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96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D3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6D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84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A1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C2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F3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13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AB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6C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30271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18A8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D294" w14:textId="0CC7F81B" w:rsidR="00D726E6" w:rsidRPr="00003AB2" w:rsidRDefault="006B440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40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D635" w14:textId="04699158" w:rsidR="00D726E6" w:rsidRPr="00003AB2" w:rsidRDefault="00D3767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93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1D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29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44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2D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75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50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89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94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C6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AD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54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85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F3ED3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51CE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35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14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E3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4A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A8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3E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66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27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4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95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5E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D6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46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6B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21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5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405C507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8E7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Erik </w:t>
            </w:r>
            <w:proofErr w:type="spellStart"/>
            <w:r w:rsidRPr="00244936">
              <w:rPr>
                <w:sz w:val="22"/>
                <w:szCs w:val="22"/>
              </w:rPr>
              <w:t>Ezelius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AD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41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9C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CE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7B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23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FD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A4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F9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02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02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FD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CB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78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D6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67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CF2D5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6B8B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90B6" w14:textId="6E85D449" w:rsidR="00D726E6" w:rsidRPr="00003AB2" w:rsidRDefault="006B440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48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A07B" w14:textId="60F98295" w:rsidR="00D726E6" w:rsidRPr="00003AB2" w:rsidRDefault="00D3767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47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E7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8C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1D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63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22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D9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E4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99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7C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61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BD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1B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21FF3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1618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 xml:space="preserve">Ingela Nylund </w:t>
            </w:r>
            <w:proofErr w:type="spellStart"/>
            <w:r w:rsidRPr="00244936">
              <w:rPr>
                <w:sz w:val="22"/>
                <w:szCs w:val="22"/>
              </w:rPr>
              <w:t>Watz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71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AE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A3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48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26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CA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97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95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EA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56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A6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DF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58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5F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A6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09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55A02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7EF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Camilla </w:t>
            </w:r>
            <w:proofErr w:type="spellStart"/>
            <w:r>
              <w:rPr>
                <w:sz w:val="22"/>
                <w:szCs w:val="22"/>
              </w:rPr>
              <w:t>Brunsberg</w:t>
            </w:r>
            <w:proofErr w:type="spellEnd"/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2D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FB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DB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F2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6D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E8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0D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60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C2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4D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5F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8B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43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4D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4C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1A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97749F8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784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 xml:space="preserve">Laila </w:t>
            </w:r>
            <w:proofErr w:type="spellStart"/>
            <w:r w:rsidRPr="00F47E0B">
              <w:rPr>
                <w:sz w:val="22"/>
                <w:szCs w:val="22"/>
              </w:rPr>
              <w:t>Naraghi</w:t>
            </w:r>
            <w:proofErr w:type="spellEnd"/>
            <w:r w:rsidRPr="00F47E0B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99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CE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A3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49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07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B8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46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66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F0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2C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44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3C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14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B9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48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CB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5EDF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886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Leonid </w:t>
            </w:r>
            <w:proofErr w:type="spellStart"/>
            <w:r w:rsidRPr="00244936">
              <w:rPr>
                <w:sz w:val="22"/>
                <w:szCs w:val="22"/>
              </w:rPr>
              <w:t>Yurkovskiy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EB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9E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6E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5F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69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56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6F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42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82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E2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71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B6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6B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4F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1D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A2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A1835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376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0A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93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85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79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F2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A2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EB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1D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C3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B1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34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51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F2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FC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50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2B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085B4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81B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BC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09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FE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70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84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BB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09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E1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6A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35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1D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FB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A8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7A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14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E7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0617A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7BB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1A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42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2E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33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79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36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37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E6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78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B6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5B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6F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0F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B9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07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B7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4E46A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F63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A6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77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21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9C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24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9B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8D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5B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BA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20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1F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90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2D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B4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3F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AF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288E3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2E7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A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6A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A6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EC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83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63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BC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ED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74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81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B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BE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84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35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23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FD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6E249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885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86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A0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A7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B4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2D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8E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A9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1C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E5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1F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00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C1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B0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E6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34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49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1B442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D7A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2B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4F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1E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9B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73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A3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15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3D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B1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64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19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80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4C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C1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1A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FD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A4F28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837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E8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13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2A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57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82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A3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6C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3E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DD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C4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27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09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A7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41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67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8E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91C004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FB0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Matheus</w:t>
            </w:r>
            <w:proofErr w:type="spellEnd"/>
            <w:r>
              <w:rPr>
                <w:sz w:val="22"/>
                <w:szCs w:val="22"/>
              </w:rPr>
              <w:t xml:space="preserve">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71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42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1D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D0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57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3B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08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C5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27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46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B1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F3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3A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12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04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16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1C5E0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560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0C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5F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09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AF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05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AB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03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B3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3A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40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2D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8F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DF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5D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63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BC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3E6E4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673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85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7F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8A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9F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59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46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02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43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C4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A5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77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94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7C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90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CB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48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3C2B0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413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D5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EF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19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97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B5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38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04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87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E3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3D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D6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54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E2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EE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44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EF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235B3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358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43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50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7E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B7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3C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67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25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84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C7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41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83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BE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44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4C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30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5A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97D1B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823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EA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A9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E2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F9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97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B6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08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DE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4B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AA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6C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1A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AA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BC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B5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79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0EBCD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3D1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B0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90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78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52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2F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10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74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7F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8D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89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67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AD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EE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56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0C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D6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2B8D4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415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E9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D2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3D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19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FE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38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4B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E4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8B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29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97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DC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14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D3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19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30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0A64C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216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84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98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B0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AD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6D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8B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13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B1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76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E4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98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BA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FE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2C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30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70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5E994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82F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B8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B7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D0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96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4B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5D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D2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D1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33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4D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0F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5D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B0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B0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98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24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66159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F4A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</w:t>
            </w:r>
            <w:proofErr w:type="spellStart"/>
            <w:r>
              <w:rPr>
                <w:sz w:val="22"/>
                <w:szCs w:val="22"/>
              </w:rPr>
              <w:t>Lennkvist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Manriquez</w:t>
            </w:r>
            <w:proofErr w:type="spellEnd"/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9A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E1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53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12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47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32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D5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98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18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8B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CB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5B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8D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33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0D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6B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C28428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B07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C4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2C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99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D2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18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34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4E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57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AC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84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E0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A3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FD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FF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06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CD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1619C9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54C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Matilda </w:t>
            </w:r>
            <w:proofErr w:type="spellStart"/>
            <w:r w:rsidRPr="00244936">
              <w:rPr>
                <w:sz w:val="22"/>
                <w:szCs w:val="22"/>
              </w:rPr>
              <w:t>Ernkrans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AD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02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63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4E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8B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6C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5D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51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00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4E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3D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03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E8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36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48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88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D4123E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D04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47D2" w14:textId="1F2DE25E" w:rsidR="00D726E6" w:rsidRPr="00003AB2" w:rsidRDefault="006B4404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26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DBB7" w14:textId="5F136F02" w:rsidR="00D726E6" w:rsidRPr="00003AB2" w:rsidRDefault="00D3767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F8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9F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92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65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04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3D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85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C8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1C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C8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AF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D8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5C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02B4CCC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0AEDB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4E8A6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20741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12C56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7C2A9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DDBD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256B32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3229E6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224E32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8AC826F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94139" w14:textId="77777777" w:rsidR="00B03AB9" w:rsidRDefault="00B03AB9" w:rsidP="00310728">
      <w:r>
        <w:separator/>
      </w:r>
    </w:p>
  </w:endnote>
  <w:endnote w:type="continuationSeparator" w:id="0">
    <w:p w14:paraId="586FCE42" w14:textId="77777777" w:rsidR="00B03AB9" w:rsidRDefault="00B03AB9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EAD73" w14:textId="77777777" w:rsidR="00B03AB9" w:rsidRDefault="00B03AB9" w:rsidP="00310728">
      <w:r>
        <w:separator/>
      </w:r>
    </w:p>
  </w:footnote>
  <w:footnote w:type="continuationSeparator" w:id="0">
    <w:p w14:paraId="0EAB017D" w14:textId="77777777" w:rsidR="00B03AB9" w:rsidRDefault="00B03AB9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C66E3" w14:textId="55D56403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07926" w14:textId="24F7E9E9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D12E9" w14:textId="528DCCD5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D3C6DC90"/>
    <w:lvl w:ilvl="0" w:tplc="96B63E08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29088368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8"/>
  </w:num>
  <w:num w:numId="3" w16cid:durableId="2110541026">
    <w:abstractNumId w:val="5"/>
  </w:num>
  <w:num w:numId="4" w16cid:durableId="1609854375">
    <w:abstractNumId w:val="6"/>
  </w:num>
  <w:num w:numId="5" w16cid:durableId="264727663">
    <w:abstractNumId w:val="2"/>
  </w:num>
  <w:num w:numId="6" w16cid:durableId="1413896379">
    <w:abstractNumId w:val="9"/>
  </w:num>
  <w:num w:numId="7" w16cid:durableId="882785947">
    <w:abstractNumId w:val="4"/>
  </w:num>
  <w:num w:numId="8" w16cid:durableId="2022318007">
    <w:abstractNumId w:val="3"/>
  </w:num>
  <w:num w:numId="9" w16cid:durableId="1480459488">
    <w:abstractNumId w:val="1"/>
  </w:num>
  <w:num w:numId="10" w16cid:durableId="11517565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6D2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65236"/>
    <w:rsid w:val="000700C4"/>
    <w:rsid w:val="0007401F"/>
    <w:rsid w:val="00084FFF"/>
    <w:rsid w:val="00086CA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66A61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4AB2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72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1B74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6538A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114A0"/>
    <w:rsid w:val="005158DA"/>
    <w:rsid w:val="005358B4"/>
    <w:rsid w:val="00535A12"/>
    <w:rsid w:val="0054479F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92F3B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02EB8"/>
    <w:rsid w:val="00612FF5"/>
    <w:rsid w:val="00614737"/>
    <w:rsid w:val="00626335"/>
    <w:rsid w:val="00635E47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0DF4"/>
    <w:rsid w:val="006A151D"/>
    <w:rsid w:val="006A511D"/>
    <w:rsid w:val="006B0412"/>
    <w:rsid w:val="006B151B"/>
    <w:rsid w:val="006B4404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3999"/>
    <w:rsid w:val="00754212"/>
    <w:rsid w:val="007615A5"/>
    <w:rsid w:val="00764197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D78AD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06AF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3A8A"/>
    <w:rsid w:val="008B7FDD"/>
    <w:rsid w:val="008C1B2C"/>
    <w:rsid w:val="008C2E2A"/>
    <w:rsid w:val="008D0E72"/>
    <w:rsid w:val="008D762B"/>
    <w:rsid w:val="008E1DE5"/>
    <w:rsid w:val="008E3B73"/>
    <w:rsid w:val="008E4795"/>
    <w:rsid w:val="008E4E18"/>
    <w:rsid w:val="008F4D68"/>
    <w:rsid w:val="008F5666"/>
    <w:rsid w:val="008F7C85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344"/>
    <w:rsid w:val="009C769C"/>
    <w:rsid w:val="009D0FD5"/>
    <w:rsid w:val="009D1BB5"/>
    <w:rsid w:val="009E23C6"/>
    <w:rsid w:val="009F58C9"/>
    <w:rsid w:val="009F61A0"/>
    <w:rsid w:val="009F6E99"/>
    <w:rsid w:val="00A00941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B7990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03AB9"/>
    <w:rsid w:val="00B11C9C"/>
    <w:rsid w:val="00B11DC3"/>
    <w:rsid w:val="00B15788"/>
    <w:rsid w:val="00B169F2"/>
    <w:rsid w:val="00B17845"/>
    <w:rsid w:val="00B539D7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87F6D"/>
    <w:rsid w:val="00B9203B"/>
    <w:rsid w:val="00B92DC8"/>
    <w:rsid w:val="00B93FFB"/>
    <w:rsid w:val="00BA26D2"/>
    <w:rsid w:val="00BA46E1"/>
    <w:rsid w:val="00BA4A28"/>
    <w:rsid w:val="00BA5688"/>
    <w:rsid w:val="00BB5499"/>
    <w:rsid w:val="00BC495C"/>
    <w:rsid w:val="00BD0DE6"/>
    <w:rsid w:val="00BD41E4"/>
    <w:rsid w:val="00BD53C1"/>
    <w:rsid w:val="00BD57FE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11E"/>
    <w:rsid w:val="00C30867"/>
    <w:rsid w:val="00C35889"/>
    <w:rsid w:val="00C3798A"/>
    <w:rsid w:val="00C4645C"/>
    <w:rsid w:val="00C468A5"/>
    <w:rsid w:val="00C53145"/>
    <w:rsid w:val="00C5504B"/>
    <w:rsid w:val="00C60923"/>
    <w:rsid w:val="00C77934"/>
    <w:rsid w:val="00C818BA"/>
    <w:rsid w:val="00C84F0D"/>
    <w:rsid w:val="00C851FB"/>
    <w:rsid w:val="00C86A9C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3767F"/>
    <w:rsid w:val="00D40740"/>
    <w:rsid w:val="00D41B19"/>
    <w:rsid w:val="00D44270"/>
    <w:rsid w:val="00D44E3A"/>
    <w:rsid w:val="00D450DA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385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DF5FA9"/>
    <w:rsid w:val="00E01933"/>
    <w:rsid w:val="00E03327"/>
    <w:rsid w:val="00E1233E"/>
    <w:rsid w:val="00E14E39"/>
    <w:rsid w:val="00E33857"/>
    <w:rsid w:val="00E35004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2561A"/>
    <w:rsid w:val="00F322BA"/>
    <w:rsid w:val="00F33C48"/>
    <w:rsid w:val="00F37387"/>
    <w:rsid w:val="00F454FD"/>
    <w:rsid w:val="00F47E0B"/>
    <w:rsid w:val="00F54002"/>
    <w:rsid w:val="00F61635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C39A6"/>
    <w:rsid w:val="00FC53FD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CFA3F"/>
  <w15:chartTrackingRefBased/>
  <w15:docId w15:val="{623CCD9C-CDB6-43CC-8372-85FFFCD2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208</TotalTime>
  <Pages>3</Pages>
  <Words>573</Words>
  <Characters>3284</Characters>
  <Application>Microsoft Office Word</Application>
  <DocSecurity>0</DocSecurity>
  <Lines>1642</Lines>
  <Paragraphs>257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35</cp:revision>
  <cp:lastPrinted>2026-05-07T06:36:00Z</cp:lastPrinted>
  <dcterms:created xsi:type="dcterms:W3CDTF">2026-05-04T07:44:00Z</dcterms:created>
  <dcterms:modified xsi:type="dcterms:W3CDTF">2026-06-04T11:18:00Z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