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C6A0C95" w14:textId="77777777" w:rsidTr="00782EA9">
        <w:tc>
          <w:tcPr>
            <w:tcW w:w="9141" w:type="dxa"/>
          </w:tcPr>
          <w:p w14:paraId="6F1DC58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42F7A0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B716B05" w14:textId="77777777" w:rsidR="0096348C" w:rsidRPr="00477C9F" w:rsidRDefault="0096348C" w:rsidP="00477C9F">
      <w:pPr>
        <w:rPr>
          <w:sz w:val="22"/>
          <w:szCs w:val="22"/>
        </w:rPr>
      </w:pPr>
    </w:p>
    <w:p w14:paraId="2923962E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76101AD" w14:textId="77777777" w:rsidTr="00F86ACF">
        <w:trPr>
          <w:cantSplit/>
          <w:trHeight w:val="742"/>
        </w:trPr>
        <w:tc>
          <w:tcPr>
            <w:tcW w:w="1790" w:type="dxa"/>
          </w:tcPr>
          <w:p w14:paraId="554523B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87949B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0D46C6" w14:textId="48385A9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155E3">
              <w:rPr>
                <w:b/>
                <w:sz w:val="22"/>
                <w:szCs w:val="22"/>
              </w:rPr>
              <w:t>52</w:t>
            </w:r>
          </w:p>
          <w:p w14:paraId="5860DF3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4891294" w14:textId="77777777" w:rsidTr="00F86ACF">
        <w:tc>
          <w:tcPr>
            <w:tcW w:w="1790" w:type="dxa"/>
          </w:tcPr>
          <w:p w14:paraId="7F8A0D8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E350EE3" w14:textId="516DA874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965A86">
              <w:rPr>
                <w:sz w:val="22"/>
                <w:szCs w:val="22"/>
              </w:rPr>
              <w:t>5</w:t>
            </w:r>
            <w:r w:rsidR="006F54BA">
              <w:rPr>
                <w:sz w:val="22"/>
                <w:szCs w:val="22"/>
              </w:rPr>
              <w:t>-</w:t>
            </w:r>
            <w:r w:rsidR="00B230C2">
              <w:rPr>
                <w:sz w:val="22"/>
                <w:szCs w:val="22"/>
              </w:rPr>
              <w:t>28</w:t>
            </w:r>
          </w:p>
        </w:tc>
      </w:tr>
      <w:tr w:rsidR="0096348C" w:rsidRPr="00477C9F" w14:paraId="12B5ECEF" w14:textId="77777777" w:rsidTr="00F86ACF">
        <w:tc>
          <w:tcPr>
            <w:tcW w:w="1790" w:type="dxa"/>
          </w:tcPr>
          <w:p w14:paraId="199A71D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50DEFD0" w14:textId="79E5C692" w:rsidR="00BD53C1" w:rsidRPr="00477C9F" w:rsidRDefault="00B230C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0A47C4">
              <w:rPr>
                <w:sz w:val="22"/>
                <w:szCs w:val="22"/>
              </w:rPr>
              <w:t>45</w:t>
            </w:r>
            <w:r w:rsidR="00CF4ED5">
              <w:rPr>
                <w:sz w:val="22"/>
                <w:szCs w:val="22"/>
              </w:rPr>
              <w:t>–</w:t>
            </w:r>
            <w:r w:rsidR="000A47C4">
              <w:rPr>
                <w:sz w:val="22"/>
                <w:szCs w:val="22"/>
              </w:rPr>
              <w:t>9.55, 10.27–</w:t>
            </w:r>
            <w:r w:rsidR="00F958F0">
              <w:rPr>
                <w:sz w:val="22"/>
                <w:szCs w:val="22"/>
              </w:rPr>
              <w:t>11.04, 11.35–</w:t>
            </w:r>
            <w:r w:rsidR="003A0735">
              <w:rPr>
                <w:sz w:val="22"/>
                <w:szCs w:val="22"/>
              </w:rPr>
              <w:t>12.10, 12.2</w:t>
            </w:r>
            <w:r w:rsidR="009D711C">
              <w:rPr>
                <w:sz w:val="22"/>
                <w:szCs w:val="22"/>
              </w:rPr>
              <w:t>3–</w:t>
            </w:r>
            <w:r w:rsidR="007A5A9C">
              <w:rPr>
                <w:sz w:val="22"/>
                <w:szCs w:val="22"/>
              </w:rPr>
              <w:t>12.41</w:t>
            </w:r>
          </w:p>
        </w:tc>
      </w:tr>
      <w:tr w:rsidR="0096348C" w:rsidRPr="00477C9F" w14:paraId="7D5DC52B" w14:textId="77777777" w:rsidTr="00F86ACF">
        <w:tc>
          <w:tcPr>
            <w:tcW w:w="1790" w:type="dxa"/>
          </w:tcPr>
          <w:p w14:paraId="684F55A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695D6C9" w14:textId="1C914B6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161EEE5" w14:textId="77777777" w:rsidR="0096348C" w:rsidRPr="00477C9F" w:rsidRDefault="0096348C" w:rsidP="00477C9F">
      <w:pPr>
        <w:rPr>
          <w:sz w:val="22"/>
          <w:szCs w:val="22"/>
        </w:rPr>
      </w:pPr>
    </w:p>
    <w:p w14:paraId="75168CC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D24647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C3057" w14:paraId="0A280B71" w14:textId="77777777" w:rsidTr="00F86ACF">
        <w:tc>
          <w:tcPr>
            <w:tcW w:w="753" w:type="dxa"/>
          </w:tcPr>
          <w:p w14:paraId="783035AC" w14:textId="77777777" w:rsidR="00F84080" w:rsidRPr="00BC305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C305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C880A15" w14:textId="77777777" w:rsidR="00336917" w:rsidRPr="00BC305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9F7B88C" w14:textId="77777777" w:rsidR="00F84080" w:rsidRPr="00BC305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6FA281" w14:textId="444F69A9" w:rsidR="0069143B" w:rsidRPr="00BC305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C3057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BC3057">
              <w:rPr>
                <w:snapToGrid w:val="0"/>
                <w:sz w:val="22"/>
                <w:szCs w:val="22"/>
              </w:rPr>
              <w:t>5</w:t>
            </w:r>
            <w:r w:rsidRPr="00BC3057">
              <w:rPr>
                <w:snapToGrid w:val="0"/>
                <w:sz w:val="22"/>
                <w:szCs w:val="22"/>
              </w:rPr>
              <w:t>/2</w:t>
            </w:r>
            <w:r w:rsidR="006F54BA" w:rsidRPr="00BC3057">
              <w:rPr>
                <w:snapToGrid w:val="0"/>
                <w:sz w:val="22"/>
                <w:szCs w:val="22"/>
              </w:rPr>
              <w:t>6</w:t>
            </w:r>
            <w:r w:rsidRPr="00BC3057">
              <w:rPr>
                <w:snapToGrid w:val="0"/>
                <w:sz w:val="22"/>
                <w:szCs w:val="22"/>
              </w:rPr>
              <w:t>:</w:t>
            </w:r>
            <w:r w:rsidR="00B230C2" w:rsidRPr="00BC3057">
              <w:rPr>
                <w:snapToGrid w:val="0"/>
                <w:sz w:val="22"/>
                <w:szCs w:val="22"/>
              </w:rPr>
              <w:t>51</w:t>
            </w:r>
            <w:r w:rsidR="00FD0038" w:rsidRPr="00BC3057">
              <w:rPr>
                <w:snapToGrid w:val="0"/>
                <w:sz w:val="22"/>
                <w:szCs w:val="22"/>
              </w:rPr>
              <w:t>.</w:t>
            </w:r>
          </w:p>
          <w:p w14:paraId="28BA324A" w14:textId="77777777" w:rsidR="007864F6" w:rsidRPr="00BC305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BC3057" w14:paraId="5146EF75" w14:textId="77777777" w:rsidTr="00F86ACF">
        <w:tc>
          <w:tcPr>
            <w:tcW w:w="753" w:type="dxa"/>
          </w:tcPr>
          <w:p w14:paraId="3D4B9743" w14:textId="3338414F" w:rsidR="008273F4" w:rsidRPr="00BC305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BC305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82EA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4BE0A58" w14:textId="77777777" w:rsidR="00BC3057" w:rsidRPr="00BC3057" w:rsidRDefault="00BC3057" w:rsidP="00BC3057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7DF57C1F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815FD9" w14:textId="058EF285" w:rsidR="00BC3057" w:rsidRPr="00BC3057" w:rsidRDefault="00BC3057" w:rsidP="00B82EAF">
            <w:pPr>
              <w:spacing w:after="240"/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</w:t>
            </w:r>
            <w:r w:rsidR="00B82EAF">
              <w:rPr>
                <w:snapToGrid w:val="0"/>
                <w:sz w:val="22"/>
                <w:szCs w:val="22"/>
              </w:rPr>
              <w:t>t.</w:t>
            </w:r>
          </w:p>
        </w:tc>
      </w:tr>
      <w:tr w:rsidR="00B82EAF" w:rsidRPr="00BC3057" w14:paraId="0DE3A287" w14:textId="77777777" w:rsidTr="00F86ACF">
        <w:tc>
          <w:tcPr>
            <w:tcW w:w="753" w:type="dxa"/>
          </w:tcPr>
          <w:p w14:paraId="12C72D96" w14:textId="5BB7B4EC" w:rsidR="00B82EAF" w:rsidRPr="00BC3057" w:rsidRDefault="00B82EA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71828832" w14:textId="77777777" w:rsidR="00B82EAF" w:rsidRDefault="00B82EAF" w:rsidP="00BC30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722E1594" w14:textId="77777777" w:rsidR="00B82EAF" w:rsidRDefault="00B82EAF" w:rsidP="00BC3057">
            <w:pPr>
              <w:rPr>
                <w:b/>
                <w:sz w:val="22"/>
                <w:szCs w:val="22"/>
              </w:rPr>
            </w:pPr>
          </w:p>
          <w:p w14:paraId="5A2458B9" w14:textId="77777777" w:rsidR="00B82EAF" w:rsidRPr="00B82EAF" w:rsidRDefault="00B82EAF" w:rsidP="00BC3057">
            <w:pPr>
              <w:rPr>
                <w:bCs/>
                <w:sz w:val="22"/>
                <w:szCs w:val="22"/>
              </w:rPr>
            </w:pPr>
            <w:r w:rsidRPr="00B82EAF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7E2C8B29" w14:textId="43F2ECBD" w:rsidR="00B82EAF" w:rsidRPr="00BC3057" w:rsidRDefault="00B82EAF" w:rsidP="00BC3057">
            <w:pPr>
              <w:rPr>
                <w:b/>
                <w:sz w:val="22"/>
                <w:szCs w:val="22"/>
              </w:rPr>
            </w:pPr>
          </w:p>
        </w:tc>
      </w:tr>
      <w:tr w:rsidR="00B82EAF" w:rsidRPr="00BC3057" w14:paraId="142C31C0" w14:textId="77777777" w:rsidTr="00F86ACF">
        <w:tc>
          <w:tcPr>
            <w:tcW w:w="753" w:type="dxa"/>
          </w:tcPr>
          <w:p w14:paraId="7C029C5B" w14:textId="465DAC25" w:rsidR="00B82EAF" w:rsidRDefault="00B82EA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7E7D44A6" w14:textId="77777777" w:rsidR="00B82EAF" w:rsidRPr="00BC3057" w:rsidRDefault="00B82EAF" w:rsidP="00B82EAF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26BF9376" w14:textId="77777777" w:rsidR="00B82EAF" w:rsidRDefault="00B82EAF" w:rsidP="00B82EA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353B2F" w14:textId="4BDEDDF6" w:rsidR="00B82EAF" w:rsidRPr="00B6112E" w:rsidRDefault="00B82EAF" w:rsidP="00B6112E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7373B6">
              <w:rPr>
                <w:snapToGrid w:val="0"/>
                <w:sz w:val="22"/>
                <w:szCs w:val="22"/>
              </w:rPr>
              <w:t>granskningsärendet.</w:t>
            </w:r>
          </w:p>
        </w:tc>
      </w:tr>
      <w:tr w:rsidR="00F84080" w:rsidRPr="00BC3057" w14:paraId="7265DC4A" w14:textId="77777777" w:rsidTr="00F86ACF">
        <w:tc>
          <w:tcPr>
            <w:tcW w:w="753" w:type="dxa"/>
          </w:tcPr>
          <w:p w14:paraId="295D3D70" w14:textId="440C6B56" w:rsidR="00F84080" w:rsidRPr="00BC305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50A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1F85836B" w14:textId="77777777" w:rsidR="0069143B" w:rsidRDefault="00BC3057" w:rsidP="0069143B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4A810686" w14:textId="77777777" w:rsidR="00BC3057" w:rsidRDefault="00BC3057" w:rsidP="0069143B">
            <w:pPr>
              <w:rPr>
                <w:b/>
                <w:sz w:val="22"/>
                <w:szCs w:val="22"/>
              </w:rPr>
            </w:pPr>
          </w:p>
          <w:p w14:paraId="2AC21329" w14:textId="3FF5FB7C" w:rsidR="00BC3057" w:rsidRPr="00B6112E" w:rsidRDefault="00B82EAF" w:rsidP="00B6112E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</w:tc>
      </w:tr>
      <w:tr w:rsidR="00BC3057" w:rsidRPr="00BC3057" w14:paraId="5E367166" w14:textId="77777777" w:rsidTr="00F86ACF">
        <w:tc>
          <w:tcPr>
            <w:tcW w:w="753" w:type="dxa"/>
          </w:tcPr>
          <w:p w14:paraId="4C8C1DD8" w14:textId="1A9AAF1F" w:rsidR="00BC3057" w:rsidRPr="00BC3057" w:rsidRDefault="00BC30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t>§</w:t>
            </w:r>
            <w:r w:rsidR="0086133B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27E0079F" w14:textId="77777777" w:rsidR="00BC3057" w:rsidRDefault="00BC3057" w:rsidP="0069143B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56353D9E" w14:textId="77777777" w:rsidR="00BC3057" w:rsidRDefault="00BC3057" w:rsidP="0069143B">
            <w:pPr>
              <w:rPr>
                <w:b/>
                <w:sz w:val="22"/>
                <w:szCs w:val="22"/>
              </w:rPr>
            </w:pPr>
          </w:p>
          <w:p w14:paraId="3661BA57" w14:textId="5ABDAB12" w:rsidR="00BC3057" w:rsidRPr="00B6112E" w:rsidRDefault="00BC3057" w:rsidP="00B6112E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</w:tc>
      </w:tr>
      <w:tr w:rsidR="00BC3057" w:rsidRPr="00BC3057" w14:paraId="644ED7A9" w14:textId="77777777" w:rsidTr="00F86ACF">
        <w:tc>
          <w:tcPr>
            <w:tcW w:w="753" w:type="dxa"/>
          </w:tcPr>
          <w:p w14:paraId="648A7C7F" w14:textId="054AB126" w:rsidR="00BC3057" w:rsidRPr="00BC3057" w:rsidRDefault="00BC30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t>§</w:t>
            </w:r>
            <w:r w:rsidR="000276C7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6A1747D2" w14:textId="77777777" w:rsidR="00BC3057" w:rsidRDefault="00BC3057" w:rsidP="0069143B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</w:p>
          <w:p w14:paraId="0403616A" w14:textId="77777777" w:rsidR="00BC3057" w:rsidRDefault="00BC3057" w:rsidP="0069143B">
            <w:pPr>
              <w:rPr>
                <w:b/>
                <w:sz w:val="22"/>
                <w:szCs w:val="22"/>
              </w:rPr>
            </w:pPr>
          </w:p>
          <w:p w14:paraId="2FD6F3AC" w14:textId="3958C860" w:rsidR="00BC3057" w:rsidRPr="00B6112E" w:rsidRDefault="00BC3057" w:rsidP="00B6112E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</w:tc>
      </w:tr>
      <w:tr w:rsidR="00FF0087" w:rsidRPr="00BC3057" w14:paraId="3F6CB6AE" w14:textId="77777777" w:rsidTr="00F86ACF">
        <w:tc>
          <w:tcPr>
            <w:tcW w:w="753" w:type="dxa"/>
          </w:tcPr>
          <w:p w14:paraId="22E195D7" w14:textId="081BDA10" w:rsidR="00FF0087" w:rsidRPr="00BC3057" w:rsidRDefault="00FF008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276C7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7D017119" w14:textId="23B0F2FF" w:rsidR="00FF0087" w:rsidRDefault="00FF0087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6F21E034" w14:textId="77777777" w:rsidR="00FF0087" w:rsidRDefault="00FF0087" w:rsidP="0069143B">
            <w:pPr>
              <w:rPr>
                <w:b/>
                <w:sz w:val="22"/>
                <w:szCs w:val="22"/>
              </w:rPr>
            </w:pPr>
          </w:p>
          <w:p w14:paraId="26899895" w14:textId="77777777" w:rsidR="00FF0087" w:rsidRPr="00FF0087" w:rsidRDefault="00FF0087" w:rsidP="0069143B">
            <w:pPr>
              <w:rPr>
                <w:bCs/>
                <w:sz w:val="22"/>
                <w:szCs w:val="22"/>
              </w:rPr>
            </w:pPr>
            <w:r w:rsidRPr="00FF0087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433E1306" w14:textId="63785078" w:rsidR="00FF0087" w:rsidRPr="00BC3057" w:rsidRDefault="00FF0087" w:rsidP="0069143B">
            <w:pPr>
              <w:rPr>
                <w:b/>
                <w:sz w:val="22"/>
                <w:szCs w:val="22"/>
              </w:rPr>
            </w:pPr>
          </w:p>
        </w:tc>
      </w:tr>
      <w:tr w:rsidR="00E52A5B" w:rsidRPr="00BC3057" w14:paraId="49CBACCB" w14:textId="77777777" w:rsidTr="00F86ACF">
        <w:tc>
          <w:tcPr>
            <w:tcW w:w="753" w:type="dxa"/>
          </w:tcPr>
          <w:p w14:paraId="7C43BA1A" w14:textId="709982FE" w:rsidR="00E52A5B" w:rsidRDefault="00E52A5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  <w:gridSpan w:val="2"/>
          </w:tcPr>
          <w:p w14:paraId="28A3EC45" w14:textId="77777777" w:rsidR="00E52A5B" w:rsidRDefault="00E52A5B" w:rsidP="00E52A5B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</w:p>
          <w:p w14:paraId="33ABCFE9" w14:textId="77777777" w:rsidR="00E52A5B" w:rsidRDefault="00E52A5B" w:rsidP="00E52A5B">
            <w:pPr>
              <w:rPr>
                <w:b/>
                <w:sz w:val="22"/>
                <w:szCs w:val="22"/>
              </w:rPr>
            </w:pPr>
          </w:p>
          <w:p w14:paraId="4D4777CC" w14:textId="67EE9773" w:rsidR="00E52A5B" w:rsidRPr="00B6112E" w:rsidRDefault="00E52A5B" w:rsidP="00B6112E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</w:tc>
      </w:tr>
      <w:tr w:rsidR="00376C7D" w:rsidRPr="00BC3057" w14:paraId="774980B0" w14:textId="77777777" w:rsidTr="00F86ACF">
        <w:tc>
          <w:tcPr>
            <w:tcW w:w="753" w:type="dxa"/>
          </w:tcPr>
          <w:p w14:paraId="48C0FF43" w14:textId="28F979C2" w:rsidR="00376C7D" w:rsidRPr="00BC305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t>§</w:t>
            </w:r>
            <w:r w:rsidR="00E52A5B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2F0D9B43" w14:textId="77777777" w:rsidR="00376C7D" w:rsidRPr="00BC305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6BA641C" w14:textId="77777777" w:rsidR="00BC3057" w:rsidRDefault="00BC3057" w:rsidP="00BC3057">
            <w:pPr>
              <w:rPr>
                <w:b/>
                <w:snapToGrid w:val="0"/>
                <w:sz w:val="22"/>
                <w:szCs w:val="22"/>
              </w:rPr>
            </w:pPr>
          </w:p>
          <w:p w14:paraId="679F8AA5" w14:textId="77777777" w:rsidR="00BC3057" w:rsidRPr="00EA3BE9" w:rsidRDefault="00BC3057" w:rsidP="00BC3057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380A1EB9" w14:textId="77777777" w:rsidR="00930B63" w:rsidRPr="00BC305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C3057" w:rsidRPr="00BC3057" w14:paraId="32A52660" w14:textId="77777777" w:rsidTr="00F86ACF">
        <w:tc>
          <w:tcPr>
            <w:tcW w:w="753" w:type="dxa"/>
          </w:tcPr>
          <w:p w14:paraId="0D6F70C8" w14:textId="4880FB98" w:rsidR="00BC3057" w:rsidRPr="00BC3057" w:rsidRDefault="00BC30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305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E52A5B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4213B33A" w14:textId="77777777" w:rsidR="00BC3057" w:rsidRDefault="00BC3057" w:rsidP="0069143B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1E1A8973" w14:textId="77777777" w:rsidR="00BC3057" w:rsidRDefault="00BC3057" w:rsidP="0069143B">
            <w:pPr>
              <w:rPr>
                <w:b/>
                <w:sz w:val="22"/>
                <w:szCs w:val="22"/>
              </w:rPr>
            </w:pPr>
          </w:p>
          <w:p w14:paraId="7B17B7EC" w14:textId="77777777" w:rsidR="00BC3057" w:rsidRPr="007373B6" w:rsidRDefault="00BC3057" w:rsidP="00BC3057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F7CCF2" w14:textId="77777777" w:rsidR="00BC3057" w:rsidRPr="007373B6" w:rsidRDefault="00BC3057" w:rsidP="00BC3057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07466534" w14:textId="73BBCD43" w:rsidR="00BC3057" w:rsidRPr="00BC3057" w:rsidRDefault="00BC305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A0735" w:rsidRPr="00BC3057" w14:paraId="5E3E691B" w14:textId="77777777" w:rsidTr="00F86ACF">
        <w:tc>
          <w:tcPr>
            <w:tcW w:w="753" w:type="dxa"/>
          </w:tcPr>
          <w:p w14:paraId="66F019D5" w14:textId="7DBFB917" w:rsidR="003A0735" w:rsidRPr="00BC3057" w:rsidRDefault="003A07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596" w:type="dxa"/>
            <w:gridSpan w:val="2"/>
          </w:tcPr>
          <w:p w14:paraId="5E7193CE" w14:textId="77777777" w:rsidR="003A0735" w:rsidRDefault="003A0735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3826E5B6" w14:textId="77777777" w:rsidR="003A0735" w:rsidRDefault="003A0735" w:rsidP="0069143B">
            <w:pPr>
              <w:rPr>
                <w:b/>
                <w:sz w:val="22"/>
                <w:szCs w:val="22"/>
              </w:rPr>
            </w:pPr>
          </w:p>
          <w:p w14:paraId="3B459D76" w14:textId="52C832D5" w:rsidR="00792F3F" w:rsidRPr="00375659" w:rsidRDefault="00792F3F" w:rsidP="00792F3F">
            <w:pPr>
              <w:rPr>
                <w:bCs/>
                <w:snapToGrid w:val="0"/>
                <w:sz w:val="22"/>
                <w:szCs w:val="22"/>
              </w:rPr>
            </w:pPr>
            <w:r w:rsidRPr="00375659">
              <w:rPr>
                <w:bCs/>
                <w:snapToGrid w:val="0"/>
                <w:sz w:val="22"/>
                <w:szCs w:val="22"/>
              </w:rPr>
              <w:t xml:space="preserve">Ordföranden Jennie Nilsson </w:t>
            </w:r>
            <w:r w:rsidR="00664D67">
              <w:rPr>
                <w:bCs/>
                <w:snapToGrid w:val="0"/>
                <w:sz w:val="22"/>
                <w:szCs w:val="22"/>
              </w:rPr>
              <w:t>övertog</w:t>
            </w:r>
            <w:r w:rsidRPr="00375659">
              <w:rPr>
                <w:bCs/>
                <w:snapToGrid w:val="0"/>
                <w:sz w:val="22"/>
                <w:szCs w:val="22"/>
              </w:rPr>
              <w:t xml:space="preserve"> ledningen av sammanträdet.</w:t>
            </w:r>
          </w:p>
          <w:p w14:paraId="241BEC21" w14:textId="78B69826" w:rsidR="003A0735" w:rsidRPr="00BC3057" w:rsidRDefault="003A0735" w:rsidP="0069143B">
            <w:pPr>
              <w:rPr>
                <w:b/>
                <w:sz w:val="22"/>
                <w:szCs w:val="22"/>
              </w:rPr>
            </w:pPr>
          </w:p>
        </w:tc>
      </w:tr>
      <w:tr w:rsidR="003A0735" w:rsidRPr="00BC3057" w14:paraId="1729FC1F" w14:textId="77777777" w:rsidTr="00F86ACF">
        <w:tc>
          <w:tcPr>
            <w:tcW w:w="753" w:type="dxa"/>
          </w:tcPr>
          <w:p w14:paraId="1E80F567" w14:textId="6FB48B8F" w:rsidR="003A0735" w:rsidRDefault="003A07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13</w:t>
            </w:r>
          </w:p>
        </w:tc>
        <w:tc>
          <w:tcPr>
            <w:tcW w:w="6596" w:type="dxa"/>
            <w:gridSpan w:val="2"/>
          </w:tcPr>
          <w:p w14:paraId="4CB27AE7" w14:textId="77777777" w:rsidR="003A0735" w:rsidRDefault="003A0735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0B0EF497" w14:textId="77777777" w:rsidR="003A0735" w:rsidRDefault="003A0735" w:rsidP="0069143B">
            <w:pPr>
              <w:rPr>
                <w:b/>
                <w:sz w:val="22"/>
                <w:szCs w:val="22"/>
              </w:rPr>
            </w:pPr>
          </w:p>
          <w:p w14:paraId="6A0B0176" w14:textId="77777777" w:rsidR="003A0735" w:rsidRPr="00792F3F" w:rsidRDefault="00792F3F" w:rsidP="0069143B">
            <w:pPr>
              <w:rPr>
                <w:bCs/>
                <w:sz w:val="22"/>
                <w:szCs w:val="22"/>
              </w:rPr>
            </w:pPr>
            <w:r w:rsidRPr="00792F3F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54533520" w14:textId="15D63E70" w:rsidR="00792F3F" w:rsidRDefault="00792F3F" w:rsidP="0069143B">
            <w:pPr>
              <w:rPr>
                <w:b/>
                <w:sz w:val="22"/>
                <w:szCs w:val="22"/>
              </w:rPr>
            </w:pPr>
          </w:p>
        </w:tc>
      </w:tr>
      <w:tr w:rsidR="003A0735" w:rsidRPr="00BC3057" w14:paraId="0B5E6C11" w14:textId="77777777" w:rsidTr="00F86ACF">
        <w:tc>
          <w:tcPr>
            <w:tcW w:w="753" w:type="dxa"/>
          </w:tcPr>
          <w:p w14:paraId="7F8341A3" w14:textId="05954380" w:rsidR="003A0735" w:rsidRDefault="003A07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6596" w:type="dxa"/>
            <w:gridSpan w:val="2"/>
          </w:tcPr>
          <w:p w14:paraId="11DDADA3" w14:textId="77777777" w:rsidR="00792F3F" w:rsidRPr="00BC3057" w:rsidRDefault="00792F3F" w:rsidP="00792F3F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005B1232" w14:textId="77777777" w:rsidR="00792F3F" w:rsidRDefault="00792F3F" w:rsidP="00792F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63E4C0" w14:textId="5A69A680" w:rsidR="003A0735" w:rsidRDefault="00792F3F" w:rsidP="00792F3F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 xml:space="preserve">Utskottet </w:t>
            </w:r>
            <w:r w:rsidR="009476AB">
              <w:rPr>
                <w:snapToGrid w:val="0"/>
                <w:sz w:val="22"/>
                <w:szCs w:val="22"/>
              </w:rPr>
              <w:t>fortsatte behandlingen av</w:t>
            </w:r>
            <w:r w:rsidRPr="007373B6">
              <w:rPr>
                <w:snapToGrid w:val="0"/>
                <w:sz w:val="22"/>
                <w:szCs w:val="22"/>
              </w:rPr>
              <w:t xml:space="preserve"> granskningsärende</w:t>
            </w:r>
            <w:r>
              <w:rPr>
                <w:snapToGrid w:val="0"/>
                <w:sz w:val="22"/>
                <w:szCs w:val="22"/>
              </w:rPr>
              <w:t>t.</w:t>
            </w:r>
          </w:p>
          <w:p w14:paraId="7B4C3920" w14:textId="77777777" w:rsidR="00C919D4" w:rsidRDefault="00C919D4" w:rsidP="00792F3F">
            <w:pPr>
              <w:rPr>
                <w:snapToGrid w:val="0"/>
                <w:sz w:val="22"/>
                <w:szCs w:val="22"/>
              </w:rPr>
            </w:pPr>
          </w:p>
          <w:p w14:paraId="2F65A5C4" w14:textId="48AC3209" w:rsidR="00C919D4" w:rsidRDefault="00C919D4" w:rsidP="00792F3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97A1401" w14:textId="40D5C2AF" w:rsidR="00792F3F" w:rsidRDefault="00792F3F" w:rsidP="00792F3F">
            <w:pPr>
              <w:rPr>
                <w:b/>
                <w:sz w:val="22"/>
                <w:szCs w:val="22"/>
              </w:rPr>
            </w:pPr>
          </w:p>
        </w:tc>
      </w:tr>
      <w:tr w:rsidR="00C919D4" w:rsidRPr="00BC3057" w14:paraId="0C8BE493" w14:textId="77777777" w:rsidTr="00F86ACF">
        <w:tc>
          <w:tcPr>
            <w:tcW w:w="753" w:type="dxa"/>
          </w:tcPr>
          <w:p w14:paraId="22B08956" w14:textId="105CBD43" w:rsidR="00C919D4" w:rsidRDefault="00C919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15</w:t>
            </w:r>
          </w:p>
        </w:tc>
        <w:tc>
          <w:tcPr>
            <w:tcW w:w="6596" w:type="dxa"/>
            <w:gridSpan w:val="2"/>
          </w:tcPr>
          <w:p w14:paraId="1AF2D3E7" w14:textId="77777777" w:rsidR="009D0076" w:rsidRDefault="009D0076" w:rsidP="009D0076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70B8159D" w14:textId="77777777" w:rsidR="009D0076" w:rsidRDefault="009D0076" w:rsidP="009D0076">
            <w:pPr>
              <w:rPr>
                <w:b/>
                <w:sz w:val="22"/>
                <w:szCs w:val="22"/>
              </w:rPr>
            </w:pPr>
          </w:p>
          <w:p w14:paraId="66F097ED" w14:textId="77777777" w:rsidR="009476AB" w:rsidRDefault="009476AB" w:rsidP="009476AB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 behandlingen av</w:t>
            </w:r>
            <w:r w:rsidRPr="007373B6">
              <w:rPr>
                <w:snapToGrid w:val="0"/>
                <w:sz w:val="22"/>
                <w:szCs w:val="22"/>
              </w:rPr>
              <w:t xml:space="preserve"> granskningsärende</w:t>
            </w:r>
            <w:r>
              <w:rPr>
                <w:snapToGrid w:val="0"/>
                <w:sz w:val="22"/>
                <w:szCs w:val="22"/>
              </w:rPr>
              <w:t>t.</w:t>
            </w:r>
          </w:p>
          <w:p w14:paraId="4844FA94" w14:textId="77777777" w:rsidR="009476AB" w:rsidRDefault="009476AB" w:rsidP="009D0076">
            <w:pPr>
              <w:rPr>
                <w:snapToGrid w:val="0"/>
                <w:sz w:val="22"/>
                <w:szCs w:val="22"/>
              </w:rPr>
            </w:pPr>
          </w:p>
          <w:p w14:paraId="74497688" w14:textId="37014F1E" w:rsidR="009D0076" w:rsidRPr="009D0076" w:rsidRDefault="009D0076" w:rsidP="009D0076">
            <w:pPr>
              <w:rPr>
                <w:snapToGrid w:val="0"/>
                <w:sz w:val="22"/>
                <w:szCs w:val="22"/>
              </w:rPr>
            </w:pPr>
            <w:r w:rsidRPr="009D0076">
              <w:rPr>
                <w:snapToGrid w:val="0"/>
                <w:sz w:val="22"/>
                <w:szCs w:val="22"/>
              </w:rPr>
              <w:t>Ärendet bordlades.</w:t>
            </w:r>
          </w:p>
          <w:p w14:paraId="699176EA" w14:textId="77777777" w:rsidR="00C919D4" w:rsidRPr="00BC3057" w:rsidRDefault="00C919D4" w:rsidP="00792F3F">
            <w:pPr>
              <w:rPr>
                <w:b/>
                <w:sz w:val="22"/>
                <w:szCs w:val="22"/>
              </w:rPr>
            </w:pPr>
          </w:p>
        </w:tc>
      </w:tr>
      <w:tr w:rsidR="004430FE" w:rsidRPr="00BC3057" w14:paraId="102DB09F" w14:textId="77777777" w:rsidTr="00F86ACF">
        <w:tc>
          <w:tcPr>
            <w:tcW w:w="753" w:type="dxa"/>
          </w:tcPr>
          <w:p w14:paraId="758A0FD6" w14:textId="04155DAE" w:rsidR="004430FE" w:rsidRDefault="004430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16</w:t>
            </w:r>
          </w:p>
        </w:tc>
        <w:tc>
          <w:tcPr>
            <w:tcW w:w="6596" w:type="dxa"/>
            <w:gridSpan w:val="2"/>
          </w:tcPr>
          <w:p w14:paraId="1F89F690" w14:textId="77777777" w:rsidR="004430FE" w:rsidRDefault="004430FE" w:rsidP="004430FE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0AC4BCB8" w14:textId="77777777" w:rsidR="004430FE" w:rsidRDefault="004430FE" w:rsidP="004430FE">
            <w:pPr>
              <w:rPr>
                <w:b/>
                <w:sz w:val="22"/>
                <w:szCs w:val="22"/>
              </w:rPr>
            </w:pPr>
          </w:p>
          <w:p w14:paraId="194DE0F3" w14:textId="77777777" w:rsidR="009476AB" w:rsidRDefault="009476AB" w:rsidP="009476AB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 behandlingen av</w:t>
            </w:r>
            <w:r w:rsidRPr="007373B6">
              <w:rPr>
                <w:snapToGrid w:val="0"/>
                <w:sz w:val="22"/>
                <w:szCs w:val="22"/>
              </w:rPr>
              <w:t xml:space="preserve"> granskningsärende</w:t>
            </w:r>
            <w:r>
              <w:rPr>
                <w:snapToGrid w:val="0"/>
                <w:sz w:val="22"/>
                <w:szCs w:val="22"/>
              </w:rPr>
              <w:t>t.</w:t>
            </w:r>
          </w:p>
          <w:p w14:paraId="46355FDC" w14:textId="77777777" w:rsidR="009476AB" w:rsidRDefault="009476AB" w:rsidP="004430FE">
            <w:pPr>
              <w:rPr>
                <w:snapToGrid w:val="0"/>
                <w:sz w:val="22"/>
                <w:szCs w:val="22"/>
              </w:rPr>
            </w:pPr>
          </w:p>
          <w:p w14:paraId="6C816D04" w14:textId="5BBB944E" w:rsidR="004430FE" w:rsidRPr="004430FE" w:rsidRDefault="004430FE" w:rsidP="004430FE">
            <w:pPr>
              <w:rPr>
                <w:snapToGrid w:val="0"/>
                <w:sz w:val="22"/>
                <w:szCs w:val="22"/>
              </w:rPr>
            </w:pPr>
            <w:r w:rsidRPr="004430FE">
              <w:rPr>
                <w:snapToGrid w:val="0"/>
                <w:sz w:val="22"/>
                <w:szCs w:val="22"/>
              </w:rPr>
              <w:t>Ärendet bordlades.</w:t>
            </w:r>
          </w:p>
          <w:p w14:paraId="4C8E750F" w14:textId="77777777" w:rsidR="004430FE" w:rsidRPr="00BC3057" w:rsidRDefault="004430FE" w:rsidP="009D0076">
            <w:pPr>
              <w:rPr>
                <w:b/>
                <w:sz w:val="22"/>
                <w:szCs w:val="22"/>
              </w:rPr>
            </w:pPr>
          </w:p>
        </w:tc>
      </w:tr>
      <w:tr w:rsidR="00236D3D" w:rsidRPr="00BC3057" w14:paraId="1790AF2C" w14:textId="77777777" w:rsidTr="00F86ACF">
        <w:tc>
          <w:tcPr>
            <w:tcW w:w="753" w:type="dxa"/>
          </w:tcPr>
          <w:p w14:paraId="078ABDDB" w14:textId="347C6FA1" w:rsidR="00236D3D" w:rsidRDefault="00236D3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17</w:t>
            </w:r>
          </w:p>
        </w:tc>
        <w:tc>
          <w:tcPr>
            <w:tcW w:w="6596" w:type="dxa"/>
            <w:gridSpan w:val="2"/>
          </w:tcPr>
          <w:p w14:paraId="48546F2D" w14:textId="77777777" w:rsidR="00D2238B" w:rsidRDefault="00D2238B" w:rsidP="00D2238B">
            <w:pPr>
              <w:rPr>
                <w:b/>
                <w:sz w:val="22"/>
                <w:szCs w:val="22"/>
              </w:rPr>
            </w:pPr>
            <w:r w:rsidRPr="00BC3057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</w:p>
          <w:p w14:paraId="6A39EBEF" w14:textId="77777777" w:rsidR="00D2238B" w:rsidRDefault="00D2238B" w:rsidP="00D2238B">
            <w:pPr>
              <w:rPr>
                <w:b/>
                <w:sz w:val="22"/>
                <w:szCs w:val="22"/>
              </w:rPr>
            </w:pPr>
          </w:p>
          <w:p w14:paraId="08AB4781" w14:textId="77777777" w:rsidR="009476AB" w:rsidRDefault="009476AB" w:rsidP="009476AB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 behandlingen av</w:t>
            </w:r>
            <w:r w:rsidRPr="007373B6">
              <w:rPr>
                <w:snapToGrid w:val="0"/>
                <w:sz w:val="22"/>
                <w:szCs w:val="22"/>
              </w:rPr>
              <w:t xml:space="preserve"> granskningsärende</w:t>
            </w:r>
            <w:r>
              <w:rPr>
                <w:snapToGrid w:val="0"/>
                <w:sz w:val="22"/>
                <w:szCs w:val="22"/>
              </w:rPr>
              <w:t>t.</w:t>
            </w:r>
          </w:p>
          <w:p w14:paraId="6FBBDA54" w14:textId="77777777" w:rsidR="00236D3D" w:rsidRDefault="00236D3D" w:rsidP="004430FE">
            <w:pPr>
              <w:rPr>
                <w:b/>
                <w:sz w:val="22"/>
                <w:szCs w:val="22"/>
              </w:rPr>
            </w:pPr>
          </w:p>
          <w:p w14:paraId="4CDF5CA1" w14:textId="77777777" w:rsidR="009476AB" w:rsidRPr="009476AB" w:rsidRDefault="009476AB" w:rsidP="004430FE">
            <w:pPr>
              <w:rPr>
                <w:bCs/>
                <w:sz w:val="22"/>
                <w:szCs w:val="22"/>
              </w:rPr>
            </w:pPr>
            <w:r w:rsidRPr="009476AB">
              <w:rPr>
                <w:bCs/>
                <w:sz w:val="22"/>
                <w:szCs w:val="22"/>
              </w:rPr>
              <w:t xml:space="preserve">Ärendet bordlades. </w:t>
            </w:r>
          </w:p>
          <w:p w14:paraId="70A225CA" w14:textId="55D8AC22" w:rsidR="009476AB" w:rsidRPr="00BC3057" w:rsidRDefault="009476AB" w:rsidP="004430FE">
            <w:pPr>
              <w:rPr>
                <w:b/>
                <w:sz w:val="22"/>
                <w:szCs w:val="22"/>
              </w:rPr>
            </w:pPr>
          </w:p>
        </w:tc>
      </w:tr>
      <w:tr w:rsidR="00D2238B" w:rsidRPr="00BC3057" w14:paraId="26E10994" w14:textId="77777777" w:rsidTr="00F86ACF">
        <w:tc>
          <w:tcPr>
            <w:tcW w:w="753" w:type="dxa"/>
          </w:tcPr>
          <w:p w14:paraId="1C508D82" w14:textId="2526A385" w:rsidR="00D2238B" w:rsidRDefault="00D2238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474AF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596" w:type="dxa"/>
            <w:gridSpan w:val="2"/>
          </w:tcPr>
          <w:p w14:paraId="43B47078" w14:textId="77777777" w:rsidR="00D2238B" w:rsidRDefault="00E474AF" w:rsidP="00D223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Pressträff</w:t>
            </w:r>
          </w:p>
          <w:p w14:paraId="7593244A" w14:textId="77777777" w:rsidR="00E474AF" w:rsidRPr="00E474AF" w:rsidRDefault="00E474AF" w:rsidP="00D2238B">
            <w:pPr>
              <w:rPr>
                <w:bCs/>
                <w:sz w:val="22"/>
                <w:szCs w:val="22"/>
              </w:rPr>
            </w:pPr>
          </w:p>
          <w:p w14:paraId="23774039" w14:textId="7CC80CBF" w:rsidR="00B6112E" w:rsidRDefault="00B6112E" w:rsidP="00B6112E">
            <w:pPr>
              <w:rPr>
                <w:color w:val="000000"/>
                <w:sz w:val="22"/>
                <w:szCs w:val="22"/>
              </w:rPr>
            </w:pPr>
            <w:r w:rsidRPr="00316045">
              <w:rPr>
                <w:bCs/>
                <w:color w:val="000000"/>
                <w:sz w:val="22"/>
                <w:szCs w:val="22"/>
              </w:rPr>
              <w:t>Utskottet beslutade att en pressträff med anledning av justeringen av betänkande 20</w:t>
            </w:r>
            <w:r>
              <w:rPr>
                <w:bCs/>
                <w:color w:val="000000"/>
                <w:sz w:val="22"/>
                <w:szCs w:val="22"/>
              </w:rPr>
              <w:t>25</w:t>
            </w:r>
            <w:r w:rsidRPr="00316045">
              <w:rPr>
                <w:bCs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26:KU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20 ska äga rum torsdagen</w:t>
            </w:r>
            <w:r w:rsidRPr="00316045">
              <w:rPr>
                <w:color w:val="000000"/>
                <w:sz w:val="22"/>
                <w:szCs w:val="22"/>
              </w:rPr>
              <w:t xml:space="preserve"> den </w:t>
            </w:r>
            <w:r>
              <w:rPr>
                <w:color w:val="000000"/>
                <w:sz w:val="22"/>
                <w:szCs w:val="22"/>
              </w:rPr>
              <w:t>4 juni 2026.</w:t>
            </w:r>
          </w:p>
          <w:p w14:paraId="5951817A" w14:textId="67529698" w:rsidR="00B6112E" w:rsidRPr="00BC3057" w:rsidRDefault="00B6112E" w:rsidP="00D2238B">
            <w:pPr>
              <w:rPr>
                <w:b/>
                <w:sz w:val="22"/>
                <w:szCs w:val="22"/>
              </w:rPr>
            </w:pPr>
          </w:p>
        </w:tc>
      </w:tr>
      <w:tr w:rsidR="0096348C" w:rsidRPr="00BC3057" w14:paraId="20AA387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8C9BBBB" w14:textId="629E7267" w:rsidR="008273F4" w:rsidRPr="00BC305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C3057">
              <w:rPr>
                <w:sz w:val="22"/>
                <w:szCs w:val="22"/>
              </w:rPr>
              <w:t>Justera</w:t>
            </w:r>
            <w:r w:rsidR="00774D62">
              <w:rPr>
                <w:sz w:val="22"/>
                <w:szCs w:val="22"/>
              </w:rPr>
              <w:t xml:space="preserve">t </w:t>
            </w:r>
            <w:r w:rsidR="00774D62" w:rsidRPr="00774D62">
              <w:rPr>
                <w:sz w:val="22"/>
                <w:szCs w:val="22"/>
              </w:rPr>
              <w:t>2026-06-02</w:t>
            </w:r>
          </w:p>
          <w:p w14:paraId="7E33CD58" w14:textId="77777777" w:rsidR="00AF32C5" w:rsidRPr="00BC3057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C3057">
              <w:rPr>
                <w:sz w:val="22"/>
                <w:szCs w:val="22"/>
              </w:rPr>
              <w:t>Jennie Nilsson</w:t>
            </w:r>
          </w:p>
          <w:p w14:paraId="2459B610" w14:textId="77777777" w:rsidR="00BC495C" w:rsidRPr="00BC3057" w:rsidRDefault="00BC495C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CE8363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91A501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5234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FD7AE0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03BAB0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1C90F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EF15B3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C46651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3A19693" w14:textId="7405021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BC3057">
              <w:rPr>
                <w:sz w:val="20"/>
              </w:rPr>
              <w:t>52</w:t>
            </w:r>
          </w:p>
        </w:tc>
      </w:tr>
      <w:tr w:rsidR="005805B8" w14:paraId="7C37A6F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F95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8CA3" w14:textId="645BEB9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97950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EEE" w14:textId="1C93923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97950">
              <w:rPr>
                <w:sz w:val="20"/>
              </w:rPr>
              <w:t xml:space="preserve"> 10–11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F1A6" w14:textId="45654B5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A0735">
              <w:rPr>
                <w:sz w:val="20"/>
              </w:rPr>
              <w:t>12–</w:t>
            </w:r>
            <w:r w:rsidR="00863744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4832" w14:textId="4300961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63744">
              <w:rPr>
                <w:sz w:val="20"/>
              </w:rPr>
              <w:t>14</w:t>
            </w:r>
            <w:r w:rsidR="009D0076">
              <w:rPr>
                <w:sz w:val="20"/>
              </w:rPr>
              <w:t>–</w:t>
            </w:r>
            <w:r w:rsidR="00B6112E">
              <w:rPr>
                <w:sz w:val="20"/>
              </w:rPr>
              <w:t>18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664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846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EA2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0E1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983C4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8D0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E3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2BC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82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30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A4B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D3F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F8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588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EDF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074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13D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2D3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D9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5F1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0A9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D6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23AC39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438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C46" w14:textId="7305E142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B3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ED5" w14:textId="0F5EAC9C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244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D55E" w14:textId="1EBB51C9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50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4C1A" w14:textId="6AFD817F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4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37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AC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AF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80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1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94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E6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45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5155E3" w14:paraId="5C65A8B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820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0F86" w14:textId="439F9D0F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5E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26B" w14:textId="2B1D7D81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EF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E2AE" w14:textId="133D59A6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9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EF11" w14:textId="33A4EFAD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7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9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D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5E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CF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0D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E5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04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B4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8DB11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C7A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F9DC" w14:textId="3E5A5001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47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D6D4" w14:textId="356ADE5F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73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80B" w14:textId="5980D24C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78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F130" w14:textId="3E1090D1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8D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0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4F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0E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82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4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2F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216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17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517C1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F40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1CFC" w14:textId="29BC1659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E0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A59A" w14:textId="25647BD5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D7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43C0" w14:textId="598B866E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16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F90C" w14:textId="58B107D8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7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6B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4A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41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CF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C8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58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0C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EB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2822F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27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A2D" w14:textId="2FB221F6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8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37D4" w14:textId="1AEF562D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C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CA47" w14:textId="1A86DA2A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F5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1668" w14:textId="426C37ED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73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13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2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D80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6C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29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D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44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03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C62E4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40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5BB3" w14:textId="5FCD94BC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93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6AC4" w14:textId="5FE1B169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D4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1A0D" w14:textId="3A47195E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3B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90C5" w14:textId="54A5036A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AD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8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FD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3E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4D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78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63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B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1F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69796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8E1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CE4B" w14:textId="6CCFDD3D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F2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D9D" w14:textId="6AC9ADDF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E5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FB39" w14:textId="4CAA618E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9B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E5D3" w14:textId="3F6D51FD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9A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B2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45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11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C1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15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D6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EA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1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90195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0AF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CF69" w14:textId="7D677168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E5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BA3" w14:textId="562046B0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1C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047" w14:textId="5FEF22BC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3D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C20A" w14:textId="74147F9A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E3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7E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44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90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5B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0B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20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84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3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62149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AA8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F12F" w14:textId="0476938D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60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DF2" w14:textId="2F449F63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F5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F5B9" w14:textId="51703A12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98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A88" w14:textId="59709995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3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AB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CB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FC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C6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33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10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12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92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A3E3D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09E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71E" w14:textId="77777777" w:rsidR="00D726E6" w:rsidRPr="00965A86" w:rsidRDefault="001444F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3C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72A7" w14:textId="705FED3F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16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48A8" w14:textId="4FC0C930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F6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D36B" w14:textId="70873ED4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96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6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03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9F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38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FE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46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03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63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321B7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FE5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21A0" w14:textId="540749EF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B3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D85B" w14:textId="164B7BA3" w:rsidR="00D726E6" w:rsidRPr="00965A86" w:rsidRDefault="0015612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00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D888" w14:textId="6B66AA82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D2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9459" w14:textId="568BD2ED" w:rsidR="00D726E6" w:rsidRPr="00965A86" w:rsidRDefault="001E703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17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71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AA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2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DC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D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AE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BC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0D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46476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A9F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1F2" w14:textId="36AC3B21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B7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8928" w14:textId="7444DF5D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7E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2CDB" w14:textId="0F824C6C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96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824E" w14:textId="14BA7306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E0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D3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60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CE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86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35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BD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89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20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AF759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4D1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5A86" w14:textId="08652AA6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5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4993" w14:textId="1139E3DB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6A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02D2" w14:textId="4FDB71F7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2D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8684" w14:textId="30AFE0D4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6D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DE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8D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95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B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81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EC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15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92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09F07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D32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1408" w14:textId="2C21C4A0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30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588B" w14:textId="74E6FFC7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82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A058" w14:textId="66510585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2A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AF8" w14:textId="4D4DBDB8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18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F6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9D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82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4E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EA8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A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3D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B9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E20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6F7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F15D" w14:textId="2680E8F2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3B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3963" w14:textId="5CEF7079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78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A21B" w14:textId="3A742618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F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79A3" w14:textId="14E62FED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24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7E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39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89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03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13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5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B3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F9C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1332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319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949D" w14:textId="3A7555F2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3E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AAF2" w14:textId="68BAC379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C91F" w14:textId="5DC95C54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6A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B77A" w14:textId="10E7FC6D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96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AA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0E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94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03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9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BB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1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A6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0EA9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03E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91C9" w14:textId="426EEA13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9B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D37" w14:textId="5FE9D9EA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A2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3BB2" w14:textId="2ECBA961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16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6F3A" w14:textId="562DC887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C4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1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C1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C4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58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62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0F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F1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D2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9BC86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AB0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E3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12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F8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1FF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42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96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21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73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E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5D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C1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BB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D9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93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3B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F1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0E439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D1AB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5F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8A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D1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79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7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46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46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0D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D5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09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D4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50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BF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7F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6D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A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F2BE8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DE6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901F" w14:textId="3416A77B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E0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0B69" w14:textId="2959C17F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AC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9142" w14:textId="3572B82A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2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D32D" w14:textId="0D0FE3ED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49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94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AE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33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4D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C5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C9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63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1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C88BE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C05F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DB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24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5A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78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84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D5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CA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6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D2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FC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0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50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6A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B8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A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0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7A40B2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213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51F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24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56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3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99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A5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9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9E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62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1F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8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47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2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71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57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42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E0402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34E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87C8" w14:textId="6423E596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1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A595" w14:textId="7360F6A8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28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B114" w14:textId="35A7A535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51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00C1" w14:textId="7B79BF3D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A5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4B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02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11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D0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3D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9A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3A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746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85603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8C4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81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E3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F2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C2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08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1E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AB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B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3F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EB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3D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77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66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27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B7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9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9F39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CFA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F1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54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1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75E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44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F7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11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54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A2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6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1A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89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71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A3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32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A4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10959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5BE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86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53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9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F6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A5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74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52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7F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88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6B4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CA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7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CA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02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63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42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F5E3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F86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47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E5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AC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E0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3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5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1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D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47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94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08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59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86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4B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30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95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A4912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CC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88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AB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CC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30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2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F4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24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B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65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CA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2E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96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7C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2E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A2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7E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12D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89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E2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E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F4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38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FD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56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A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A4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A3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21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FA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98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C4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80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7B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CB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E7278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3A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5B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A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92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04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F6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BE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CB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48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15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64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FC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4E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74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15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87A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BB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A57A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8F3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4F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2F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57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05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0E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C3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3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77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0C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46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79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77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24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70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E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15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A7665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603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7E3F" w14:textId="502B8568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DC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3A9B" w14:textId="69E37CD8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2E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631F" w14:textId="4CDF53B6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78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50B7" w14:textId="2CB8F3A1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89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81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AA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AF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6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2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C2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57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E8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D055D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252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1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6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57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8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B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5E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0B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8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56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53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29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CD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87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BE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CC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B7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64E88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B7F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11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8B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B9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DF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16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62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B9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36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1B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27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E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41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A91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18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0B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56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92D46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DAF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F4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74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3E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60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78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8E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4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44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D8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72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A3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73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A0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F9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A4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F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6075C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35F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66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97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F8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A8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3B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02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D6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FA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68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E6E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CCF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FD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27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F3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15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7E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FD565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8DE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A3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5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20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66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B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47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E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C0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BA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69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E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FD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95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C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06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37E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C12A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4BC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FD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89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9B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4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0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A3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4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8A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B9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01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6A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5A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5B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F1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5B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A5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1A901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2D7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E6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C6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3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A8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D3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4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1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52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53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F7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6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5D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D7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50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F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02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DBBB5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457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28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AA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34B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E0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7C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96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54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A9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87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E4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0D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20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69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17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A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BA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8D58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EF9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98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B6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1E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39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97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63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58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E8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14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E5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B6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617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0B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03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C4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8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977DC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A5A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B7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6C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89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F2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C4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8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78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E8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95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DE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7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32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CA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49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8E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3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166DA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EA4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98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0B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3A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37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1D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81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C1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67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FE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C1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15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25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D8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2A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B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E2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824FF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C39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4B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CF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9F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4F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A5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5B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86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7A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E2C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6C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72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357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E4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A1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1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D8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513F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A89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32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A2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3B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90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F9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AE7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0B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7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337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D9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A2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CC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2E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57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A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F0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B7B6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C65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A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318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DA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54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584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1B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B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D1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7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14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5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59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B1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C1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65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40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B7B057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2F3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6E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0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39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B5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8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9A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F0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E5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D1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5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A6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79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98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6F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8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8CC682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CD0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45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76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7A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17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09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B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D3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11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D7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6C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1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16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49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3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7B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09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58973A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80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8F6F" w14:textId="30A9BF6C" w:rsidR="00D726E6" w:rsidRPr="00965A86" w:rsidRDefault="000C21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8C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FD0C" w14:textId="57396760" w:rsidR="00D726E6" w:rsidRPr="00965A86" w:rsidRDefault="00B979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AF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1CBD" w14:textId="2E9B587E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9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1A81" w14:textId="189E986B" w:rsidR="00D726E6" w:rsidRPr="00965A86" w:rsidRDefault="0086374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8C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6E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DE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D7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93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23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7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6C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C3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CECAE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27CA8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91819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59B4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2E4C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16055C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A02D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55CAC0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F4171C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CB686D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7C8760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9A60" w14:textId="77777777" w:rsidR="000D0561" w:rsidRDefault="000D0561" w:rsidP="00310728">
      <w:r>
        <w:separator/>
      </w:r>
    </w:p>
  </w:endnote>
  <w:endnote w:type="continuationSeparator" w:id="0">
    <w:p w14:paraId="765EF87E" w14:textId="77777777" w:rsidR="000D0561" w:rsidRDefault="000D0561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CAFAA" w14:textId="77777777" w:rsidR="000D0561" w:rsidRDefault="000D0561" w:rsidP="00310728">
      <w:r>
        <w:separator/>
      </w:r>
    </w:p>
  </w:footnote>
  <w:footnote w:type="continuationSeparator" w:id="0">
    <w:p w14:paraId="70C1E574" w14:textId="77777777" w:rsidR="000D0561" w:rsidRDefault="000D0561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60257" w14:textId="42ECCCA1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5B31F" w14:textId="2915C329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884B" w14:textId="0F78D1D0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8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10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  <w:num w:numId="10" w16cid:durableId="1151756589">
    <w:abstractNumId w:val="7"/>
  </w:num>
  <w:num w:numId="11" w16cid:durableId="831991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5E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76C7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7C4"/>
    <w:rsid w:val="000A4BCF"/>
    <w:rsid w:val="000A7521"/>
    <w:rsid w:val="000A7D87"/>
    <w:rsid w:val="000B29C6"/>
    <w:rsid w:val="000B4767"/>
    <w:rsid w:val="000B49BA"/>
    <w:rsid w:val="000B4B17"/>
    <w:rsid w:val="000B7C05"/>
    <w:rsid w:val="000C2180"/>
    <w:rsid w:val="000D0561"/>
    <w:rsid w:val="000D401D"/>
    <w:rsid w:val="000D4D83"/>
    <w:rsid w:val="000E10DC"/>
    <w:rsid w:val="000E2B7E"/>
    <w:rsid w:val="000E6D49"/>
    <w:rsid w:val="000F15B0"/>
    <w:rsid w:val="000F32B1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44F0"/>
    <w:rsid w:val="00151E08"/>
    <w:rsid w:val="0015612F"/>
    <w:rsid w:val="00161AA6"/>
    <w:rsid w:val="00164E3D"/>
    <w:rsid w:val="00165461"/>
    <w:rsid w:val="00166858"/>
    <w:rsid w:val="00166A61"/>
    <w:rsid w:val="001828F2"/>
    <w:rsid w:val="001A1578"/>
    <w:rsid w:val="001A5B6F"/>
    <w:rsid w:val="001C461D"/>
    <w:rsid w:val="001D766E"/>
    <w:rsid w:val="001E077A"/>
    <w:rsid w:val="001E10F3"/>
    <w:rsid w:val="001E1FAC"/>
    <w:rsid w:val="001E5C5F"/>
    <w:rsid w:val="001E7036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6D3D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B5BFC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0735"/>
    <w:rsid w:val="003A48EB"/>
    <w:rsid w:val="003A729A"/>
    <w:rsid w:val="003B2561"/>
    <w:rsid w:val="003C182F"/>
    <w:rsid w:val="003C73F9"/>
    <w:rsid w:val="003D31E8"/>
    <w:rsid w:val="003D34BA"/>
    <w:rsid w:val="003D4E00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30FE"/>
    <w:rsid w:val="00446353"/>
    <w:rsid w:val="0044659D"/>
    <w:rsid w:val="00447115"/>
    <w:rsid w:val="00451D02"/>
    <w:rsid w:val="00453F5E"/>
    <w:rsid w:val="00454E3F"/>
    <w:rsid w:val="004573E5"/>
    <w:rsid w:val="00476EFC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55E3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04660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4D67"/>
    <w:rsid w:val="00670574"/>
    <w:rsid w:val="00683745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452A0"/>
    <w:rsid w:val="00750FF0"/>
    <w:rsid w:val="00754212"/>
    <w:rsid w:val="007615A5"/>
    <w:rsid w:val="00766AD3"/>
    <w:rsid w:val="00767BDA"/>
    <w:rsid w:val="0077463D"/>
    <w:rsid w:val="00774D62"/>
    <w:rsid w:val="007767BA"/>
    <w:rsid w:val="00777B91"/>
    <w:rsid w:val="00782EA9"/>
    <w:rsid w:val="00783D2C"/>
    <w:rsid w:val="00783D32"/>
    <w:rsid w:val="0078549D"/>
    <w:rsid w:val="007864F6"/>
    <w:rsid w:val="00787586"/>
    <w:rsid w:val="00792F3F"/>
    <w:rsid w:val="007A5A9C"/>
    <w:rsid w:val="007B0C0A"/>
    <w:rsid w:val="007D78AD"/>
    <w:rsid w:val="007E0A45"/>
    <w:rsid w:val="007F2B92"/>
    <w:rsid w:val="007F39BF"/>
    <w:rsid w:val="007F6B0D"/>
    <w:rsid w:val="007F7655"/>
    <w:rsid w:val="00800B4D"/>
    <w:rsid w:val="00801ABB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133B"/>
    <w:rsid w:val="00863744"/>
    <w:rsid w:val="008751C0"/>
    <w:rsid w:val="00875A5E"/>
    <w:rsid w:val="00875CAD"/>
    <w:rsid w:val="0087695A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476AB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076"/>
    <w:rsid w:val="009D0FD5"/>
    <w:rsid w:val="009D1BB5"/>
    <w:rsid w:val="009D711C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23C9"/>
    <w:rsid w:val="00AF32C5"/>
    <w:rsid w:val="00AF4EF8"/>
    <w:rsid w:val="00AF6DAF"/>
    <w:rsid w:val="00AF7C8D"/>
    <w:rsid w:val="00B11C9C"/>
    <w:rsid w:val="00B11DC3"/>
    <w:rsid w:val="00B133BD"/>
    <w:rsid w:val="00B15788"/>
    <w:rsid w:val="00B169F2"/>
    <w:rsid w:val="00B17845"/>
    <w:rsid w:val="00B230C2"/>
    <w:rsid w:val="00B54D41"/>
    <w:rsid w:val="00B56452"/>
    <w:rsid w:val="00B6112E"/>
    <w:rsid w:val="00B6245C"/>
    <w:rsid w:val="00B639E1"/>
    <w:rsid w:val="00B64A91"/>
    <w:rsid w:val="00B71674"/>
    <w:rsid w:val="00B74AFA"/>
    <w:rsid w:val="00B820F6"/>
    <w:rsid w:val="00B82EAF"/>
    <w:rsid w:val="00B84121"/>
    <w:rsid w:val="00B85B4A"/>
    <w:rsid w:val="00B9203B"/>
    <w:rsid w:val="00B92DC8"/>
    <w:rsid w:val="00B93FFB"/>
    <w:rsid w:val="00B97950"/>
    <w:rsid w:val="00BA46E1"/>
    <w:rsid w:val="00BA4A28"/>
    <w:rsid w:val="00BA5688"/>
    <w:rsid w:val="00BB5499"/>
    <w:rsid w:val="00BC3057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D4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238B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0AF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5FA9"/>
    <w:rsid w:val="00E01933"/>
    <w:rsid w:val="00E03327"/>
    <w:rsid w:val="00E1233E"/>
    <w:rsid w:val="00E14E39"/>
    <w:rsid w:val="00E33857"/>
    <w:rsid w:val="00E444D0"/>
    <w:rsid w:val="00E45D77"/>
    <w:rsid w:val="00E474AF"/>
    <w:rsid w:val="00E52A5B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58F0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0087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00E46"/>
  <w15:chartTrackingRefBased/>
  <w15:docId w15:val="{FBAA40E9-4368-4EB5-9895-2794FB68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  <w:style w:type="paragraph" w:customStyle="1" w:styleId="Punktlistasiffra">
    <w:name w:val="Punktlista siffra"/>
    <w:basedOn w:val="Normal"/>
    <w:uiPriority w:val="49"/>
    <w:qFormat/>
    <w:rsid w:val="00BC3057"/>
    <w:pPr>
      <w:widowControl/>
      <w:numPr>
        <w:numId w:val="11"/>
      </w:numPr>
      <w:tabs>
        <w:tab w:val="left" w:pos="284"/>
      </w:tabs>
      <w:spacing w:before="125" w:after="125" w:line="250" w:lineRule="atLeast"/>
      <w:ind w:left="284" w:hanging="284"/>
      <w:contextualSpacing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238</TotalTime>
  <Pages>3</Pages>
  <Words>614</Words>
  <Characters>3461</Characters>
  <Application>Microsoft Office Word</Application>
  <DocSecurity>0</DocSecurity>
  <Lines>1001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39</cp:revision>
  <cp:lastPrinted>2026-06-01T11:55:00Z</cp:lastPrinted>
  <dcterms:created xsi:type="dcterms:W3CDTF">2026-05-28T07:08:00Z</dcterms:created>
  <dcterms:modified xsi:type="dcterms:W3CDTF">2026-06-04T11:52:00Z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