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60BAE" w:rsidRDefault="007E3E67" w14:paraId="19EF5A4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D14ED1300874E4FB37610F388704C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062af58-3db4-4e60-9181-0c285871de9e"/>
        <w:id w:val="1550104810"/>
        <w:lock w:val="sdtLocked"/>
      </w:sdtPr>
      <w:sdtEndPr/>
      <w:sdtContent>
        <w:p w:rsidR="007016DA" w:rsidRDefault="00D57646" w14:paraId="549689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utreda och säkerställa att studenter med funktionsnedsättning har rätt till stöd enligt SoL och LSS även i samband med högre studier och annan 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7C01D440504A7EBCFA773028E9BC49"/>
        </w:placeholder>
        <w:text/>
      </w:sdtPr>
      <w:sdtEndPr/>
      <w:sdtContent>
        <w:p w:rsidRPr="009B062B" w:rsidR="006D79C9" w:rsidP="00333E95" w:rsidRDefault="006D79C9" w14:paraId="4234D9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A34AF" w:rsidP="007A34AF" w:rsidRDefault="007A34AF" w14:paraId="2CD89CE9" w14:textId="36F19137">
      <w:pPr>
        <w:pStyle w:val="Normalutanindragellerluft"/>
      </w:pPr>
      <w:r>
        <w:t xml:space="preserve">Studenter med funktionsnedsättning möter ofta betydande hinder i sina studier vilket kan påverka deras möjlighet att fullfölja utbildning och därmed framtida arbetsliv. Idag finns stödinsatser främst inom utbildningsväsendet, exempelvis studie- och elevstöd. Dessa täcker däremot inte alltid alla behov som kan tillgodoses genom socialtjänstlagen (SoL) eller </w:t>
      </w:r>
      <w:r w:rsidR="00D57646">
        <w:t>l</w:t>
      </w:r>
      <w:r>
        <w:t>agen om stöd och service till vissa funktionshindrade (LSS).</w:t>
      </w:r>
    </w:p>
    <w:p w:rsidR="00260BAE" w:rsidP="007A34AF" w:rsidRDefault="007A34AF" w14:paraId="713AD80D" w14:textId="11FAD887">
      <w:r>
        <w:t>För vissa studenter är det nödvändigt med individuellt anpassat stöd såsom personlig assistans, ledsagning eller andra hjälpinsatser som idag kan beviljas via SoL eller LSS, men som inte alltid ges i en utbildningskontext. Bristen på tydlig rätt till dessa stöd</w:t>
      </w:r>
      <w:r w:rsidR="007E3E67">
        <w:softHyphen/>
      </w:r>
      <w:r>
        <w:t>insatser kan leda till att funktionsnedsatta studenter hindras från att genomföra sina studier på lika villkor. Detta skulle stärka utbildningsmöjligheter</w:t>
      </w:r>
      <w:r w:rsidR="00D57646">
        <w:t xml:space="preserve"> och</w:t>
      </w:r>
      <w:r>
        <w:t xml:space="preserve"> delaktighet i samhället och bidra till att fler kan etablera sig på arbetsmarknaden efter avslutad utbildning.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F97F52AD9443CC84925BA2E3FED064"/>
        </w:placeholder>
      </w:sdtPr>
      <w:sdtEndPr/>
      <w:sdtContent>
        <w:p w:rsidR="00260BAE" w:rsidP="00260BAE" w:rsidRDefault="00260BAE" w14:paraId="06999C6D" w14:textId="559C88D9"/>
        <w:p w:rsidR="00260BAE" w:rsidP="00260BAE" w:rsidRDefault="007E3E67" w14:paraId="7F452A97" w14:textId="5BD5DA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16DA" w14:paraId="18643A0A" w14:textId="77777777">
        <w:trPr>
          <w:cantSplit/>
        </w:trPr>
        <w:tc>
          <w:tcPr>
            <w:tcW w:w="50" w:type="pct"/>
            <w:vAlign w:val="bottom"/>
          </w:tcPr>
          <w:p w:rsidR="007016DA" w:rsidRDefault="00D57646" w14:paraId="2E6D598E" w14:textId="77777777">
            <w:pPr>
              <w:pStyle w:val="Underskrifter"/>
              <w:spacing w:after="0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="007016DA" w:rsidRDefault="007016DA" w14:paraId="341157DB" w14:textId="77777777">
            <w:pPr>
              <w:pStyle w:val="Underskrifter"/>
              <w:spacing w:after="0"/>
            </w:pPr>
          </w:p>
        </w:tc>
      </w:tr>
      <w:tr w:rsidR="007016DA" w14:paraId="55049A23" w14:textId="77777777">
        <w:trPr>
          <w:cantSplit/>
        </w:trPr>
        <w:tc>
          <w:tcPr>
            <w:tcW w:w="50" w:type="pct"/>
            <w:vAlign w:val="bottom"/>
          </w:tcPr>
          <w:p w:rsidR="007016DA" w:rsidRDefault="00D57646" w14:paraId="58133E10" w14:textId="77777777">
            <w:pPr>
              <w:pStyle w:val="Underskrifter"/>
              <w:spacing w:after="0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7016DA" w:rsidRDefault="00D57646" w14:paraId="7540E0FF" w14:textId="77777777">
            <w:pPr>
              <w:pStyle w:val="Underskrifter"/>
              <w:spacing w:after="0"/>
            </w:pPr>
            <w:r>
              <w:t>Kadir Kasirga (S)</w:t>
            </w:r>
          </w:p>
        </w:tc>
      </w:tr>
      <w:tr w:rsidR="007016DA" w14:paraId="7BB5589C" w14:textId="77777777">
        <w:trPr>
          <w:cantSplit/>
        </w:trPr>
        <w:tc>
          <w:tcPr>
            <w:tcW w:w="50" w:type="pct"/>
            <w:vAlign w:val="bottom"/>
          </w:tcPr>
          <w:p w:rsidRPr="00D57646" w:rsidR="007016DA" w:rsidRDefault="00D57646" w14:paraId="2C9A022A" w14:textId="77777777">
            <w:pPr>
              <w:pStyle w:val="Underskrifter"/>
              <w:spacing w:after="0"/>
              <w:rPr>
                <w:lang w:val="en-US"/>
              </w:rPr>
            </w:pPr>
            <w:r w:rsidRPr="00D57646">
              <w:rPr>
                <w:lang w:val="en-US"/>
              </w:rPr>
              <w:lastRenderedPageBreak/>
              <w:t>Daniel Vencu Velasquez Castro (S)</w:t>
            </w:r>
          </w:p>
        </w:tc>
        <w:tc>
          <w:tcPr>
            <w:tcW w:w="50" w:type="pct"/>
            <w:vAlign w:val="bottom"/>
          </w:tcPr>
          <w:p w:rsidR="007016DA" w:rsidRDefault="00D57646" w14:paraId="2B51C9BE" w14:textId="77777777">
            <w:pPr>
              <w:pStyle w:val="Underskrifter"/>
              <w:spacing w:after="0"/>
            </w:pPr>
            <w:r>
              <w:t>Anders Ygeman (S)</w:t>
            </w:r>
          </w:p>
        </w:tc>
      </w:tr>
      <w:tr w:rsidR="007016DA" w14:paraId="557EBD05" w14:textId="77777777">
        <w:trPr>
          <w:cantSplit/>
        </w:trPr>
        <w:tc>
          <w:tcPr>
            <w:tcW w:w="50" w:type="pct"/>
            <w:vAlign w:val="bottom"/>
          </w:tcPr>
          <w:p w:rsidR="007016DA" w:rsidRDefault="00D57646" w14:paraId="771549A9" w14:textId="77777777">
            <w:pPr>
              <w:pStyle w:val="Underskrifter"/>
              <w:spacing w:after="0"/>
            </w:pPr>
            <w:r>
              <w:t>Jytte Guteland (S)</w:t>
            </w:r>
          </w:p>
        </w:tc>
        <w:tc>
          <w:tcPr>
            <w:tcW w:w="50" w:type="pct"/>
            <w:vAlign w:val="bottom"/>
          </w:tcPr>
          <w:p w:rsidR="007016DA" w:rsidRDefault="00D57646" w14:paraId="06B7D54E" w14:textId="77777777">
            <w:pPr>
              <w:pStyle w:val="Underskrifter"/>
              <w:spacing w:after="0"/>
            </w:pPr>
            <w:r>
              <w:t>Mirja Räihä (S)</w:t>
            </w:r>
          </w:p>
        </w:tc>
      </w:tr>
      <w:tr w:rsidR="007016DA" w14:paraId="2BD8FEA7" w14:textId="77777777">
        <w:trPr>
          <w:cantSplit/>
        </w:trPr>
        <w:tc>
          <w:tcPr>
            <w:tcW w:w="50" w:type="pct"/>
            <w:vAlign w:val="bottom"/>
          </w:tcPr>
          <w:p w:rsidR="007016DA" w:rsidRDefault="00D57646" w14:paraId="7A263EAE" w14:textId="77777777"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 w:rsidR="007016DA" w:rsidRDefault="00D57646" w14:paraId="283F9F8F" w14:textId="77777777">
            <w:pPr>
              <w:pStyle w:val="Underskrifter"/>
              <w:spacing w:after="0"/>
            </w:pPr>
            <w:r>
              <w:t>Markus Kallifatides (S)</w:t>
            </w:r>
          </w:p>
        </w:tc>
      </w:tr>
    </w:tbl>
    <w:p w:rsidRPr="008E0FE2" w:rsidR="004801AC" w:rsidP="00DF3554" w:rsidRDefault="004801AC" w14:paraId="764B36D6" w14:textId="1B7FD6E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FFC5" w14:textId="77777777" w:rsidR="007A34AF" w:rsidRDefault="007A34AF" w:rsidP="000C1CAD">
      <w:pPr>
        <w:spacing w:line="240" w:lineRule="auto"/>
      </w:pPr>
      <w:r>
        <w:separator/>
      </w:r>
    </w:p>
  </w:endnote>
  <w:endnote w:type="continuationSeparator" w:id="0">
    <w:p w14:paraId="4193E96A" w14:textId="77777777" w:rsidR="007A34AF" w:rsidRDefault="007A34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52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4D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8321" w14:textId="042D2165" w:rsidR="00262EA3" w:rsidRPr="00260BAE" w:rsidRDefault="00262EA3" w:rsidP="00260B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1C8C8" w14:textId="77777777" w:rsidR="007A34AF" w:rsidRDefault="007A34AF" w:rsidP="000C1CAD">
      <w:pPr>
        <w:spacing w:line="240" w:lineRule="auto"/>
      </w:pPr>
      <w:r>
        <w:separator/>
      </w:r>
    </w:p>
  </w:footnote>
  <w:footnote w:type="continuationSeparator" w:id="0">
    <w:p w14:paraId="57D2511C" w14:textId="77777777" w:rsidR="007A34AF" w:rsidRDefault="007A34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B8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192711" wp14:editId="35FC92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6C15E" w14:textId="74762AF9" w:rsidR="00262EA3" w:rsidRDefault="007E3E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DA12782D9940C7B31808860E5BD1DE"/>
                              </w:placeholder>
                              <w:text/>
                            </w:sdtPr>
                            <w:sdtEndPr/>
                            <w:sdtContent>
                              <w:r w:rsidR="007A34A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078DE7ED6B4B69AD543357856AE3F5"/>
                              </w:placeholder>
                              <w:text/>
                            </w:sdtPr>
                            <w:sdtEndPr/>
                            <w:sdtContent>
                              <w:r w:rsidR="007A34AF">
                                <w:t>555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927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F66C15E" w14:textId="74762AF9" w:rsidR="00262EA3" w:rsidRDefault="007E3E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DA12782D9940C7B31808860E5BD1DE"/>
                        </w:placeholder>
                        <w:text/>
                      </w:sdtPr>
                      <w:sdtEndPr/>
                      <w:sdtContent>
                        <w:r w:rsidR="007A34A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078DE7ED6B4B69AD543357856AE3F5"/>
                        </w:placeholder>
                        <w:text/>
                      </w:sdtPr>
                      <w:sdtEndPr/>
                      <w:sdtContent>
                        <w:r w:rsidR="007A34AF">
                          <w:t>555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5928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D4AC" w14:textId="77777777" w:rsidR="00262EA3" w:rsidRDefault="00262EA3" w:rsidP="008563AC">
    <w:pPr>
      <w:jc w:val="right"/>
    </w:pPr>
  </w:p>
  <w:p w14:paraId="1DADBE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FDA1" w14:textId="77777777" w:rsidR="00262EA3" w:rsidRDefault="007E3E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908C6A" wp14:editId="056785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06CA4E" w14:textId="78722B00" w:rsidR="00262EA3" w:rsidRDefault="007E3E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0BA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34A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34AF">
          <w:t>555</w:t>
        </w:r>
      </w:sdtContent>
    </w:sdt>
  </w:p>
  <w:p w14:paraId="138BCA63" w14:textId="77777777" w:rsidR="00262EA3" w:rsidRPr="008227B3" w:rsidRDefault="007E3E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DFE658" w14:textId="39456597" w:rsidR="00262EA3" w:rsidRPr="008227B3" w:rsidRDefault="007E3E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BA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BAE">
          <w:t>:1961</w:t>
        </w:r>
      </w:sdtContent>
    </w:sdt>
  </w:p>
  <w:p w14:paraId="4C94A884" w14:textId="64983E78" w:rsidR="00262EA3" w:rsidRDefault="007E3E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CDA12782D9940C7B31808860E5BD1DE"/>
        </w:placeholder>
        <w15:appearance w15:val="hidden"/>
        <w:text/>
      </w:sdtPr>
      <w:sdtEndPr/>
      <w:sdtContent>
        <w:r w:rsidR="00260BAE">
          <w:t>av Mattias Vepsä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A078DE7ED6B4B69AD543357856AE3F5"/>
      </w:placeholder>
      <w:text/>
    </w:sdtPr>
    <w:sdtEndPr/>
    <w:sdtContent>
      <w:p w14:paraId="7E11B52E" w14:textId="7A0CC1F7" w:rsidR="00262EA3" w:rsidRDefault="007A34AF" w:rsidP="00283E0F">
        <w:pPr>
          <w:pStyle w:val="FSHRub2"/>
        </w:pPr>
        <w:r>
          <w:t>Funktionsnedsattas rätt till utbildning på lika villkor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608E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96915271">
    <w:abstractNumId w:val="9"/>
  </w:num>
  <w:num w:numId="2" w16cid:durableId="755900136">
    <w:abstractNumId w:val="8"/>
  </w:num>
  <w:num w:numId="3" w16cid:durableId="1045178669">
    <w:abstractNumId w:val="16"/>
  </w:num>
  <w:num w:numId="4" w16cid:durableId="1926642871">
    <w:abstractNumId w:val="14"/>
  </w:num>
  <w:num w:numId="5" w16cid:durableId="76296521">
    <w:abstractNumId w:val="17"/>
  </w:num>
  <w:num w:numId="6" w16cid:durableId="1178812973">
    <w:abstractNumId w:val="18"/>
  </w:num>
  <w:num w:numId="7" w16cid:durableId="407272077">
    <w:abstractNumId w:val="11"/>
  </w:num>
  <w:num w:numId="8" w16cid:durableId="985744116">
    <w:abstractNumId w:val="12"/>
  </w:num>
  <w:num w:numId="9" w16cid:durableId="1979453354">
    <w:abstractNumId w:val="15"/>
  </w:num>
  <w:num w:numId="10" w16cid:durableId="2056155497">
    <w:abstractNumId w:val="22"/>
  </w:num>
  <w:num w:numId="11" w16cid:durableId="188300821">
    <w:abstractNumId w:val="21"/>
  </w:num>
  <w:num w:numId="12" w16cid:durableId="1240364406">
    <w:abstractNumId w:val="21"/>
  </w:num>
  <w:num w:numId="13" w16cid:durableId="1537428975">
    <w:abstractNumId w:val="3"/>
  </w:num>
  <w:num w:numId="14" w16cid:durableId="926770303">
    <w:abstractNumId w:val="2"/>
  </w:num>
  <w:num w:numId="15" w16cid:durableId="884490675">
    <w:abstractNumId w:val="1"/>
  </w:num>
  <w:num w:numId="16" w16cid:durableId="1471707012">
    <w:abstractNumId w:val="0"/>
  </w:num>
  <w:num w:numId="17" w16cid:durableId="1876111688">
    <w:abstractNumId w:val="7"/>
  </w:num>
  <w:num w:numId="18" w16cid:durableId="1512334801">
    <w:abstractNumId w:val="6"/>
  </w:num>
  <w:num w:numId="19" w16cid:durableId="204680700">
    <w:abstractNumId w:val="5"/>
  </w:num>
  <w:num w:numId="20" w16cid:durableId="336465276">
    <w:abstractNumId w:val="4"/>
  </w:num>
  <w:num w:numId="21" w16cid:durableId="444154716">
    <w:abstractNumId w:val="21"/>
  </w:num>
  <w:num w:numId="22" w16cid:durableId="121702624">
    <w:abstractNumId w:val="21"/>
  </w:num>
  <w:num w:numId="23" w16cid:durableId="2026516881">
    <w:abstractNumId w:val="21"/>
  </w:num>
  <w:num w:numId="24" w16cid:durableId="305089082">
    <w:abstractNumId w:val="21"/>
  </w:num>
  <w:num w:numId="25" w16cid:durableId="116338911">
    <w:abstractNumId w:val="21"/>
  </w:num>
  <w:num w:numId="26" w16cid:durableId="1624190369">
    <w:abstractNumId w:val="22"/>
  </w:num>
  <w:num w:numId="27" w16cid:durableId="1729038580">
    <w:abstractNumId w:val="22"/>
  </w:num>
  <w:num w:numId="28" w16cid:durableId="1381827779">
    <w:abstractNumId w:val="22"/>
  </w:num>
  <w:num w:numId="29" w16cid:durableId="1917206083">
    <w:abstractNumId w:val="22"/>
  </w:num>
  <w:num w:numId="30" w16cid:durableId="1123381754">
    <w:abstractNumId w:val="21"/>
  </w:num>
  <w:num w:numId="31" w16cid:durableId="331759258">
    <w:abstractNumId w:val="21"/>
  </w:num>
  <w:num w:numId="32" w16cid:durableId="277874968">
    <w:abstractNumId w:val="22"/>
  </w:num>
  <w:num w:numId="33" w16cid:durableId="855000206">
    <w:abstractNumId w:val="21"/>
  </w:num>
  <w:num w:numId="34" w16cid:durableId="1416243750">
    <w:abstractNumId w:val="18"/>
  </w:num>
  <w:num w:numId="35" w16cid:durableId="136385867">
    <w:abstractNumId w:val="18"/>
    <w:lvlOverride w:ilvl="0">
      <w:startOverride w:val="1"/>
    </w:lvlOverride>
  </w:num>
  <w:num w:numId="36" w16cid:durableId="420025346">
    <w:abstractNumId w:val="19"/>
  </w:num>
  <w:num w:numId="37" w16cid:durableId="820731860">
    <w:abstractNumId w:val="18"/>
    <w:lvlOverride w:ilvl="0">
      <w:startOverride w:val="1"/>
    </w:lvlOverride>
  </w:num>
  <w:num w:numId="38" w16cid:durableId="938413975">
    <w:abstractNumId w:val="13"/>
  </w:num>
  <w:num w:numId="39" w16cid:durableId="216555108">
    <w:abstractNumId w:val="10"/>
  </w:num>
  <w:num w:numId="40" w16cid:durableId="12167015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A34A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A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6DA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4A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E67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B61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646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DA576E"/>
  <w15:chartTrackingRefBased/>
  <w15:docId w15:val="{A1460E63-5C1F-48EB-BB98-357AB96F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14ED1300874E4FB37610F388704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09F60-D481-4717-8534-02F3AD69B457}"/>
      </w:docPartPr>
      <w:docPartBody>
        <w:p w:rsidR="008F24A1" w:rsidRDefault="008F24A1">
          <w:pPr>
            <w:pStyle w:val="6D14ED1300874E4FB37610F388704C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7C01D440504A7EBCFA773028E9B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22475-271C-47A5-BDD8-7AC953D53A8D}"/>
      </w:docPartPr>
      <w:docPartBody>
        <w:p w:rsidR="008F24A1" w:rsidRDefault="008F24A1">
          <w:pPr>
            <w:pStyle w:val="067C01D440504A7EBCFA773028E9BC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DA12782D9940C7B31808860E5BD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320EA-388A-476C-BCDE-0F6464711459}"/>
      </w:docPartPr>
      <w:docPartBody>
        <w:p w:rsidR="008F24A1" w:rsidRDefault="008F24A1">
          <w:pPr>
            <w:pStyle w:val="CCDA12782D9940C7B31808860E5BD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078DE7ED6B4B69AD543357856AE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A2D42-41CD-4B97-BDE7-B97B56021784}"/>
      </w:docPartPr>
      <w:docPartBody>
        <w:p w:rsidR="008F24A1" w:rsidRDefault="008F24A1">
          <w:pPr>
            <w:pStyle w:val="3A078DE7ED6B4B69AD543357856AE3F5"/>
          </w:pPr>
          <w:r>
            <w:t xml:space="preserve"> </w:t>
          </w:r>
        </w:p>
      </w:docPartBody>
    </w:docPart>
    <w:docPart>
      <w:docPartPr>
        <w:name w:val="ADF97F52AD9443CC84925BA2E3FED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036D8-57C6-4E31-B1DE-196E518E277C}"/>
      </w:docPartPr>
      <w:docPartBody>
        <w:p w:rsidR="00DC7AC1" w:rsidRDefault="00DC7A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A1"/>
    <w:rsid w:val="008F24A1"/>
    <w:rsid w:val="00A3035C"/>
    <w:rsid w:val="00C2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D14ED1300874E4FB37610F388704C41">
    <w:name w:val="6D14ED1300874E4FB37610F388704C41"/>
  </w:style>
  <w:style w:type="paragraph" w:customStyle="1" w:styleId="067C01D440504A7EBCFA773028E9BC49">
    <w:name w:val="067C01D440504A7EBCFA773028E9BC49"/>
  </w:style>
  <w:style w:type="paragraph" w:customStyle="1" w:styleId="CCDA12782D9940C7B31808860E5BD1DE">
    <w:name w:val="CCDA12782D9940C7B31808860E5BD1DE"/>
  </w:style>
  <w:style w:type="paragraph" w:customStyle="1" w:styleId="3A078DE7ED6B4B69AD543357856AE3F5">
    <w:name w:val="3A078DE7ED6B4B69AD543357856AE3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BCB3C-489B-491F-B00E-25310A7CFAD8}"/>
</file>

<file path=customXml/itemProps2.xml><?xml version="1.0" encoding="utf-8"?>
<ds:datastoreItem xmlns:ds="http://schemas.openxmlformats.org/officeDocument/2006/customXml" ds:itemID="{DC664161-BC9D-472A-9130-45A3C2736EF2}"/>
</file>

<file path=customXml/itemProps3.xml><?xml version="1.0" encoding="utf-8"?>
<ds:datastoreItem xmlns:ds="http://schemas.openxmlformats.org/officeDocument/2006/customXml" ds:itemID="{C6B240BF-7405-41D3-A9D5-A2C4065FA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208</Words>
  <Characters>1251</Characters>
  <Application>Microsoft Office Word</Application>
  <DocSecurity>0</DocSecurity>
  <Lines>32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