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4053800E" w14:textId="77777777" w:rsidTr="00782EA9">
        <w:tc>
          <w:tcPr>
            <w:tcW w:w="9141" w:type="dxa"/>
          </w:tcPr>
          <w:p w14:paraId="4053800C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bookmarkStart w:id="0" w:name="_GoBack"/>
            <w:bookmarkEnd w:id="0"/>
            <w:r w:rsidRPr="00477C9F">
              <w:rPr>
                <w:sz w:val="22"/>
                <w:szCs w:val="22"/>
              </w:rPr>
              <w:t>RIKSDAGEN</w:t>
            </w:r>
          </w:p>
          <w:p w14:paraId="4053800D" w14:textId="035B0295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4053800F" w14:textId="77777777" w:rsidR="0096348C" w:rsidRPr="00477C9F" w:rsidRDefault="0096348C" w:rsidP="00477C9F">
      <w:pPr>
        <w:rPr>
          <w:sz w:val="22"/>
          <w:szCs w:val="22"/>
        </w:rPr>
      </w:pPr>
    </w:p>
    <w:p w14:paraId="40538010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6348C" w:rsidRPr="00477C9F" w14:paraId="40538014" w14:textId="77777777" w:rsidTr="00012D39">
        <w:trPr>
          <w:cantSplit/>
          <w:trHeight w:val="742"/>
        </w:trPr>
        <w:tc>
          <w:tcPr>
            <w:tcW w:w="1985" w:type="dxa"/>
          </w:tcPr>
          <w:p w14:paraId="5867A551" w14:textId="1B3DFADB" w:rsidR="008273F4" w:rsidRDefault="008273F4" w:rsidP="00477C9F">
            <w:pPr>
              <w:rPr>
                <w:b/>
                <w:sz w:val="22"/>
                <w:szCs w:val="22"/>
              </w:rPr>
            </w:pPr>
            <w:r w:rsidRPr="002E7A56">
              <w:rPr>
                <w:b/>
                <w:sz w:val="22"/>
                <w:szCs w:val="22"/>
              </w:rPr>
              <w:t>SÄRSKILT</w:t>
            </w:r>
          </w:p>
          <w:p w14:paraId="40538011" w14:textId="0A28C058"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40538012" w14:textId="43CB9FC8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20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236A17">
              <w:rPr>
                <w:b/>
                <w:sz w:val="22"/>
                <w:szCs w:val="22"/>
              </w:rPr>
              <w:t>1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A05512">
              <w:rPr>
                <w:b/>
                <w:sz w:val="22"/>
                <w:szCs w:val="22"/>
              </w:rPr>
              <w:t>9</w:t>
            </w:r>
          </w:p>
          <w:p w14:paraId="40538013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40538017" w14:textId="77777777" w:rsidTr="00477C9F">
        <w:tc>
          <w:tcPr>
            <w:tcW w:w="1985" w:type="dxa"/>
          </w:tcPr>
          <w:p w14:paraId="40538015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40538016" w14:textId="22EFEF18" w:rsidR="0096348C" w:rsidRPr="00477C9F" w:rsidRDefault="009D1BB5" w:rsidP="00A54DE5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20</w:t>
            </w:r>
            <w:r w:rsidR="000A7D87">
              <w:rPr>
                <w:sz w:val="22"/>
                <w:szCs w:val="22"/>
              </w:rPr>
              <w:t>20</w:t>
            </w:r>
            <w:r w:rsidR="00D52626" w:rsidRPr="00477C9F">
              <w:rPr>
                <w:sz w:val="22"/>
                <w:szCs w:val="22"/>
              </w:rPr>
              <w:t>-</w:t>
            </w:r>
            <w:r w:rsidR="000176F1">
              <w:rPr>
                <w:sz w:val="22"/>
                <w:szCs w:val="22"/>
              </w:rPr>
              <w:t>10-22</w:t>
            </w:r>
          </w:p>
        </w:tc>
      </w:tr>
      <w:tr w:rsidR="0096348C" w:rsidRPr="00477C9F" w14:paraId="4053801A" w14:textId="77777777" w:rsidTr="00477C9F">
        <w:tc>
          <w:tcPr>
            <w:tcW w:w="1985" w:type="dxa"/>
          </w:tcPr>
          <w:p w14:paraId="40538018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40538019" w14:textId="2CD44318" w:rsidR="00F07228" w:rsidRPr="00477C9F" w:rsidRDefault="00F07228" w:rsidP="0067057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C84F0D">
              <w:rPr>
                <w:sz w:val="22"/>
                <w:szCs w:val="22"/>
              </w:rPr>
              <w:t>1.0</w:t>
            </w:r>
            <w:r w:rsidR="00A05512">
              <w:rPr>
                <w:sz w:val="22"/>
                <w:szCs w:val="22"/>
              </w:rPr>
              <w:t>5</w:t>
            </w:r>
            <w:r w:rsidR="00C84F0D">
              <w:rPr>
                <w:sz w:val="22"/>
                <w:szCs w:val="22"/>
              </w:rPr>
              <w:t>–</w:t>
            </w:r>
            <w:r w:rsidR="00A05512">
              <w:rPr>
                <w:sz w:val="22"/>
                <w:szCs w:val="22"/>
              </w:rPr>
              <w:t>11.22</w:t>
            </w:r>
          </w:p>
        </w:tc>
      </w:tr>
      <w:tr w:rsidR="0096348C" w:rsidRPr="00477C9F" w14:paraId="4053801D" w14:textId="77777777" w:rsidTr="00477C9F">
        <w:tc>
          <w:tcPr>
            <w:tcW w:w="1985" w:type="dxa"/>
          </w:tcPr>
          <w:p w14:paraId="4053801B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4053801C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 1</w:t>
            </w:r>
          </w:p>
        </w:tc>
      </w:tr>
    </w:tbl>
    <w:p w14:paraId="4053801E" w14:textId="77777777" w:rsidR="0096348C" w:rsidRPr="00477C9F" w:rsidRDefault="0096348C" w:rsidP="00477C9F">
      <w:pPr>
        <w:rPr>
          <w:sz w:val="22"/>
          <w:szCs w:val="22"/>
        </w:rPr>
      </w:pPr>
    </w:p>
    <w:p w14:paraId="4053801F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40538020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8273F4" w:rsidRPr="00477C9F" w14:paraId="40538025" w14:textId="77777777" w:rsidTr="0079676A">
        <w:tc>
          <w:tcPr>
            <w:tcW w:w="567" w:type="dxa"/>
          </w:tcPr>
          <w:p w14:paraId="40538021" w14:textId="7E7D8214" w:rsidR="008273F4" w:rsidRPr="00477C9F" w:rsidRDefault="008273F4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E7A56">
              <w:rPr>
                <w:b/>
                <w:snapToGrid w:val="0"/>
                <w:sz w:val="22"/>
                <w:szCs w:val="22"/>
              </w:rPr>
              <w:t>§ 1</w:t>
            </w:r>
          </w:p>
        </w:tc>
        <w:tc>
          <w:tcPr>
            <w:tcW w:w="6946" w:type="dxa"/>
            <w:gridSpan w:val="2"/>
          </w:tcPr>
          <w:p w14:paraId="2FF44815" w14:textId="77777777" w:rsidR="008273F4" w:rsidRPr="002E7A56" w:rsidRDefault="008273F4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E7A56">
              <w:rPr>
                <w:b/>
                <w:snapToGrid w:val="0"/>
                <w:sz w:val="22"/>
                <w:szCs w:val="22"/>
              </w:rPr>
              <w:t xml:space="preserve">Medgivande att delta på distans </w:t>
            </w:r>
          </w:p>
          <w:p w14:paraId="497E0932" w14:textId="77777777" w:rsidR="008273F4" w:rsidRPr="002E7A56" w:rsidRDefault="008273F4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333AC84" w14:textId="0CB5D044" w:rsidR="008273F4" w:rsidRPr="002E7A56" w:rsidRDefault="008273F4" w:rsidP="008273F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E7A56">
              <w:rPr>
                <w:snapToGrid w:val="0"/>
                <w:sz w:val="22"/>
                <w:szCs w:val="22"/>
              </w:rPr>
              <w:t xml:space="preserve">Se protokoll </w:t>
            </w:r>
            <w:r w:rsidR="00FA2D97">
              <w:rPr>
                <w:snapToGrid w:val="0"/>
                <w:sz w:val="22"/>
                <w:szCs w:val="22"/>
              </w:rPr>
              <w:t>2020/21:</w:t>
            </w:r>
            <w:r w:rsidR="000176F1">
              <w:rPr>
                <w:snapToGrid w:val="0"/>
                <w:sz w:val="22"/>
                <w:szCs w:val="22"/>
              </w:rPr>
              <w:t>9</w:t>
            </w:r>
            <w:r w:rsidR="00781020">
              <w:rPr>
                <w:snapToGrid w:val="0"/>
                <w:sz w:val="22"/>
                <w:szCs w:val="22"/>
              </w:rPr>
              <w:t>.</w:t>
            </w:r>
          </w:p>
          <w:p w14:paraId="40538024" w14:textId="15AA5303" w:rsidR="008273F4" w:rsidRPr="00477C9F" w:rsidRDefault="008273F4" w:rsidP="008273F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8273F4" w:rsidRPr="00477C9F" w14:paraId="6A868AE3" w14:textId="77777777" w:rsidTr="0079676A">
        <w:tc>
          <w:tcPr>
            <w:tcW w:w="567" w:type="dxa"/>
          </w:tcPr>
          <w:p w14:paraId="576005AB" w14:textId="5E38ABA6" w:rsidR="008273F4" w:rsidRPr="002E7A56" w:rsidRDefault="0023546F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2</w:t>
            </w:r>
          </w:p>
        </w:tc>
        <w:tc>
          <w:tcPr>
            <w:tcW w:w="6946" w:type="dxa"/>
            <w:gridSpan w:val="2"/>
          </w:tcPr>
          <w:p w14:paraId="425536F7" w14:textId="77777777" w:rsidR="008273F4" w:rsidRDefault="0023546F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2AA563C8" w14:textId="50BEB10D" w:rsidR="0023546F" w:rsidRDefault="0023546F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E9B2088" w14:textId="21531E15" w:rsidR="00554348" w:rsidRDefault="00554348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A85047">
              <w:rPr>
                <w:snapToGrid w:val="0"/>
                <w:sz w:val="22"/>
                <w:szCs w:val="22"/>
              </w:rPr>
              <w:t>Utskottet justerade</w:t>
            </w:r>
            <w:r>
              <w:rPr>
                <w:snapToGrid w:val="0"/>
                <w:sz w:val="22"/>
                <w:szCs w:val="22"/>
              </w:rPr>
              <w:t xml:space="preserve"> särskilt protokoll </w:t>
            </w:r>
            <w:r w:rsidR="00494D58">
              <w:rPr>
                <w:snapToGrid w:val="0"/>
                <w:sz w:val="22"/>
                <w:szCs w:val="22"/>
              </w:rPr>
              <w:t>2020/21:</w:t>
            </w:r>
            <w:r w:rsidR="000176F1">
              <w:rPr>
                <w:snapToGrid w:val="0"/>
                <w:sz w:val="22"/>
                <w:szCs w:val="22"/>
              </w:rPr>
              <w:t>7 och 2020/21:8</w:t>
            </w:r>
            <w:r w:rsidR="00781020">
              <w:rPr>
                <w:snapToGrid w:val="0"/>
                <w:sz w:val="22"/>
                <w:szCs w:val="22"/>
              </w:rPr>
              <w:t>.</w:t>
            </w:r>
          </w:p>
          <w:p w14:paraId="19C66111" w14:textId="5A2A7A5F" w:rsidR="0023546F" w:rsidRPr="002E7A56" w:rsidRDefault="0023546F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8273F4" w:rsidRPr="00477C9F" w14:paraId="0D96CA6F" w14:textId="77777777" w:rsidTr="0079676A">
        <w:tc>
          <w:tcPr>
            <w:tcW w:w="567" w:type="dxa"/>
          </w:tcPr>
          <w:p w14:paraId="47A39D9D" w14:textId="144078B4" w:rsidR="008273F4" w:rsidRPr="002E7A56" w:rsidRDefault="00554348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3</w:t>
            </w:r>
          </w:p>
        </w:tc>
        <w:tc>
          <w:tcPr>
            <w:tcW w:w="6946" w:type="dxa"/>
            <w:gridSpan w:val="2"/>
          </w:tcPr>
          <w:p w14:paraId="3E476FB1" w14:textId="4566FC6F" w:rsidR="00001E5A" w:rsidRDefault="009923B8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Anmälningar</w:t>
            </w:r>
          </w:p>
          <w:p w14:paraId="1AEEF522" w14:textId="5C3EE5C7" w:rsidR="009923B8" w:rsidRDefault="009923B8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9414F97" w14:textId="77777777" w:rsidR="00670574" w:rsidRDefault="008B1C20" w:rsidP="0067057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801832">
              <w:rPr>
                <w:snapToGrid w:val="0"/>
                <w:sz w:val="22"/>
                <w:szCs w:val="22"/>
              </w:rPr>
              <w:t>Kanslichefen anmälde att följande granskningsanmälan hade inkommit:</w:t>
            </w:r>
          </w:p>
          <w:p w14:paraId="0CA33F15" w14:textId="77777777" w:rsidR="008B1C20" w:rsidRDefault="008B1C20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1430363F" w14:textId="582512E7" w:rsidR="008B1C20" w:rsidRPr="00781020" w:rsidRDefault="00781020" w:rsidP="00781020">
            <w:pPr>
              <w:pStyle w:val="Liststycke"/>
              <w:numPr>
                <w:ilvl w:val="0"/>
                <w:numId w:val="4"/>
              </w:numPr>
              <w:tabs>
                <w:tab w:val="left" w:pos="1701"/>
              </w:tabs>
              <w:rPr>
                <w:snapToGrid w:val="0"/>
              </w:rPr>
            </w:pPr>
            <w:r w:rsidRPr="00781020">
              <w:rPr>
                <w:snapToGrid w:val="0"/>
              </w:rPr>
              <w:t xml:space="preserve">Begäran om granskning av regeringens styrning av </w:t>
            </w:r>
            <w:proofErr w:type="gramStart"/>
            <w:r w:rsidRPr="00781020">
              <w:rPr>
                <w:snapToGrid w:val="0"/>
              </w:rPr>
              <w:t>Svenska</w:t>
            </w:r>
            <w:proofErr w:type="gramEnd"/>
            <w:r w:rsidRPr="00781020">
              <w:rPr>
                <w:snapToGrid w:val="0"/>
              </w:rPr>
              <w:t xml:space="preserve"> kraftnät (anmäld av Mattias Bäckström Johansson (SD), inkom 2020-10-20, dnr 455-2020/21)</w:t>
            </w:r>
            <w:r>
              <w:rPr>
                <w:snapToGrid w:val="0"/>
              </w:rPr>
              <w:t>.</w:t>
            </w:r>
          </w:p>
          <w:p w14:paraId="6AE27B08" w14:textId="627DEE6A" w:rsidR="008B1C20" w:rsidRPr="008B1C20" w:rsidRDefault="008B1C20" w:rsidP="0067057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8273F4" w:rsidRPr="00477C9F" w14:paraId="167D5930" w14:textId="77777777" w:rsidTr="0079676A">
        <w:tc>
          <w:tcPr>
            <w:tcW w:w="567" w:type="dxa"/>
          </w:tcPr>
          <w:p w14:paraId="2EC23D49" w14:textId="31BD540D" w:rsidR="008273F4" w:rsidRPr="002E7A56" w:rsidRDefault="00554348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4</w:t>
            </w:r>
          </w:p>
        </w:tc>
        <w:tc>
          <w:tcPr>
            <w:tcW w:w="6946" w:type="dxa"/>
            <w:gridSpan w:val="2"/>
          </w:tcPr>
          <w:p w14:paraId="55DFC5E5" w14:textId="77777777" w:rsidR="00A05512" w:rsidRPr="00844B98" w:rsidRDefault="00A05512" w:rsidP="00A05512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  <w:r w:rsidRPr="00844B98">
              <w:rPr>
                <w:b/>
                <w:bCs/>
                <w:color w:val="000000"/>
                <w:sz w:val="22"/>
                <w:szCs w:val="22"/>
              </w:rPr>
              <w:t>Regeringens hantering av uppgifter som rör Iraks försvarsminister al-</w:t>
            </w:r>
            <w:proofErr w:type="spellStart"/>
            <w:r w:rsidRPr="00844B98">
              <w:rPr>
                <w:b/>
                <w:bCs/>
                <w:color w:val="000000"/>
                <w:sz w:val="22"/>
                <w:szCs w:val="22"/>
              </w:rPr>
              <w:t>Shammari</w:t>
            </w:r>
            <w:proofErr w:type="spellEnd"/>
            <w:r w:rsidRPr="00844B98">
              <w:rPr>
                <w:b/>
                <w:bCs/>
                <w:color w:val="000000"/>
                <w:sz w:val="22"/>
                <w:szCs w:val="22"/>
              </w:rPr>
              <w:t xml:space="preserve"> – G18 och 29</w:t>
            </w:r>
          </w:p>
          <w:p w14:paraId="7119D664" w14:textId="04B7D283" w:rsidR="00554348" w:rsidRDefault="00554348" w:rsidP="0055434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288D531E" w14:textId="77777777" w:rsidR="00A05512" w:rsidRPr="0010652B" w:rsidRDefault="00A05512" w:rsidP="00A0551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10652B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50BA5D6C" w14:textId="77777777" w:rsidR="00A05512" w:rsidRPr="0010652B" w:rsidRDefault="00A05512" w:rsidP="00A0551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189ECE11" w14:textId="77777777" w:rsidR="00A05512" w:rsidRPr="0010652B" w:rsidRDefault="00A05512" w:rsidP="00A0551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10652B">
              <w:rPr>
                <w:snapToGrid w:val="0"/>
                <w:sz w:val="22"/>
                <w:szCs w:val="22"/>
              </w:rPr>
              <w:t>Ärendet bordlades.</w:t>
            </w:r>
          </w:p>
          <w:p w14:paraId="6CB5D370" w14:textId="18F94E7B" w:rsidR="0023546F" w:rsidRPr="002E7A56" w:rsidRDefault="0023546F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8273F4" w:rsidRPr="00477C9F" w14:paraId="42A8C2A8" w14:textId="77777777" w:rsidTr="0079676A">
        <w:tc>
          <w:tcPr>
            <w:tcW w:w="567" w:type="dxa"/>
          </w:tcPr>
          <w:p w14:paraId="17C05380" w14:textId="0B18FF0C" w:rsidR="008273F4" w:rsidRPr="002E7A56" w:rsidRDefault="008038CC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5</w:t>
            </w:r>
          </w:p>
        </w:tc>
        <w:tc>
          <w:tcPr>
            <w:tcW w:w="6946" w:type="dxa"/>
            <w:gridSpan w:val="2"/>
          </w:tcPr>
          <w:p w14:paraId="460ACDD8" w14:textId="770FBAD8" w:rsidR="0023546F" w:rsidRDefault="00781020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Vissa förvaltningsärenden</w:t>
            </w:r>
          </w:p>
          <w:p w14:paraId="317FE6B5" w14:textId="12C27982" w:rsidR="00781020" w:rsidRDefault="00781020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2D3DFA50" w14:textId="77777777" w:rsidR="00781020" w:rsidRPr="0010652B" w:rsidRDefault="00781020" w:rsidP="0078102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10652B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3DB8A90D" w14:textId="77777777" w:rsidR="00781020" w:rsidRPr="0010652B" w:rsidRDefault="00781020" w:rsidP="0078102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703A3754" w14:textId="77777777" w:rsidR="00781020" w:rsidRPr="0010652B" w:rsidRDefault="00781020" w:rsidP="0078102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10652B">
              <w:rPr>
                <w:snapToGrid w:val="0"/>
                <w:sz w:val="22"/>
                <w:szCs w:val="22"/>
              </w:rPr>
              <w:t>Ärendet bordlades.</w:t>
            </w:r>
          </w:p>
          <w:p w14:paraId="485010FE" w14:textId="5594BC5B" w:rsidR="00670574" w:rsidRPr="002E7A56" w:rsidRDefault="00670574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8273F4" w:rsidRPr="00477C9F" w14:paraId="1BA25B46" w14:textId="77777777" w:rsidTr="0079676A">
        <w:tc>
          <w:tcPr>
            <w:tcW w:w="567" w:type="dxa"/>
          </w:tcPr>
          <w:p w14:paraId="32A2AF3C" w14:textId="77850703" w:rsidR="008273F4" w:rsidRPr="002E7A56" w:rsidRDefault="008038CC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6</w:t>
            </w:r>
          </w:p>
        </w:tc>
        <w:tc>
          <w:tcPr>
            <w:tcW w:w="6946" w:type="dxa"/>
            <w:gridSpan w:val="2"/>
          </w:tcPr>
          <w:p w14:paraId="7B2E62D2" w14:textId="26EC5CFB" w:rsidR="00670574" w:rsidRDefault="00781020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Regeringsprotokollen</w:t>
            </w:r>
          </w:p>
          <w:p w14:paraId="0B111F40" w14:textId="77777777" w:rsidR="00781020" w:rsidRDefault="00781020" w:rsidP="0078102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27F2CF63" w14:textId="4F084378" w:rsidR="00781020" w:rsidRPr="0010652B" w:rsidRDefault="00781020" w:rsidP="0078102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10652B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290AD325" w14:textId="77777777" w:rsidR="00781020" w:rsidRPr="0010652B" w:rsidRDefault="00781020" w:rsidP="0078102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1F53058A" w14:textId="77777777" w:rsidR="00781020" w:rsidRPr="0010652B" w:rsidRDefault="00781020" w:rsidP="0078102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10652B">
              <w:rPr>
                <w:snapToGrid w:val="0"/>
                <w:sz w:val="22"/>
                <w:szCs w:val="22"/>
              </w:rPr>
              <w:t>Ärendet bordlades.</w:t>
            </w:r>
          </w:p>
          <w:p w14:paraId="26295B5A" w14:textId="58958579" w:rsidR="00670574" w:rsidRPr="002E7A56" w:rsidRDefault="00670574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781020" w:rsidRPr="00477C9F" w14:paraId="55079C3B" w14:textId="77777777" w:rsidTr="0079676A">
        <w:tc>
          <w:tcPr>
            <w:tcW w:w="567" w:type="dxa"/>
          </w:tcPr>
          <w:p w14:paraId="073FAE16" w14:textId="090879EB" w:rsidR="00781020" w:rsidRDefault="00781020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0763C6">
              <w:rPr>
                <w:b/>
                <w:snapToGrid w:val="0"/>
                <w:sz w:val="22"/>
                <w:szCs w:val="22"/>
              </w:rPr>
              <w:t>7</w:t>
            </w:r>
          </w:p>
        </w:tc>
        <w:tc>
          <w:tcPr>
            <w:tcW w:w="6946" w:type="dxa"/>
            <w:gridSpan w:val="2"/>
          </w:tcPr>
          <w:p w14:paraId="019C0E73" w14:textId="77777777" w:rsidR="00781020" w:rsidRPr="00844B98" w:rsidRDefault="00781020" w:rsidP="00781020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  <w:r w:rsidRPr="00844B98">
              <w:rPr>
                <w:b/>
                <w:bCs/>
                <w:color w:val="000000"/>
                <w:sz w:val="22"/>
                <w:szCs w:val="22"/>
              </w:rPr>
              <w:t>Regeringens hantering av uppgifter som rör Iraks försvarsminister al-</w:t>
            </w:r>
            <w:proofErr w:type="spellStart"/>
            <w:r w:rsidRPr="00844B98">
              <w:rPr>
                <w:b/>
                <w:bCs/>
                <w:color w:val="000000"/>
                <w:sz w:val="22"/>
                <w:szCs w:val="22"/>
              </w:rPr>
              <w:t>Shammari</w:t>
            </w:r>
            <w:proofErr w:type="spellEnd"/>
            <w:r w:rsidRPr="00844B98">
              <w:rPr>
                <w:b/>
                <w:bCs/>
                <w:color w:val="000000"/>
                <w:sz w:val="22"/>
                <w:szCs w:val="22"/>
              </w:rPr>
              <w:t xml:space="preserve"> – G18 och 29</w:t>
            </w:r>
          </w:p>
          <w:p w14:paraId="5AE30301" w14:textId="77777777" w:rsidR="00781020" w:rsidRDefault="00781020" w:rsidP="0078102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1F7242A" w14:textId="77777777" w:rsidR="00781020" w:rsidRPr="0010652B" w:rsidRDefault="00781020" w:rsidP="0078102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10652B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11334CA8" w14:textId="77777777" w:rsidR="00781020" w:rsidRPr="0010652B" w:rsidRDefault="00781020" w:rsidP="0078102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781083FF" w14:textId="77777777" w:rsidR="00781020" w:rsidRPr="0010652B" w:rsidRDefault="00781020" w:rsidP="0078102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10652B">
              <w:rPr>
                <w:snapToGrid w:val="0"/>
                <w:sz w:val="22"/>
                <w:szCs w:val="22"/>
              </w:rPr>
              <w:t>Ärendet bordlades.</w:t>
            </w:r>
          </w:p>
          <w:p w14:paraId="31062D60" w14:textId="77777777" w:rsidR="00781020" w:rsidRDefault="00781020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96348C" w:rsidRPr="00477C9F" w14:paraId="40538057" w14:textId="77777777" w:rsidTr="0079676A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136F159B" w14:textId="360382DE" w:rsidR="008273F4" w:rsidRPr="002E7A56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2E7A56">
              <w:rPr>
                <w:sz w:val="22"/>
                <w:szCs w:val="22"/>
              </w:rPr>
              <w:t>Vid protokollet</w:t>
            </w:r>
          </w:p>
          <w:p w14:paraId="7E247E51" w14:textId="6A71AFA2" w:rsidR="008273F4" w:rsidRPr="002E7A56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2E7A56">
              <w:rPr>
                <w:sz w:val="22"/>
                <w:szCs w:val="22"/>
              </w:rPr>
              <w:t>Justera</w:t>
            </w:r>
            <w:r w:rsidR="0079676A">
              <w:rPr>
                <w:sz w:val="22"/>
                <w:szCs w:val="22"/>
              </w:rPr>
              <w:t>t</w:t>
            </w:r>
            <w:r w:rsidRPr="002E7A56">
              <w:rPr>
                <w:sz w:val="22"/>
                <w:szCs w:val="22"/>
              </w:rPr>
              <w:t xml:space="preserve"> </w:t>
            </w:r>
            <w:r w:rsidR="0079676A">
              <w:rPr>
                <w:sz w:val="22"/>
                <w:szCs w:val="22"/>
              </w:rPr>
              <w:t>2020-11-03</w:t>
            </w:r>
          </w:p>
          <w:p w14:paraId="40538056" w14:textId="0C7FE27B" w:rsidR="00AF32C5" w:rsidRPr="00DC1007" w:rsidRDefault="008273F4" w:rsidP="0079676A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2E7A56">
              <w:rPr>
                <w:sz w:val="22"/>
                <w:szCs w:val="22"/>
              </w:rPr>
              <w:t>Karin Enström</w:t>
            </w:r>
          </w:p>
        </w:tc>
      </w:tr>
    </w:tbl>
    <w:p w14:paraId="23D295D0" w14:textId="77777777" w:rsidR="002A04AD" w:rsidRDefault="002A04AD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"/>
        <w:gridCol w:w="2795"/>
        <w:gridCol w:w="356"/>
        <w:gridCol w:w="28"/>
        <w:gridCol w:w="344"/>
        <w:gridCol w:w="357"/>
        <w:gridCol w:w="355"/>
        <w:gridCol w:w="357"/>
        <w:gridCol w:w="355"/>
        <w:gridCol w:w="357"/>
        <w:gridCol w:w="355"/>
        <w:gridCol w:w="355"/>
        <w:gridCol w:w="357"/>
        <w:gridCol w:w="355"/>
        <w:gridCol w:w="211"/>
        <w:gridCol w:w="146"/>
        <w:gridCol w:w="355"/>
        <w:gridCol w:w="359"/>
        <w:gridCol w:w="355"/>
        <w:gridCol w:w="253"/>
        <w:gridCol w:w="14"/>
        <w:gridCol w:w="60"/>
      </w:tblGrid>
      <w:tr w:rsidR="00D93C2E" w14:paraId="79DE2F22" w14:textId="77777777" w:rsidTr="00214135">
        <w:trPr>
          <w:gridAfter w:val="2"/>
          <w:wAfter w:w="44" w:type="pct"/>
        </w:trPr>
        <w:tc>
          <w:tcPr>
            <w:tcW w:w="1881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066F3E5" w14:textId="77777777" w:rsidR="00D93C2E" w:rsidRPr="00E931D7" w:rsidRDefault="00D93C2E" w:rsidP="00772CC9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 w:rsidRPr="00E931D7">
              <w:rPr>
                <w:sz w:val="22"/>
                <w:szCs w:val="22"/>
              </w:rPr>
              <w:lastRenderedPageBreak/>
              <w:t>KONSTITUTIONSUTSKOTTET</w:t>
            </w:r>
          </w:p>
          <w:p w14:paraId="78A75D59" w14:textId="77777777" w:rsidR="00D93C2E" w:rsidRPr="008E2326" w:rsidRDefault="00D93C2E" w:rsidP="00772CC9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47B51246" w14:textId="2DE3CCDA" w:rsidR="00D93C2E" w:rsidRPr="004C2FEE" w:rsidRDefault="00D93C2E" w:rsidP="00772CC9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2020</w:t>
            </w:r>
            <w:r w:rsidRPr="00BD41E4">
              <w:rPr>
                <w:sz w:val="20"/>
              </w:rPr>
              <w:t>-</w:t>
            </w:r>
            <w:r w:rsidRPr="00612FF5">
              <w:rPr>
                <w:sz w:val="20"/>
              </w:rPr>
              <w:t>0</w:t>
            </w:r>
            <w:r>
              <w:rPr>
                <w:sz w:val="20"/>
              </w:rPr>
              <w:t>9</w:t>
            </w:r>
            <w:r w:rsidRPr="00612FF5">
              <w:rPr>
                <w:sz w:val="20"/>
              </w:rPr>
              <w:t>-</w:t>
            </w:r>
            <w:r>
              <w:rPr>
                <w:sz w:val="20"/>
              </w:rPr>
              <w:t>0</w:t>
            </w:r>
            <w:r w:rsidR="009B7313">
              <w:rPr>
                <w:sz w:val="20"/>
              </w:rPr>
              <w:t>9</w:t>
            </w:r>
            <w:r w:rsidRPr="00BD41E4">
              <w:rPr>
                <w:sz w:val="20"/>
              </w:rPr>
              <w:t>)</w:t>
            </w:r>
          </w:p>
        </w:tc>
        <w:tc>
          <w:tcPr>
            <w:tcW w:w="2211" w:type="pct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088AD37C" w14:textId="77777777" w:rsidR="00D93C2E" w:rsidRPr="008E2326" w:rsidRDefault="00D93C2E" w:rsidP="00772CC9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 w:rsidRPr="008E2326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864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0DFFD89" w14:textId="77777777" w:rsidR="00D93C2E" w:rsidRPr="00E931D7" w:rsidRDefault="00D93C2E" w:rsidP="00772CC9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E931D7">
              <w:rPr>
                <w:b/>
                <w:sz w:val="22"/>
                <w:szCs w:val="22"/>
              </w:rPr>
              <w:t>Bilaga 1</w:t>
            </w:r>
          </w:p>
          <w:p w14:paraId="3C0E412B" w14:textId="495FF1A8" w:rsidR="00D93C2E" w:rsidRPr="008E2326" w:rsidRDefault="00D93C2E" w:rsidP="00772CC9">
            <w:pPr>
              <w:tabs>
                <w:tab w:val="left" w:pos="1701"/>
              </w:tabs>
              <w:rPr>
                <w:sz w:val="16"/>
                <w:szCs w:val="16"/>
              </w:rPr>
            </w:pPr>
            <w:r w:rsidRPr="008E2326">
              <w:rPr>
                <w:sz w:val="16"/>
                <w:szCs w:val="16"/>
              </w:rPr>
              <w:t xml:space="preserve">till </w:t>
            </w:r>
            <w:r w:rsidR="008273F4">
              <w:rPr>
                <w:sz w:val="16"/>
                <w:szCs w:val="16"/>
              </w:rPr>
              <w:t xml:space="preserve">särskilt </w:t>
            </w:r>
            <w:r w:rsidRPr="008E2326">
              <w:rPr>
                <w:sz w:val="16"/>
                <w:szCs w:val="16"/>
              </w:rPr>
              <w:t>protokoll</w:t>
            </w:r>
          </w:p>
          <w:p w14:paraId="09E6E4A4" w14:textId="02327581" w:rsidR="00D93C2E" w:rsidRDefault="00D93C2E" w:rsidP="00772CC9">
            <w:pPr>
              <w:tabs>
                <w:tab w:val="left" w:pos="1701"/>
              </w:tabs>
            </w:pPr>
            <w:r>
              <w:rPr>
                <w:sz w:val="16"/>
                <w:szCs w:val="16"/>
              </w:rPr>
              <w:t>20</w:t>
            </w:r>
            <w:r w:rsidR="00BA4A28">
              <w:rPr>
                <w:sz w:val="16"/>
                <w:szCs w:val="16"/>
              </w:rPr>
              <w:t>20</w:t>
            </w:r>
            <w:r w:rsidRPr="008E2326">
              <w:rPr>
                <w:sz w:val="16"/>
                <w:szCs w:val="16"/>
              </w:rPr>
              <w:t>/</w:t>
            </w:r>
            <w:r>
              <w:rPr>
                <w:sz w:val="16"/>
                <w:szCs w:val="16"/>
              </w:rPr>
              <w:t>2</w:t>
            </w:r>
            <w:r w:rsidR="00BA4A28">
              <w:rPr>
                <w:sz w:val="16"/>
                <w:szCs w:val="16"/>
              </w:rPr>
              <w:t>1</w:t>
            </w:r>
            <w:r w:rsidRPr="008E2326">
              <w:rPr>
                <w:sz w:val="16"/>
                <w:szCs w:val="16"/>
              </w:rPr>
              <w:t>:</w:t>
            </w:r>
            <w:r w:rsidR="00781020">
              <w:rPr>
                <w:sz w:val="16"/>
                <w:szCs w:val="16"/>
              </w:rPr>
              <w:t>9</w:t>
            </w:r>
          </w:p>
        </w:tc>
      </w:tr>
      <w:tr w:rsidR="00EE68A3" w:rsidRPr="00E931D7" w14:paraId="612DC205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  <w:cantSplit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31719" w14:textId="77777777" w:rsidR="00EE68A3" w:rsidRPr="00E931D7" w:rsidRDefault="00EE68A3" w:rsidP="00772C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AAD01" w14:textId="3B21B8EA" w:rsidR="00EE68A3" w:rsidRPr="00E931D7" w:rsidRDefault="00EE68A3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  <w:r w:rsidR="00670574">
              <w:rPr>
                <w:sz w:val="20"/>
              </w:rPr>
              <w:t xml:space="preserve"> 1–</w:t>
            </w:r>
            <w:r w:rsidR="000763C6">
              <w:rPr>
                <w:sz w:val="20"/>
              </w:rPr>
              <w:t>6</w:t>
            </w:r>
          </w:p>
        </w:tc>
        <w:tc>
          <w:tcPr>
            <w:tcW w:w="4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2DE56" w14:textId="322A15F0" w:rsidR="00EE68A3" w:rsidRPr="00E931D7" w:rsidRDefault="00EE68A3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781020">
              <w:rPr>
                <w:sz w:val="20"/>
              </w:rPr>
              <w:t xml:space="preserve"> </w:t>
            </w:r>
            <w:r w:rsidR="000763C6">
              <w:rPr>
                <w:sz w:val="20"/>
              </w:rPr>
              <w:t>7</w:t>
            </w:r>
          </w:p>
        </w:tc>
        <w:tc>
          <w:tcPr>
            <w:tcW w:w="4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375FA" w14:textId="2F7EF485" w:rsidR="00EE68A3" w:rsidRPr="00E931D7" w:rsidRDefault="00EE68A3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</w:p>
        </w:tc>
        <w:tc>
          <w:tcPr>
            <w:tcW w:w="4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44729" w14:textId="3AB41840" w:rsidR="00EE68A3" w:rsidRPr="00E931D7" w:rsidRDefault="00EE68A3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</w:p>
        </w:tc>
        <w:tc>
          <w:tcPr>
            <w:tcW w:w="4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0C433" w14:textId="35B04F46" w:rsidR="00EE68A3" w:rsidRPr="00E931D7" w:rsidRDefault="00EE68A3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</w:p>
        </w:tc>
        <w:tc>
          <w:tcPr>
            <w:tcW w:w="4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732AD" w14:textId="33A001C5" w:rsidR="00EE68A3" w:rsidRPr="00E931D7" w:rsidRDefault="00EE68A3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</w:p>
        </w:tc>
        <w:tc>
          <w:tcPr>
            <w:tcW w:w="4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BFDCA" w14:textId="5B83ED65" w:rsidR="00EE68A3" w:rsidRPr="00E931D7" w:rsidRDefault="00EE68A3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</w:p>
        </w:tc>
        <w:tc>
          <w:tcPr>
            <w:tcW w:w="40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EE682" w14:textId="250EB7A4" w:rsidR="00EE68A3" w:rsidRPr="00E931D7" w:rsidRDefault="00432C24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640520" w:rsidRPr="00E931D7" w14:paraId="7F4EC07C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92DE2" w14:textId="77777777" w:rsidR="00640520" w:rsidRPr="00E931D7" w:rsidRDefault="00640520" w:rsidP="00640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b/>
                <w:i/>
                <w:sz w:val="20"/>
              </w:rPr>
              <w:t>LEDAMÖTER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88E1C" w14:textId="636A5B7E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099EC" w14:textId="0244DBB3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DACBB" w14:textId="3AEC8E22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84C0B" w14:textId="2015947B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9E7C2" w14:textId="33664CEA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CEC4C" w14:textId="76A18EA3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1EBF6" w14:textId="008EF694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619BB" w14:textId="07964DBE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5DAD8" w14:textId="679A92CB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98E58" w14:textId="2FFE6038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6CC2B" w14:textId="04DFD02E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34D63" w14:textId="1942300F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C988B" w14:textId="07AFDA9F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4F492" w14:textId="0062C528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76A6A" w14:textId="4993379C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326A8" w14:textId="2FC92EB2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</w:tr>
      <w:tr w:rsidR="00214135" w:rsidRPr="008E2326" w14:paraId="74A6DCAE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B63DD" w14:textId="77777777" w:rsidR="00214135" w:rsidRPr="00F24B88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Karin Enström</w:t>
            </w:r>
            <w:r w:rsidRPr="000700C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(M</w:t>
            </w:r>
            <w:r w:rsidRPr="008E2326">
              <w:rPr>
                <w:sz w:val="22"/>
                <w:szCs w:val="22"/>
              </w:rPr>
              <w:t xml:space="preserve">) </w:t>
            </w:r>
            <w:r>
              <w:rPr>
                <w:i/>
                <w:sz w:val="22"/>
                <w:szCs w:val="22"/>
              </w:rPr>
              <w:t>ordf.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41A25" w14:textId="75BD841C" w:rsidR="00214135" w:rsidRPr="00214135" w:rsidRDefault="00A0551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BF39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D45F1" w14:textId="5B1C0646" w:rsidR="00214135" w:rsidRPr="00214135" w:rsidRDefault="00781020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1171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F1CBA" w14:textId="11D41A5C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DE9D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05730" w14:textId="4E50EE55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D98F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11A7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1E51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E2EE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9E02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8432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42D9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6DE1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302FF" w14:textId="3F8B3745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507177CE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CFCB7" w14:textId="77777777" w:rsidR="00214135" w:rsidRPr="008E2326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 w:rsidRPr="00FE2AC1">
              <w:rPr>
                <w:sz w:val="22"/>
                <w:szCs w:val="22"/>
              </w:rPr>
              <w:t>Hans Ekström</w:t>
            </w:r>
            <w:r w:rsidRPr="000700C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(S</w:t>
            </w:r>
            <w:r w:rsidRPr="008E2326">
              <w:rPr>
                <w:sz w:val="22"/>
                <w:szCs w:val="22"/>
              </w:rPr>
              <w:t>)</w:t>
            </w:r>
            <w:r w:rsidRPr="008E2326">
              <w:rPr>
                <w:i/>
                <w:sz w:val="22"/>
                <w:szCs w:val="22"/>
              </w:rPr>
              <w:t xml:space="preserve"> v. ordf.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5FC44" w14:textId="028218D1" w:rsidR="00214135" w:rsidRPr="00214135" w:rsidRDefault="00A0551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B836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E2525" w14:textId="77FAB4D0" w:rsidR="00214135" w:rsidRPr="00214135" w:rsidRDefault="00781020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3E4F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3C07B" w14:textId="68E9D612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C062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3D27E" w14:textId="4D2A4019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EEF9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A0FB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A424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DE40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2B86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89CF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9570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CE8C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5768B" w14:textId="2397A30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2C639178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DF45A" w14:textId="77777777" w:rsidR="00214135" w:rsidRPr="008E2326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Ida Karkiainen</w:t>
            </w:r>
            <w:r w:rsidRPr="008E2326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9A481" w14:textId="53FEBA1B" w:rsidR="00214135" w:rsidRPr="00214135" w:rsidRDefault="00A0551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8AF2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406D2" w14:textId="5358C76C" w:rsidR="00214135" w:rsidRPr="00214135" w:rsidRDefault="00781020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65AB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3E432" w14:textId="1528434C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61C5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A2F10" w14:textId="7166F094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C638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2653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2CE7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7AE6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B8DD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CA5A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BD4E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2941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EAB04" w14:textId="65A5A8CD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14135" w:rsidRPr="008E2326" w14:paraId="1E758093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07A58" w14:textId="77777777" w:rsidR="00214135" w:rsidRPr="00FE2AC1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700C4">
              <w:rPr>
                <w:sz w:val="22"/>
                <w:szCs w:val="22"/>
              </w:rPr>
              <w:t>Marta Obminska</w:t>
            </w:r>
            <w:r w:rsidRPr="00FE2AC1">
              <w:rPr>
                <w:sz w:val="22"/>
                <w:szCs w:val="22"/>
              </w:rPr>
              <w:t xml:space="preserve"> (M)</w:t>
            </w:r>
            <w:r w:rsidRPr="008E2326"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368CE" w14:textId="61C2A2FA" w:rsidR="00214135" w:rsidRPr="00214135" w:rsidRDefault="00781020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896B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A5892" w14:textId="0FE74EAF" w:rsidR="00214135" w:rsidRPr="00214135" w:rsidRDefault="00781020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4C96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06C7C" w14:textId="6AB89F01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E9DB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4AEE6" w14:textId="34EFB32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6835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9C65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B161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ADD9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50D6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F1C6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07C6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2042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AA2D5" w14:textId="52CF559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14135" w:rsidRPr="008E2326" w14:paraId="0AA454F0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24DEA" w14:textId="77777777" w:rsidR="00214135" w:rsidRPr="008E2326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Matheus Enholm</w:t>
            </w:r>
            <w:r w:rsidRPr="008E2326">
              <w:rPr>
                <w:sz w:val="22"/>
                <w:szCs w:val="22"/>
                <w:lang w:val="en-US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(SD)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585F9" w14:textId="396B318F" w:rsidR="00214135" w:rsidRPr="00214135" w:rsidRDefault="00A0551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179F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0269C" w14:textId="53DD1377" w:rsidR="00214135" w:rsidRPr="00214135" w:rsidRDefault="00781020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6058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E606F" w14:textId="68CF3A49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6671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E360C" w14:textId="5887B24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C4FE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1960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5470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207F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892A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F20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4E81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77F6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2DF11" w14:textId="6660BB7D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14135" w:rsidRPr="008E2326" w14:paraId="38AC2A3C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B32C8" w14:textId="77777777" w:rsidR="00214135" w:rsidRPr="000700C4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700C4">
              <w:rPr>
                <w:sz w:val="22"/>
                <w:szCs w:val="22"/>
              </w:rPr>
              <w:t>Per-Arne Håkansson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9E69D" w14:textId="605915FC" w:rsidR="00214135" w:rsidRPr="00214135" w:rsidRDefault="00A0551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112B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6DB3A" w14:textId="634098C4" w:rsidR="00214135" w:rsidRPr="00214135" w:rsidRDefault="00781020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5327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EA6E5" w14:textId="721D1293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595F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687A9" w14:textId="30EF946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F25F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FC70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312A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FC34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415A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F4F6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5206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97D1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CD676" w14:textId="27759B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14135" w:rsidRPr="008E2326" w14:paraId="36B3EC7B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D1092" w14:textId="77777777" w:rsidR="00214135" w:rsidRPr="000700C4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Linda </w:t>
            </w:r>
            <w:r w:rsidRPr="00612FF5">
              <w:rPr>
                <w:sz w:val="22"/>
                <w:szCs w:val="22"/>
              </w:rPr>
              <w:t>Modig</w:t>
            </w:r>
            <w:r w:rsidRPr="000700C4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B44D3" w14:textId="54AD58FC" w:rsidR="00214135" w:rsidRPr="00214135" w:rsidRDefault="00A0551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C37E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89BDD" w14:textId="40317D8E" w:rsidR="00214135" w:rsidRPr="00214135" w:rsidRDefault="00781020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0412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F72A4" w14:textId="3883D4AC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DEDC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68F15" w14:textId="32AD2C28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BD22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ACF0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43E3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3B08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8F2A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0E96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7CA6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C6FB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37B73" w14:textId="5DE692D1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14135" w:rsidRPr="008E2326" w14:paraId="69452C1A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3EE58" w14:textId="77777777" w:rsidR="00214135" w:rsidRPr="008E2326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Mia Sydow Mölleby (V)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8BC71" w14:textId="78B90383" w:rsidR="00214135" w:rsidRPr="00214135" w:rsidRDefault="00A0551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21C3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1F3D3" w14:textId="45AA8F12" w:rsidR="00214135" w:rsidRPr="00214135" w:rsidRDefault="00781020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3D12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C7800" w14:textId="0C4A46BC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46AE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4C2CD" w14:textId="7A28DA43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231D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F49F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482E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EEEB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A07F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FEB1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9B35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19AA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44419" w14:textId="2E82A09F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14135" w:rsidRPr="008E2326" w14:paraId="7918486A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9C40E" w14:textId="77777777" w:rsidR="00214135" w:rsidRPr="008E2326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Ida Drougge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Pr="008E2326">
              <w:rPr>
                <w:sz w:val="22"/>
                <w:szCs w:val="22"/>
                <w:lang w:val="en-US"/>
              </w:rPr>
              <w:t>(M)</w:t>
            </w:r>
            <w:r w:rsidRPr="008E2326">
              <w:rPr>
                <w:sz w:val="22"/>
                <w:szCs w:val="22"/>
              </w:rPr>
              <w:t xml:space="preserve"> 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8C330" w14:textId="77A1D038" w:rsidR="00214135" w:rsidRPr="00214135" w:rsidRDefault="00A0551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4C35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664E1" w14:textId="3B3F8140" w:rsidR="00214135" w:rsidRPr="00214135" w:rsidRDefault="00781020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8CCC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4BB3E" w14:textId="6EEA6390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0285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8843E" w14:textId="2C4F07C9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63B4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CFD4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CF7C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BC5C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FF7D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450B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A851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0F56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E2E6F" w14:textId="55930B63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051F3D54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F0085" w14:textId="77777777" w:rsidR="00214135" w:rsidRPr="008E2326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Fredrik Lindahl </w:t>
            </w:r>
            <w:r w:rsidRPr="008E2326">
              <w:rPr>
                <w:sz w:val="22"/>
                <w:szCs w:val="22"/>
                <w:lang w:val="en-US"/>
              </w:rPr>
              <w:t>(SD)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058E4" w14:textId="2FFD1768" w:rsidR="00214135" w:rsidRPr="00214135" w:rsidRDefault="00A0551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EE76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FA286" w14:textId="0E4E5AAE" w:rsidR="00214135" w:rsidRPr="00214135" w:rsidRDefault="00781020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AB53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5C95C" w14:textId="57D34B29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A768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139E3" w14:textId="28A18761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6791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FD64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C056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7652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0803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422F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E14C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0E9B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4D940" w14:textId="76F43B35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14135" w:rsidRPr="008E2326" w14:paraId="786F0E75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06129" w14:textId="77777777" w:rsidR="00214135" w:rsidRPr="008E2326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Laila Naraghi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16E29" w14:textId="5A2CCF65" w:rsidR="00214135" w:rsidRPr="00214135" w:rsidRDefault="00A0551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C0E3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9F613" w14:textId="6EF9844C" w:rsidR="00214135" w:rsidRPr="00214135" w:rsidRDefault="00781020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2032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0D21A" w14:textId="00F32F14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919D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14A9C" w14:textId="64E00380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8260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7AED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B2ED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0EBE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7228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3BF6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294A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DBA6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634AA" w14:textId="7E645EAF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14135" w:rsidRPr="008E2326" w14:paraId="1524DB7E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AA141" w14:textId="77777777" w:rsidR="00214135" w:rsidRPr="008E2326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Tuve Skånberg (KD)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F4758" w14:textId="6FC09A0C" w:rsidR="00214135" w:rsidRPr="00214135" w:rsidRDefault="00A0551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0B4D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57218" w14:textId="75555590" w:rsidR="00214135" w:rsidRPr="00214135" w:rsidRDefault="00781020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6D71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65511" w14:textId="6876CD5C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A1A2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96397" w14:textId="68B7A661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E7E8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8153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2F6E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816C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D9B1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49FC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31D1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0D0B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6B1EE" w14:textId="16E2E09B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14135" w:rsidRPr="008E2326" w14:paraId="5B97466C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5370E" w14:textId="77777777" w:rsidR="00214135" w:rsidRPr="004B2106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AC2BE8">
              <w:rPr>
                <w:sz w:val="22"/>
                <w:szCs w:val="22"/>
                <w:lang w:val="en-GB"/>
              </w:rPr>
              <w:t>Daniel Andersson</w:t>
            </w:r>
            <w:r w:rsidRPr="004B2106">
              <w:rPr>
                <w:sz w:val="22"/>
                <w:szCs w:val="22"/>
                <w:lang w:val="en-GB"/>
              </w:rPr>
              <w:t xml:space="preserve"> (S) 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98ABD" w14:textId="46C21D15" w:rsidR="00214135" w:rsidRPr="00214135" w:rsidRDefault="00A0551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C708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55B88" w14:textId="65C05C30" w:rsidR="00214135" w:rsidRPr="00214135" w:rsidRDefault="00781020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5599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B6A0B" w14:textId="3ECDA9EC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026E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2208C" w14:textId="527DCA7B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77B8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A5CE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BF87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7DD8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B286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A3B3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E2BC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2751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1A657" w14:textId="544EB7AF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70BC956B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58FF3" w14:textId="77777777" w:rsidR="00214135" w:rsidRPr="008E2326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Tina Acketoft </w:t>
            </w:r>
            <w:r w:rsidRPr="008E2326">
              <w:rPr>
                <w:sz w:val="22"/>
                <w:szCs w:val="22"/>
              </w:rPr>
              <w:t>(L)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8EBA8" w14:textId="1FE2889F" w:rsidR="00214135" w:rsidRPr="00214135" w:rsidRDefault="00A0551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557B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2A621" w14:textId="1F9D866A" w:rsidR="00214135" w:rsidRPr="00214135" w:rsidRDefault="00781020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BFEA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43AA3" w14:textId="14949505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A320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DA323" w14:textId="7779BEAB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84DD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EAF3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555F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F649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2740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A30D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FC0E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93FB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F8FCE" w14:textId="4F242F5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3E3AFC3A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D23EF" w14:textId="77777777" w:rsidR="00214135" w:rsidRPr="008E2326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Mikael Strandman</w:t>
            </w:r>
            <w:r>
              <w:rPr>
                <w:sz w:val="22"/>
                <w:szCs w:val="22"/>
              </w:rPr>
              <w:t xml:space="preserve"> </w:t>
            </w:r>
            <w:r w:rsidRPr="008E2326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SD</w:t>
            </w:r>
            <w:r w:rsidRPr="008E2326">
              <w:rPr>
                <w:sz w:val="22"/>
                <w:szCs w:val="22"/>
              </w:rPr>
              <w:t>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E36E6" w14:textId="509FF502" w:rsidR="00214135" w:rsidRPr="00214135" w:rsidRDefault="00A0551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CD95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BAD63" w14:textId="372C5105" w:rsidR="00214135" w:rsidRPr="00214135" w:rsidRDefault="00781020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7785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FB4F5" w14:textId="7D59274B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E0CA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8EB18" w14:textId="5F91F461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FAB9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5CE3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3F29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E349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4657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458B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B8AC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862D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7E64D" w14:textId="5AC3E5A8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14AE7EE6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B1841" w14:textId="77777777" w:rsidR="00214135" w:rsidRPr="008E2326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Camilla Hansén (MP)</w:t>
            </w:r>
            <w:r w:rsidRPr="008E2326">
              <w:rPr>
                <w:sz w:val="22"/>
                <w:szCs w:val="22"/>
              </w:rPr>
              <w:fldChar w:fldCharType="begin"/>
            </w:r>
            <w:r w:rsidRPr="008E2326">
              <w:rPr>
                <w:sz w:val="22"/>
                <w:szCs w:val="22"/>
              </w:rPr>
              <w:instrText xml:space="preserve">  </w:instrText>
            </w:r>
            <w:r w:rsidRPr="008E2326">
              <w:rPr>
                <w:sz w:val="22"/>
                <w:szCs w:val="22"/>
              </w:rPr>
              <w:fldChar w:fldCharType="end"/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F07CA" w14:textId="23871EE0" w:rsidR="00214135" w:rsidRPr="00214135" w:rsidRDefault="00A0551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AC51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9101B" w14:textId="3A2D1112" w:rsidR="00214135" w:rsidRPr="00214135" w:rsidRDefault="00781020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B873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E4329" w14:textId="3685E2B2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3460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13A21" w14:textId="261CB62F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FCC7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2FDB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B45B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D81B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5872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F5FF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1CE1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D15A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CA2CD" w14:textId="2B303571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40CDEDE2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6EAAA" w14:textId="77777777" w:rsidR="00214135" w:rsidRPr="008E2326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Erik Ottoson</w:t>
            </w:r>
            <w:r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55099" w14:textId="11B8465A" w:rsidR="00214135" w:rsidRPr="00214135" w:rsidRDefault="00A0551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1AD2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CE4D8" w14:textId="6DF4BAB9" w:rsidR="00214135" w:rsidRPr="00214135" w:rsidRDefault="00781020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4225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61E5A" w14:textId="2EFF1512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725C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04CC1" w14:textId="6DC162FA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D7AA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834B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AF95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B720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2CCC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63AA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5863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9D80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A8E9D" w14:textId="7C100965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E931D7" w14:paraId="5A1A4792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BD091" w14:textId="77777777" w:rsidR="00214135" w:rsidRPr="00E931D7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b/>
                <w:i/>
                <w:sz w:val="20"/>
              </w:rPr>
              <w:t>SUPPLEANTER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B5A5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55D3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7291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FD36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D3ED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017E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16D9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69CD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AB8A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B618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A012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A8E4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12F9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B2F4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1DA4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906E5" w14:textId="630B341E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4E9D4BA6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897B6" w14:textId="77777777" w:rsidR="00214135" w:rsidRPr="008E2326" w:rsidRDefault="00214135" w:rsidP="00214135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Thomas Hammarberg (S) 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0A37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AD38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1EC0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9EB9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0E30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1E96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3927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6EA3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4646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B7E4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86DF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F867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5F54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0205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5077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3BAAC" w14:textId="38224F80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32304555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C0031" w14:textId="77777777" w:rsidR="00214135" w:rsidRPr="008E2326" w:rsidRDefault="00214135" w:rsidP="00214135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Lars Beckman</w:t>
            </w:r>
            <w:r w:rsidRPr="008E2326">
              <w:rPr>
                <w:sz w:val="22"/>
                <w:szCs w:val="22"/>
                <w:lang w:val="en-US"/>
              </w:rPr>
              <w:t xml:space="preserve"> (M)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B55E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AD9E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6571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82E4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5201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D876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F200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B8DB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7BC8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79A3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3D6B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1272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8335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5DDE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DDBB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549E2" w14:textId="3AB3C4A2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43B0BF36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0ACBE" w14:textId="77777777" w:rsidR="00214135" w:rsidRPr="008E2326" w:rsidRDefault="00214135" w:rsidP="00214135">
            <w:pPr>
              <w:rPr>
                <w:sz w:val="22"/>
                <w:szCs w:val="22"/>
                <w:lang w:val="en-US"/>
              </w:rPr>
            </w:pPr>
            <w:r w:rsidRPr="00AC2BE8">
              <w:rPr>
                <w:sz w:val="22"/>
                <w:szCs w:val="22"/>
                <w:lang w:val="en-GB"/>
              </w:rPr>
              <w:t>Erik Ezelius</w:t>
            </w:r>
            <w:r w:rsidRPr="008E2326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C007C" w14:textId="656FAF67" w:rsidR="00214135" w:rsidRPr="00214135" w:rsidRDefault="00A0551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B7E7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FB150" w14:textId="60AC4D95" w:rsidR="00214135" w:rsidRPr="00214135" w:rsidRDefault="00781020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21D3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8521A" w14:textId="3B645CBA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277F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18512" w14:textId="76C6958E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AAF7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9932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0778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7586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65A5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4213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BB0A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597F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1FFD8" w14:textId="4930C4D5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587C00B3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  <w:trHeight w:val="226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447DE" w14:textId="77777777" w:rsidR="00214135" w:rsidRPr="00B91BEE" w:rsidRDefault="00214135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Annicka Engblom</w:t>
            </w:r>
            <w:r w:rsidRPr="008E232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(M)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94EB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D047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02D9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262E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84E3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CA2B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A219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67EA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6572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A3A0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0682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8323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BAC4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D8F3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B0B6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CDD8B" w14:textId="24F61BE8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71708854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3BFC0" w14:textId="77777777" w:rsidR="00214135" w:rsidRPr="008E2326" w:rsidRDefault="00214135" w:rsidP="00214135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Per Söderlund</w:t>
            </w:r>
            <w:r w:rsidRPr="008E2326">
              <w:rPr>
                <w:sz w:val="22"/>
                <w:szCs w:val="22"/>
                <w:lang w:val="en-US"/>
              </w:rPr>
              <w:t xml:space="preserve"> (S</w:t>
            </w:r>
            <w:r>
              <w:rPr>
                <w:sz w:val="22"/>
                <w:szCs w:val="22"/>
                <w:lang w:val="en-US"/>
              </w:rPr>
              <w:t>D</w:t>
            </w:r>
            <w:r w:rsidRPr="008E2326"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EEC0A" w14:textId="08A8F1EA" w:rsidR="00214135" w:rsidRPr="00214135" w:rsidRDefault="00A0551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2150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D5567" w14:textId="4D292911" w:rsidR="00214135" w:rsidRPr="00214135" w:rsidRDefault="00781020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2428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F4DD2" w14:textId="4D284F9C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9592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D8AA0" w14:textId="110D7AAF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C001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BE4F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ADE1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82CA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67B0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BA75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EC97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3711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1F1A7" w14:textId="723A7106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7F1118D9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AF79B" w14:textId="77777777" w:rsidR="00214135" w:rsidRPr="008E2326" w:rsidRDefault="00214135" w:rsidP="00214135">
            <w:pPr>
              <w:rPr>
                <w:sz w:val="22"/>
                <w:szCs w:val="22"/>
                <w:lang w:val="en-US"/>
              </w:rPr>
            </w:pPr>
            <w:r w:rsidRPr="00B6245C">
              <w:rPr>
                <w:sz w:val="22"/>
                <w:szCs w:val="22"/>
              </w:rPr>
              <w:t>Ingela Nylund Watz</w:t>
            </w:r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1429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52D9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3E32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E70C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9C79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A5C9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E24C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5DB1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37B7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46A3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B554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2B54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1E2C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6A32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E9A8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0A89B" w14:textId="31085568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23A3CE58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3352B" w14:textId="77777777" w:rsidR="00214135" w:rsidRPr="008E2326" w:rsidRDefault="00214135" w:rsidP="00214135">
            <w:pPr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Johan Hedin (C)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9389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BDDA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42F3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4CE2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5F20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2FAD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EE7F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50BD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3807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4DEE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907A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8996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182D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5798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305F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0D477" w14:textId="78B885FD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35D839D4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  <w:trHeight w:val="221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FDC36" w14:textId="77777777" w:rsidR="00214135" w:rsidRPr="008E2326" w:rsidRDefault="00214135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Jessica Wetterling</w:t>
            </w:r>
            <w:r w:rsidRPr="008E2326">
              <w:rPr>
                <w:sz w:val="22"/>
                <w:szCs w:val="22"/>
              </w:rPr>
              <w:t xml:space="preserve"> (V)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3E832" w14:textId="54555C46" w:rsidR="00214135" w:rsidRPr="00214135" w:rsidRDefault="00A0551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F928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4AF51" w14:textId="3F194625" w:rsidR="00214135" w:rsidRPr="00214135" w:rsidRDefault="00781020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6765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6BF1F" w14:textId="2887EFDC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EE81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AC6C6" w14:textId="35D0DBAB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85C8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3065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6A97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F479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A492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4C96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EB69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0116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6DC24" w14:textId="7D9488E0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67E31FE3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F514F" w14:textId="77777777" w:rsidR="00214135" w:rsidRPr="008E2326" w:rsidRDefault="00214135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Jilmstad</w:t>
            </w:r>
            <w:r w:rsidRPr="008E2326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F43E3" w14:textId="1C3D27BA" w:rsidR="00214135" w:rsidRPr="00214135" w:rsidRDefault="00781020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C45E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3E64C" w14:textId="02F34D81" w:rsidR="00214135" w:rsidRPr="00214135" w:rsidRDefault="00781020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6D0D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6C324" w14:textId="7044DBEC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8F94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09B72" w14:textId="01BAA47C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83F2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B93B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F619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FFD4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5613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E760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3EE7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F72D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0D975" w14:textId="0B125E7B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1DA885C7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B451F" w14:textId="77777777" w:rsidR="00214135" w:rsidRPr="008E2326" w:rsidRDefault="00214135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Patrick Reslow (SD</w:t>
            </w:r>
            <w:r w:rsidRPr="008E2326">
              <w:rPr>
                <w:sz w:val="22"/>
                <w:szCs w:val="22"/>
              </w:rPr>
              <w:t>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5E99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E6F5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131C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F270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86CC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16A6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BCB0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8D50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1A00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4D34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A477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4D06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B413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2310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0978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4CE3B" w14:textId="5F16F305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58BE06E9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0DCB0" w14:textId="77777777" w:rsidR="00214135" w:rsidRPr="008E2326" w:rsidRDefault="00214135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Patrik Björck</w:t>
            </w:r>
            <w:r w:rsidRPr="008E2326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3B1C0" w14:textId="10348DC0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6C25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9F779" w14:textId="7CC0EC42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7804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FDFEF" w14:textId="58B6ED78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E8EA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319F9" w14:textId="475310C3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82A9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7BBF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331B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7602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F5DE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23C3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BCC0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F63D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24E2E" w14:textId="0D9E8E3F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7A80381C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C0E6F" w14:textId="77777777" w:rsidR="00214135" w:rsidRPr="008E2326" w:rsidRDefault="00214135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Adaktusson (KD)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0A10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EA71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E037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6BBD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15DB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4B57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3098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12B5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8F51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F1B4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6DF0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777D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C906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D76F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9EBF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7F147" w14:textId="5BE87295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4A08FADA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58C2D" w14:textId="77777777" w:rsidR="00214135" w:rsidRPr="008E2326" w:rsidRDefault="00214135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Maria Strömkvist (S)</w:t>
            </w:r>
            <w:r w:rsidRPr="008E2326">
              <w:rPr>
                <w:sz w:val="22"/>
                <w:szCs w:val="22"/>
              </w:rPr>
              <w:t xml:space="preserve"> 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D9BD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00BD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2888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B711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E49F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91F1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A876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9504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9E08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6829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BB60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279E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BE44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0F20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1AA8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EC2ED" w14:textId="75F82A59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42BB9FD6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C67AB" w14:textId="77777777" w:rsidR="00214135" w:rsidRPr="008E2326" w:rsidRDefault="00214135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Bengt Eliasson </w:t>
            </w:r>
            <w:r w:rsidRPr="008E2326">
              <w:rPr>
                <w:sz w:val="22"/>
                <w:szCs w:val="22"/>
              </w:rPr>
              <w:t>(L)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20BA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5D8F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23B2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4077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EE78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3E4C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D7B5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2986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D2CF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2C42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B6CB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5DDC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9FCE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8DD9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9233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75603" w14:textId="4E53F099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74A5FC87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F9A0D" w14:textId="77777777" w:rsidR="00214135" w:rsidRPr="008E2326" w:rsidRDefault="00214135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Andersson</w:t>
            </w:r>
            <w:r w:rsidRPr="008E2326">
              <w:rPr>
                <w:sz w:val="22"/>
                <w:szCs w:val="22"/>
              </w:rPr>
              <w:t xml:space="preserve"> (</w:t>
            </w:r>
            <w:r>
              <w:rPr>
                <w:sz w:val="22"/>
                <w:szCs w:val="22"/>
              </w:rPr>
              <w:t>S</w:t>
            </w:r>
            <w:r w:rsidRPr="008E2326">
              <w:rPr>
                <w:sz w:val="22"/>
                <w:szCs w:val="22"/>
              </w:rPr>
              <w:t>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99C3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BBA4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5579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EC92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7899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6A7C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F0DB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D83D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7939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5E27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D058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91AC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41F5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487B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7F37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6E117" w14:textId="5A66E9F1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11D8446A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5CAB2" w14:textId="77777777" w:rsidR="00214135" w:rsidRPr="008E2326" w:rsidRDefault="00214135" w:rsidP="00214135">
            <w:pPr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Rasmus Ling (MP)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B996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8FF9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2821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5DA1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D6D1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DF99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E176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5F2E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3C81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F8A6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D2A8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5046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61C2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334B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98EC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4BBDF" w14:textId="079009FB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33AAA13B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5474A" w14:textId="77777777" w:rsidR="00214135" w:rsidRPr="008E2326" w:rsidRDefault="00214135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Ann-Sofie Alm (M)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717F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FB85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F0E3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10C9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CCC4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5AE5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D09D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EF0E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C43B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F1BC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A4A2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BD3B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5347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AD38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0FBF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C16FC" w14:textId="68E05202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25DC7FE4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82C8D" w14:textId="77777777" w:rsidR="00214135" w:rsidRPr="008E2326" w:rsidRDefault="00214135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Monika Lövgren (SD)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2E32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2158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1CB1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A124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BA8C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6873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F7B7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1512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286A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5885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B73B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37A6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C182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7CD1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2C0E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D5255" w14:textId="5C74C26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23C27888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30ECB" w14:textId="430A5BA9" w:rsidR="00214135" w:rsidRPr="008E2326" w:rsidRDefault="00214135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Jörgen Grubb (SD)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1B23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FD0D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B733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EE34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2424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4B68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BC0F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5E49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E9B0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DCA7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CDAD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38ED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BC52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7CE2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C653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01641" w14:textId="523EAA22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57DF1A66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6C6BB" w14:textId="77777777" w:rsidR="00214135" w:rsidRPr="008E2326" w:rsidRDefault="00214135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Allan Widman (L)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432F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3A3C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E757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D8E5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A118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EEF7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55B0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2219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F75F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D9C4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26E2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8846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CC3D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1766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7435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6768F" w14:textId="014AE5F2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21C40626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49BB7" w14:textId="77777777" w:rsidR="00214135" w:rsidRPr="008E2326" w:rsidRDefault="00214135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Nina Lundström (L)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1413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F43A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4313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1F8D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4C18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114F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DEEB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AE78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0D6B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B39C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4395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8CBB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B46A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155B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3504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70628" w14:textId="456D430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66126CC6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C9C92" w14:textId="77777777" w:rsidR="00214135" w:rsidRPr="008E2326" w:rsidRDefault="00214135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Anna Sibinska (MP)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A14A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7EDE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F054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A0B0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6AEA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806E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CAC0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0245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F065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3BF6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3A7C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8DF8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319A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BE19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9B04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E0C16" w14:textId="7EA85A38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44982355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3DE64" w14:textId="77777777" w:rsidR="00214135" w:rsidRPr="00A571A1" w:rsidRDefault="00214135" w:rsidP="00214135">
            <w:pPr>
              <w:rPr>
                <w:sz w:val="22"/>
                <w:szCs w:val="22"/>
              </w:rPr>
            </w:pPr>
            <w:r w:rsidRPr="007B0C0A">
              <w:rPr>
                <w:sz w:val="22"/>
                <w:szCs w:val="22"/>
              </w:rPr>
              <w:t>Per Schöldberg (C)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4792B" w14:textId="193AF1AF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9369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F519C" w14:textId="3533A482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AAE1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612E1" w14:textId="5A1365C2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F301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56B01" w14:textId="4B2EB646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6CE1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E3D0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8E1A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4C96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EA40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7317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1F11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B863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082D6" w14:textId="2EA659EC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24500E80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05AAF" w14:textId="77777777" w:rsidR="00214135" w:rsidRPr="00A571A1" w:rsidRDefault="00214135" w:rsidP="00214135">
            <w:pPr>
              <w:rPr>
                <w:sz w:val="22"/>
                <w:szCs w:val="22"/>
              </w:rPr>
            </w:pPr>
            <w:r w:rsidRPr="00A571A1">
              <w:rPr>
                <w:sz w:val="22"/>
                <w:szCs w:val="22"/>
              </w:rPr>
              <w:t>Ali Esbati (V)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7BA3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04DE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9D3B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CC94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3B8C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3DB3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EC18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3100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A373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59AB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E297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8934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7636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D91B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B891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B3229" w14:textId="45824E04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40698303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91742" w14:textId="77777777" w:rsidR="00214135" w:rsidRPr="00A571A1" w:rsidRDefault="00214135" w:rsidP="00214135">
            <w:pPr>
              <w:rPr>
                <w:sz w:val="22"/>
                <w:szCs w:val="22"/>
              </w:rPr>
            </w:pPr>
            <w:r w:rsidRPr="00A571A1">
              <w:rPr>
                <w:sz w:val="22"/>
                <w:szCs w:val="22"/>
              </w:rPr>
              <w:t>Andreas Carlson (KD)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1FDE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5EE6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8498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88A0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499F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38DF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B2D6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8AF7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132A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17F1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5A5A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164F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B3B6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20EC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D723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51092" w14:textId="6976B88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4EB40FF8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3D8FE" w14:textId="77777777" w:rsidR="00214135" w:rsidRPr="00A571A1" w:rsidRDefault="00214135" w:rsidP="00214135">
            <w:pPr>
              <w:rPr>
                <w:sz w:val="22"/>
                <w:szCs w:val="22"/>
              </w:rPr>
            </w:pPr>
            <w:r w:rsidRPr="00A571A1">
              <w:rPr>
                <w:sz w:val="22"/>
                <w:szCs w:val="22"/>
              </w:rPr>
              <w:t>Mikael Oscarsson (KD)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1D55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1D02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B63C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0899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AA34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6DF4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182E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68AC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7BE3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A11A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36E2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50FF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2CCC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7AC5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C481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186FB" w14:textId="48B91E72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2E2B1D81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56D31" w14:textId="77777777" w:rsidR="00214135" w:rsidRPr="00A571A1" w:rsidRDefault="00214135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Björn Wiechel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8DC4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859E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EBEC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99E6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F960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BBA5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7E0E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D286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41A1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9A4F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9A16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2670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84E1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99A0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7FE0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EFDCA" w14:textId="48CDDCB5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728F87B4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79FA6" w14:textId="77777777" w:rsidR="00214135" w:rsidRPr="00A571A1" w:rsidRDefault="00214135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Kalle Olsson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3879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5B52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25D7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8C46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4386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59B9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EEE1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0149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2957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D8B7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C30C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7B58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CE73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F38F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A467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2EC49" w14:textId="3F335D6A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794BEC" w14:paraId="527E35B6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14" w:type="pct"/>
          <w:wAfter w:w="35" w:type="pct"/>
          <w:trHeight w:val="263"/>
        </w:trPr>
        <w:tc>
          <w:tcPr>
            <w:tcW w:w="1868" w:type="pct"/>
            <w:gridSpan w:val="3"/>
            <w:tcBorders>
              <w:top w:val="single" w:sz="4" w:space="0" w:color="auto"/>
            </w:tcBorders>
          </w:tcPr>
          <w:p w14:paraId="206608EA" w14:textId="77777777" w:rsidR="00214135" w:rsidRPr="00794BEC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N = Närvarande</w:t>
            </w:r>
          </w:p>
        </w:tc>
        <w:tc>
          <w:tcPr>
            <w:tcW w:w="3083" w:type="pct"/>
            <w:gridSpan w:val="17"/>
            <w:tcBorders>
              <w:top w:val="single" w:sz="4" w:space="0" w:color="auto"/>
            </w:tcBorders>
          </w:tcPr>
          <w:p w14:paraId="0570C690" w14:textId="77777777" w:rsidR="00214135" w:rsidRPr="00794BEC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x = ledamöter som deltagit i handläggningen</w:t>
            </w:r>
          </w:p>
        </w:tc>
      </w:tr>
      <w:tr w:rsidR="00214135" w:rsidRPr="00794BEC" w14:paraId="56DBC857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14" w:type="pct"/>
          <w:wAfter w:w="35" w:type="pct"/>
          <w:trHeight w:val="262"/>
        </w:trPr>
        <w:tc>
          <w:tcPr>
            <w:tcW w:w="1868" w:type="pct"/>
            <w:gridSpan w:val="3"/>
          </w:tcPr>
          <w:p w14:paraId="4EDF782F" w14:textId="77777777" w:rsidR="00214135" w:rsidRPr="00794BEC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V = Votering</w:t>
            </w:r>
          </w:p>
        </w:tc>
        <w:tc>
          <w:tcPr>
            <w:tcW w:w="3083" w:type="pct"/>
            <w:gridSpan w:val="17"/>
          </w:tcPr>
          <w:p w14:paraId="6E128095" w14:textId="77777777" w:rsidR="00214135" w:rsidRPr="00794BEC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o = ledamöter som härutöver har varit närvarande</w:t>
            </w:r>
          </w:p>
        </w:tc>
      </w:tr>
    </w:tbl>
    <w:p w14:paraId="40538328" w14:textId="77777777" w:rsidR="004F680C" w:rsidRPr="00477C9F" w:rsidRDefault="004F680C" w:rsidP="00477C9F">
      <w:pPr>
        <w:rPr>
          <w:sz w:val="22"/>
          <w:szCs w:val="22"/>
        </w:rPr>
      </w:pPr>
    </w:p>
    <w:sectPr w:rsidR="004F680C" w:rsidRPr="00477C9F" w:rsidSect="00A45577">
      <w:pgSz w:w="11906" w:h="16838" w:code="9"/>
      <w:pgMar w:top="851" w:right="1134" w:bottom="851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D7377F"/>
    <w:multiLevelType w:val="hybridMultilevel"/>
    <w:tmpl w:val="A0160B4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51B0"/>
    <w:rsid w:val="00001E5A"/>
    <w:rsid w:val="0000744F"/>
    <w:rsid w:val="00011CCB"/>
    <w:rsid w:val="00012D39"/>
    <w:rsid w:val="00013261"/>
    <w:rsid w:val="000176F1"/>
    <w:rsid w:val="00020592"/>
    <w:rsid w:val="00024634"/>
    <w:rsid w:val="00032860"/>
    <w:rsid w:val="000345BF"/>
    <w:rsid w:val="0003470E"/>
    <w:rsid w:val="00037EDF"/>
    <w:rsid w:val="000410F7"/>
    <w:rsid w:val="000416B9"/>
    <w:rsid w:val="0005450C"/>
    <w:rsid w:val="000700C4"/>
    <w:rsid w:val="000763C6"/>
    <w:rsid w:val="00084FFF"/>
    <w:rsid w:val="000A10F5"/>
    <w:rsid w:val="000A4BCF"/>
    <w:rsid w:val="000A7D87"/>
    <w:rsid w:val="000B4B17"/>
    <w:rsid w:val="000B7C05"/>
    <w:rsid w:val="000D4D83"/>
    <w:rsid w:val="000E10DC"/>
    <w:rsid w:val="000E2B7E"/>
    <w:rsid w:val="000E6D49"/>
    <w:rsid w:val="000F15B0"/>
    <w:rsid w:val="000F448B"/>
    <w:rsid w:val="00100B80"/>
    <w:rsid w:val="0011197E"/>
    <w:rsid w:val="00120821"/>
    <w:rsid w:val="00126123"/>
    <w:rsid w:val="00133B7E"/>
    <w:rsid w:val="0013426B"/>
    <w:rsid w:val="00161AA6"/>
    <w:rsid w:val="00165461"/>
    <w:rsid w:val="001828F2"/>
    <w:rsid w:val="001A1578"/>
    <w:rsid w:val="001D766E"/>
    <w:rsid w:val="001E1FAC"/>
    <w:rsid w:val="001F0C53"/>
    <w:rsid w:val="00214135"/>
    <w:rsid w:val="002174A8"/>
    <w:rsid w:val="0023546F"/>
    <w:rsid w:val="00236A17"/>
    <w:rsid w:val="002373C0"/>
    <w:rsid w:val="00240D9B"/>
    <w:rsid w:val="002544E0"/>
    <w:rsid w:val="00261EBD"/>
    <w:rsid w:val="002624FF"/>
    <w:rsid w:val="00263A2E"/>
    <w:rsid w:val="00267572"/>
    <w:rsid w:val="00271679"/>
    <w:rsid w:val="0027450B"/>
    <w:rsid w:val="00275CD2"/>
    <w:rsid w:val="00277F25"/>
    <w:rsid w:val="0028513C"/>
    <w:rsid w:val="002862E1"/>
    <w:rsid w:val="00294DCB"/>
    <w:rsid w:val="00296D10"/>
    <w:rsid w:val="002A04AD"/>
    <w:rsid w:val="002A6ADE"/>
    <w:rsid w:val="002B40DE"/>
    <w:rsid w:val="002B51DB"/>
    <w:rsid w:val="002D0E4D"/>
    <w:rsid w:val="002D2AB5"/>
    <w:rsid w:val="002E3221"/>
    <w:rsid w:val="002F284C"/>
    <w:rsid w:val="003075B8"/>
    <w:rsid w:val="00342116"/>
    <w:rsid w:val="00360479"/>
    <w:rsid w:val="00394192"/>
    <w:rsid w:val="003952A4"/>
    <w:rsid w:val="0039591D"/>
    <w:rsid w:val="003A48EB"/>
    <w:rsid w:val="003A729A"/>
    <w:rsid w:val="003C1E63"/>
    <w:rsid w:val="003C73F9"/>
    <w:rsid w:val="003D31E8"/>
    <w:rsid w:val="003E1AE3"/>
    <w:rsid w:val="003E3027"/>
    <w:rsid w:val="003F2270"/>
    <w:rsid w:val="00401656"/>
    <w:rsid w:val="0041089F"/>
    <w:rsid w:val="00412359"/>
    <w:rsid w:val="0041580F"/>
    <w:rsid w:val="004206DB"/>
    <w:rsid w:val="00432C24"/>
    <w:rsid w:val="00441381"/>
    <w:rsid w:val="00446353"/>
    <w:rsid w:val="00454E3F"/>
    <w:rsid w:val="00477C9F"/>
    <w:rsid w:val="00490212"/>
    <w:rsid w:val="00494D58"/>
    <w:rsid w:val="004B2106"/>
    <w:rsid w:val="004B6D8F"/>
    <w:rsid w:val="004C5D4F"/>
    <w:rsid w:val="004C7964"/>
    <w:rsid w:val="004D2D42"/>
    <w:rsid w:val="004F1B55"/>
    <w:rsid w:val="004F3CB5"/>
    <w:rsid w:val="004F680C"/>
    <w:rsid w:val="004F6F84"/>
    <w:rsid w:val="0050040F"/>
    <w:rsid w:val="005012C3"/>
    <w:rsid w:val="00502075"/>
    <w:rsid w:val="00506ACC"/>
    <w:rsid w:val="005108E6"/>
    <w:rsid w:val="005358B4"/>
    <w:rsid w:val="00554348"/>
    <w:rsid w:val="005650F7"/>
    <w:rsid w:val="00577B92"/>
    <w:rsid w:val="00581568"/>
    <w:rsid w:val="00586400"/>
    <w:rsid w:val="005B3EC2"/>
    <w:rsid w:val="005C1541"/>
    <w:rsid w:val="005C2F5F"/>
    <w:rsid w:val="005E28B9"/>
    <w:rsid w:val="005E439C"/>
    <w:rsid w:val="005E614D"/>
    <w:rsid w:val="00612FF5"/>
    <w:rsid w:val="00614737"/>
    <w:rsid w:val="00640520"/>
    <w:rsid w:val="006503A2"/>
    <w:rsid w:val="00670574"/>
    <w:rsid w:val="006A151D"/>
    <w:rsid w:val="006A511D"/>
    <w:rsid w:val="006B151B"/>
    <w:rsid w:val="006B7B0C"/>
    <w:rsid w:val="006C21FA"/>
    <w:rsid w:val="006D3126"/>
    <w:rsid w:val="0071773D"/>
    <w:rsid w:val="00723D66"/>
    <w:rsid w:val="00726EE5"/>
    <w:rsid w:val="00741779"/>
    <w:rsid w:val="007421F4"/>
    <w:rsid w:val="00750FF0"/>
    <w:rsid w:val="007615A5"/>
    <w:rsid w:val="00767BDA"/>
    <w:rsid w:val="00781020"/>
    <w:rsid w:val="00782EA9"/>
    <w:rsid w:val="00783D2C"/>
    <w:rsid w:val="00787586"/>
    <w:rsid w:val="0079676A"/>
    <w:rsid w:val="007B0C0A"/>
    <w:rsid w:val="007F2B92"/>
    <w:rsid w:val="007F39BF"/>
    <w:rsid w:val="007F6B0D"/>
    <w:rsid w:val="00800B4D"/>
    <w:rsid w:val="008038CC"/>
    <w:rsid w:val="008273F4"/>
    <w:rsid w:val="0083479E"/>
    <w:rsid w:val="00834B38"/>
    <w:rsid w:val="008557FA"/>
    <w:rsid w:val="00875A5E"/>
    <w:rsid w:val="00875CAD"/>
    <w:rsid w:val="008808A5"/>
    <w:rsid w:val="008B1C20"/>
    <w:rsid w:val="008C2E2A"/>
    <w:rsid w:val="008E3B73"/>
    <w:rsid w:val="008F4D68"/>
    <w:rsid w:val="00902D63"/>
    <w:rsid w:val="00902D69"/>
    <w:rsid w:val="00906C2D"/>
    <w:rsid w:val="00937BF3"/>
    <w:rsid w:val="00937E3A"/>
    <w:rsid w:val="00944199"/>
    <w:rsid w:val="00944917"/>
    <w:rsid w:val="00946978"/>
    <w:rsid w:val="0094714D"/>
    <w:rsid w:val="009474C4"/>
    <w:rsid w:val="00950147"/>
    <w:rsid w:val="00953843"/>
    <w:rsid w:val="00955E76"/>
    <w:rsid w:val="0096348C"/>
    <w:rsid w:val="00973D8B"/>
    <w:rsid w:val="00976307"/>
    <w:rsid w:val="009815DB"/>
    <w:rsid w:val="00987DE8"/>
    <w:rsid w:val="009900A1"/>
    <w:rsid w:val="009923B8"/>
    <w:rsid w:val="009A3E81"/>
    <w:rsid w:val="009A68FE"/>
    <w:rsid w:val="009B0A01"/>
    <w:rsid w:val="009B7313"/>
    <w:rsid w:val="009B79AB"/>
    <w:rsid w:val="009C3BE7"/>
    <w:rsid w:val="009C51B0"/>
    <w:rsid w:val="009D1BB5"/>
    <w:rsid w:val="009F61A0"/>
    <w:rsid w:val="009F6E99"/>
    <w:rsid w:val="00A05512"/>
    <w:rsid w:val="00A129A0"/>
    <w:rsid w:val="00A12FFD"/>
    <w:rsid w:val="00A151D3"/>
    <w:rsid w:val="00A258F2"/>
    <w:rsid w:val="00A30C23"/>
    <w:rsid w:val="00A324B3"/>
    <w:rsid w:val="00A37318"/>
    <w:rsid w:val="00A376CF"/>
    <w:rsid w:val="00A401A5"/>
    <w:rsid w:val="00A45577"/>
    <w:rsid w:val="00A54DE5"/>
    <w:rsid w:val="00A5668F"/>
    <w:rsid w:val="00A571A1"/>
    <w:rsid w:val="00A63233"/>
    <w:rsid w:val="00A744C3"/>
    <w:rsid w:val="00A84DE6"/>
    <w:rsid w:val="00A8695B"/>
    <w:rsid w:val="00A9262A"/>
    <w:rsid w:val="00A9464E"/>
    <w:rsid w:val="00AA5BE7"/>
    <w:rsid w:val="00AC1FEE"/>
    <w:rsid w:val="00AC2BE8"/>
    <w:rsid w:val="00AC3349"/>
    <w:rsid w:val="00AD797B"/>
    <w:rsid w:val="00AF32C5"/>
    <w:rsid w:val="00AF6DAF"/>
    <w:rsid w:val="00AF7C8D"/>
    <w:rsid w:val="00B15788"/>
    <w:rsid w:val="00B17845"/>
    <w:rsid w:val="00B54D41"/>
    <w:rsid w:val="00B56452"/>
    <w:rsid w:val="00B6245C"/>
    <w:rsid w:val="00B639E1"/>
    <w:rsid w:val="00B64A91"/>
    <w:rsid w:val="00B74AFA"/>
    <w:rsid w:val="00B9203B"/>
    <w:rsid w:val="00BA46E1"/>
    <w:rsid w:val="00BA4A28"/>
    <w:rsid w:val="00BA5688"/>
    <w:rsid w:val="00BD41E4"/>
    <w:rsid w:val="00BE0742"/>
    <w:rsid w:val="00BE3BF7"/>
    <w:rsid w:val="00BF6D6B"/>
    <w:rsid w:val="00C07794"/>
    <w:rsid w:val="00C10454"/>
    <w:rsid w:val="00C276D3"/>
    <w:rsid w:val="00C30867"/>
    <w:rsid w:val="00C35889"/>
    <w:rsid w:val="00C468A5"/>
    <w:rsid w:val="00C84F0D"/>
    <w:rsid w:val="00C919F3"/>
    <w:rsid w:val="00C92589"/>
    <w:rsid w:val="00C93236"/>
    <w:rsid w:val="00CA39FE"/>
    <w:rsid w:val="00CA6878"/>
    <w:rsid w:val="00CA6EF0"/>
    <w:rsid w:val="00CB5394"/>
    <w:rsid w:val="00CB6A34"/>
    <w:rsid w:val="00CB7431"/>
    <w:rsid w:val="00CD4CA0"/>
    <w:rsid w:val="00D27984"/>
    <w:rsid w:val="00D44270"/>
    <w:rsid w:val="00D52626"/>
    <w:rsid w:val="00D67826"/>
    <w:rsid w:val="00D67FEC"/>
    <w:rsid w:val="00D75A71"/>
    <w:rsid w:val="00D84771"/>
    <w:rsid w:val="00D93637"/>
    <w:rsid w:val="00D93C2E"/>
    <w:rsid w:val="00D96F98"/>
    <w:rsid w:val="00DA12E0"/>
    <w:rsid w:val="00DC0E6D"/>
    <w:rsid w:val="00DC1007"/>
    <w:rsid w:val="00DC58D9"/>
    <w:rsid w:val="00DD02EC"/>
    <w:rsid w:val="00DD2D91"/>
    <w:rsid w:val="00DD2E3A"/>
    <w:rsid w:val="00DD7DC3"/>
    <w:rsid w:val="00DE0553"/>
    <w:rsid w:val="00DE2A0A"/>
    <w:rsid w:val="00DF23EB"/>
    <w:rsid w:val="00E14E39"/>
    <w:rsid w:val="00E33857"/>
    <w:rsid w:val="00E45D77"/>
    <w:rsid w:val="00E63EE4"/>
    <w:rsid w:val="00E66D19"/>
    <w:rsid w:val="00E67EBA"/>
    <w:rsid w:val="00E916EA"/>
    <w:rsid w:val="00E92A77"/>
    <w:rsid w:val="00EA704C"/>
    <w:rsid w:val="00EA7B53"/>
    <w:rsid w:val="00EC735D"/>
    <w:rsid w:val="00ED5D82"/>
    <w:rsid w:val="00EE68A3"/>
    <w:rsid w:val="00F064EF"/>
    <w:rsid w:val="00F07228"/>
    <w:rsid w:val="00F33C48"/>
    <w:rsid w:val="00F454FD"/>
    <w:rsid w:val="00F70370"/>
    <w:rsid w:val="00F814F6"/>
    <w:rsid w:val="00F85B64"/>
    <w:rsid w:val="00F97E87"/>
    <w:rsid w:val="00FA2D97"/>
    <w:rsid w:val="00FA384F"/>
    <w:rsid w:val="00FB3A7E"/>
    <w:rsid w:val="00FD0820"/>
    <w:rsid w:val="00FD13A3"/>
    <w:rsid w:val="00FE2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53800B"/>
  <w15:chartTrackingRefBased/>
  <w15:docId w15:val="{5F862FA8-C3EF-4A0D-A53C-63582918E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0509aa\AppData\Roaming\Microsoft\Mallar\Protmall%202015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2CC4DEB-9C1E-47B2-B17D-65E849EE826A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60e4b847-d454-401e-b238-4117b4f1204c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665EEECD-D760-4564-B702-0F39A884E8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Protmall 2015.dotx</Template>
  <TotalTime>1</TotalTime>
  <Pages>2</Pages>
  <Words>359</Words>
  <Characters>2767</Characters>
  <Application>Microsoft Office Word</Application>
  <DocSecurity>4</DocSecurity>
  <Lines>1383</Lines>
  <Paragraphs>240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Asplind</dc:creator>
  <cp:keywords/>
  <dc:description/>
  <cp:lastModifiedBy>Anna Bolmström</cp:lastModifiedBy>
  <cp:revision>2</cp:revision>
  <cp:lastPrinted>2020-09-10T12:31:00Z</cp:lastPrinted>
  <dcterms:created xsi:type="dcterms:W3CDTF">2020-11-26T15:53:00Z</dcterms:created>
  <dcterms:modified xsi:type="dcterms:W3CDTF">2020-11-26T15:53:00Z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