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23692ED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C523D5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3B9744F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D44BC8">
              <w:rPr>
                <w:sz w:val="20"/>
              </w:rPr>
              <w:t>1</w:t>
            </w:r>
            <w:r w:rsidR="00C523D5">
              <w:rPr>
                <w:sz w:val="20"/>
              </w:rPr>
              <w:t>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66F34A4A" w:rsidR="00203835" w:rsidRDefault="00C523D5" w:rsidP="00BE10A2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BE10A2">
              <w:rPr>
                <w:sz w:val="20"/>
              </w:rPr>
              <w:t>:</w:t>
            </w:r>
            <w:r w:rsidR="009E3E40">
              <w:rPr>
                <w:sz w:val="20"/>
              </w:rPr>
              <w:t>00</w:t>
            </w:r>
            <w:r w:rsidR="00CA7639" w:rsidRPr="00CA7639">
              <w:rPr>
                <w:sz w:val="20"/>
              </w:rPr>
              <w:t>–</w:t>
            </w:r>
            <w:r w:rsidR="002A3BD5" w:rsidRPr="002A3BD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="00BE10A2" w:rsidRPr="002A3BD5">
              <w:rPr>
                <w:sz w:val="20"/>
              </w:rPr>
              <w:t>:</w:t>
            </w:r>
            <w:r>
              <w:rPr>
                <w:sz w:val="20"/>
              </w:rPr>
              <w:t>40</w:t>
            </w:r>
          </w:p>
          <w:p w14:paraId="50C019E7" w14:textId="418D0677" w:rsidR="00C24338" w:rsidRPr="00CA7639" w:rsidRDefault="00C24338" w:rsidP="00C523D5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B15033D" w14:textId="6AEC5C52" w:rsidR="008A4C10" w:rsidRDefault="00D44BC8" w:rsidP="0013117A">
            <w:pPr>
              <w:rPr>
                <w:b/>
              </w:rPr>
            </w:pPr>
            <w:r>
              <w:rPr>
                <w:b/>
              </w:rPr>
              <w:t>Sveriges medlemskap i Nato (UU16)</w:t>
            </w:r>
          </w:p>
          <w:p w14:paraId="40D8B338" w14:textId="5460354D" w:rsidR="00203835" w:rsidRDefault="00203835" w:rsidP="0013117A">
            <w:pPr>
              <w:rPr>
                <w:b/>
              </w:rPr>
            </w:pPr>
          </w:p>
          <w:p w14:paraId="1FA70226" w14:textId="0E6B8CD7" w:rsidR="00D44BC8" w:rsidRPr="00B827B4" w:rsidRDefault="00D44BC8" w:rsidP="00D44BC8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 w:rsidR="00C523D5">
              <w:rPr>
                <w:color w:val="000000"/>
                <w:szCs w:val="24"/>
              </w:rPr>
              <w:t>fortsatte behandlingen av</w:t>
            </w:r>
            <w:r>
              <w:rPr>
                <w:color w:val="000000"/>
                <w:szCs w:val="24"/>
              </w:rPr>
              <w:t xml:space="preserve"> proposition 2022/23:74 och motioner.</w:t>
            </w:r>
          </w:p>
          <w:p w14:paraId="650A22E0" w14:textId="77777777" w:rsidR="00D44BC8" w:rsidRPr="00B827B4" w:rsidRDefault="00D44BC8" w:rsidP="00D44BC8">
            <w:pPr>
              <w:rPr>
                <w:color w:val="000000"/>
                <w:szCs w:val="24"/>
              </w:rPr>
            </w:pPr>
          </w:p>
          <w:p w14:paraId="5E943533" w14:textId="50F87E40" w:rsidR="002F1B2F" w:rsidRDefault="00D44BC8" w:rsidP="00C523D5">
            <w:pPr>
              <w:rPr>
                <w:b/>
                <w:bCs/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  <w:r w:rsidR="002A3BD5">
              <w:rPr>
                <w:color w:val="000000"/>
                <w:szCs w:val="24"/>
              </w:rPr>
              <w:br/>
            </w: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BD7333F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40EC055F" w14:textId="77777777" w:rsidR="00BE10A2" w:rsidRDefault="00C523D5" w:rsidP="00C523D5">
            <w:pPr>
              <w:rPr>
                <w:color w:val="000000"/>
                <w:szCs w:val="24"/>
              </w:rPr>
            </w:pPr>
            <w:r w:rsidRPr="007113D9"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28.</w:t>
            </w:r>
          </w:p>
          <w:p w14:paraId="6EABE032" w14:textId="7027C636" w:rsidR="00C523D5" w:rsidRDefault="00C523D5" w:rsidP="00C523D5">
            <w:pPr>
              <w:rPr>
                <w:b/>
              </w:rPr>
            </w:pPr>
          </w:p>
        </w:tc>
      </w:tr>
      <w:tr w:rsidR="00786225" w:rsidRPr="004B367D" w14:paraId="3B7AEC28" w14:textId="77777777" w:rsidTr="00BF0094">
        <w:trPr>
          <w:trHeight w:val="884"/>
        </w:trPr>
        <w:tc>
          <w:tcPr>
            <w:tcW w:w="567" w:type="dxa"/>
          </w:tcPr>
          <w:p w14:paraId="1E101D4F" w14:textId="23C10723" w:rsidR="00786225" w:rsidRDefault="007862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71AA224F" w14:textId="77777777" w:rsidR="00C523D5" w:rsidRDefault="00C523D5" w:rsidP="00C523D5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6B411977" w14:textId="23775DAC" w:rsidR="00C523D5" w:rsidRPr="009543B9" w:rsidRDefault="00C523D5" w:rsidP="00C523D5">
            <w:pPr>
              <w:rPr>
                <w:b/>
              </w:rPr>
            </w:pPr>
          </w:p>
        </w:tc>
      </w:tr>
      <w:tr w:rsidR="00C523D5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4EB87FD0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47B78DA9" w14:textId="77777777" w:rsidR="00C523D5" w:rsidRDefault="00C523D5" w:rsidP="00C523D5">
            <w:pPr>
              <w:rPr>
                <w:b/>
              </w:rPr>
            </w:pPr>
            <w:r>
              <w:rPr>
                <w:b/>
              </w:rPr>
              <w:t>Kanslimeddelanden</w:t>
            </w:r>
            <w:r>
              <w:rPr>
                <w:b/>
              </w:rPr>
              <w:br/>
            </w:r>
          </w:p>
          <w:p w14:paraId="67C276B7" w14:textId="7F1220CE" w:rsidR="00C523D5" w:rsidRDefault="00C523D5" w:rsidP="00C523D5">
            <w:pPr>
              <w:rPr>
                <w:b/>
              </w:rPr>
            </w:pPr>
            <w:r w:rsidRPr="002E5B4C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informerades om</w:t>
            </w:r>
            <w:r w:rsidRPr="002E5B4C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br/>
              <w:t xml:space="preserve">- att riksdagsförvaltningen kommer till sessionssalen för fotografering efter justering av betänkande UU16 imorgon torsdag den 16 mars. </w:t>
            </w:r>
          </w:p>
          <w:p w14:paraId="0F1B28AA" w14:textId="02B82057" w:rsidR="00C523D5" w:rsidRDefault="00C523D5" w:rsidP="00C523D5">
            <w:pPr>
              <w:widowControl/>
              <w:rPr>
                <w:b/>
              </w:rPr>
            </w:pPr>
          </w:p>
        </w:tc>
      </w:tr>
      <w:tr w:rsidR="00C523D5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4803CE43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5BA8B352" w14:textId="77777777" w:rsidR="00C523D5" w:rsidRDefault="00C523D5" w:rsidP="00C523D5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71F44A18" w14:textId="77777777" w:rsidR="00C523D5" w:rsidRDefault="00C523D5" w:rsidP="00C523D5">
            <w:pPr>
              <w:rPr>
                <w:b/>
              </w:rPr>
            </w:pPr>
          </w:p>
          <w:p w14:paraId="43CB7DD8" w14:textId="3BF8EC5B" w:rsidR="00C523D5" w:rsidRDefault="00C523D5" w:rsidP="00C523D5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bCs/>
                <w:color w:val="000000"/>
                <w:szCs w:val="24"/>
              </w:rPr>
              <w:t>tors</w:t>
            </w:r>
            <w:r w:rsidRPr="008D58C3">
              <w:rPr>
                <w:bCs/>
                <w:color w:val="000000"/>
                <w:szCs w:val="24"/>
              </w:rPr>
              <w:t>dagen den 1</w:t>
            </w:r>
            <w:r>
              <w:rPr>
                <w:bCs/>
                <w:color w:val="000000"/>
                <w:szCs w:val="24"/>
              </w:rPr>
              <w:t>6</w:t>
            </w:r>
            <w:r w:rsidRPr="008D58C3">
              <w:rPr>
                <w:bCs/>
                <w:color w:val="000000"/>
                <w:szCs w:val="24"/>
              </w:rPr>
              <w:t xml:space="preserve"> mars 2023.</w:t>
            </w:r>
          </w:p>
          <w:p w14:paraId="1EA49CD6" w14:textId="26F33387" w:rsidR="00C523D5" w:rsidRPr="00FD5FF7" w:rsidRDefault="00C523D5" w:rsidP="00C523D5">
            <w:pPr>
              <w:widowControl/>
              <w:spacing w:after="200" w:line="280" w:lineRule="exact"/>
              <w:rPr>
                <w:b/>
              </w:rPr>
            </w:pPr>
          </w:p>
        </w:tc>
      </w:tr>
      <w:tr w:rsidR="00C523D5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5D892CB" w14:textId="77777777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67BECA" w14:textId="77777777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E7E13D" w14:textId="77777777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38EA57" w14:textId="4C0F4571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682D795" w14:textId="2F28B926" w:rsidR="00C523D5" w:rsidRDefault="00C523D5" w:rsidP="00C523D5">
            <w:pPr>
              <w:rPr>
                <w:b/>
              </w:rPr>
            </w:pPr>
          </w:p>
        </w:tc>
      </w:tr>
      <w:tr w:rsidR="00C523D5" w:rsidRPr="004B367D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5350DC50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2F0DAE6" w14:textId="5B0C7B36" w:rsidR="00C523D5" w:rsidRPr="00637115" w:rsidRDefault="00C523D5" w:rsidP="00C523D5">
            <w:pPr>
              <w:rPr>
                <w:b/>
              </w:rPr>
            </w:pPr>
          </w:p>
        </w:tc>
      </w:tr>
      <w:tr w:rsidR="00C523D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6020BF4E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E654DF3" w14:textId="7F8735F5" w:rsidR="00C523D5" w:rsidRDefault="00C523D5" w:rsidP="00C523D5">
            <w:pPr>
              <w:rPr>
                <w:b/>
              </w:rPr>
            </w:pPr>
          </w:p>
        </w:tc>
      </w:tr>
      <w:tr w:rsidR="00C523D5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C523D5" w:rsidRPr="002E5B4C" w:rsidRDefault="00C523D5" w:rsidP="00C523D5">
            <w:pPr>
              <w:rPr>
                <w:color w:val="000000"/>
                <w:szCs w:val="24"/>
              </w:rPr>
            </w:pPr>
          </w:p>
        </w:tc>
      </w:tr>
      <w:tr w:rsidR="00C523D5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20CA0E58" w:rsidR="00C523D5" w:rsidRDefault="00C523D5" w:rsidP="00C52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A4E0810" w14:textId="77DDC28C" w:rsidR="00C523D5" w:rsidRDefault="00C523D5" w:rsidP="00C523D5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5F25F28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C523D5" w:rsidRPr="005E0552">
              <w:t>21</w:t>
            </w:r>
            <w:r w:rsidR="00031B5D">
              <w:t xml:space="preserve">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8644C15" w:rsidR="004B327E" w:rsidRPr="004B327E" w:rsidRDefault="00FD6F8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905E21A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 w:rsidRPr="004C67B4">
              <w:rPr>
                <w:sz w:val="20"/>
              </w:rPr>
              <w:t>2</w:t>
            </w:r>
            <w:r w:rsidR="00C523D5">
              <w:rPr>
                <w:sz w:val="20"/>
              </w:rPr>
              <w:t>9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E02E3A7" w:rsidR="0050083A" w:rsidRPr="00031B5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605583" w:rsidRPr="00637115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637115">
              <w:rPr>
                <w:sz w:val="19"/>
                <w:szCs w:val="19"/>
              </w:rPr>
              <w:t>1</w:t>
            </w:r>
            <w:r w:rsidR="00C523D5">
              <w:rPr>
                <w:sz w:val="19"/>
                <w:szCs w:val="19"/>
              </w:rPr>
              <w:t>-</w:t>
            </w:r>
            <w:r w:rsidR="009C6B3E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D2ED85B" w:rsidR="0050083A" w:rsidRPr="00031B5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175CF2" w:rsidRPr="0063711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A067172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FE1ED1" w:rsidRPr="0063711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32BE50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AC3731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0143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0155E88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43AD54B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01431" w:rsidRPr="00031B5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936F681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3711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19890076" w:rsidR="00637115" w:rsidRPr="00637115" w:rsidRDefault="009C6B3E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2F7076E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ED881C4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5D5F384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637115" w:rsidRPr="00FE5589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EAD51D4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9E4EEE4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63E44D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1E75FE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847ADCC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A292A46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01BAC4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C729B43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D0C2B1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0E35A4D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2764419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C7E37B6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CBC9601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6DDF995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76C1F6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48C8550" w:rsidR="00E01431" w:rsidRPr="00637115" w:rsidRDefault="009C6B3E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3B40A94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9D38C23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B2E30D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A7A5820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A7C0238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637115" w:rsidRP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D06D73C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D96518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637115" w:rsidRPr="00FE5589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31B6F1D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26E0DFD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F14C1E2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9C6B3E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0A56EB4" w:rsidR="009C6B3E" w:rsidRPr="00637115" w:rsidRDefault="009C6B3E" w:rsidP="009C6B3E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C6B3E" w:rsidRPr="00637115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EB3F786" w:rsidR="009C6B3E" w:rsidRPr="00637115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C6B3E" w:rsidRPr="00637115" w:rsidRDefault="009C6B3E" w:rsidP="009C6B3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E827AF6" w:rsidR="009C6B3E" w:rsidRPr="00637115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C6B3E" w:rsidRPr="00031B5D" w:rsidRDefault="009C6B3E" w:rsidP="009C6B3E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215E7B6" w:rsidR="009C6B3E" w:rsidRPr="00FE5589" w:rsidRDefault="009C6B3E" w:rsidP="009C6B3E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C6B3E" w:rsidRPr="00FE5589" w:rsidRDefault="009C6B3E" w:rsidP="009C6B3E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9C6B3E" w:rsidRPr="00FE5589" w:rsidRDefault="009C6B3E" w:rsidP="009C6B3E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C6B3E" w:rsidRPr="00FE5589" w:rsidRDefault="009C6B3E" w:rsidP="009C6B3E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9C6B3E" w:rsidRPr="00FE5589" w:rsidRDefault="009C6B3E" w:rsidP="009C6B3E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C6B3E" w:rsidRPr="00FE5589" w:rsidRDefault="009C6B3E" w:rsidP="009C6B3E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E0143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A9D4A4B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92BA673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55B725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A92C9EC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DDD9AE2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637115" w:rsidRP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F37E1C8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D611AAF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E01431" w:rsidRPr="00637115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63711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04AD9F9" w:rsidR="00E01431" w:rsidRPr="00637115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98BB927" w:rsidR="00E01431" w:rsidRPr="00637115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4741C66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02BE22C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DD26E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637115" w:rsidRP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298DFE6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299D350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50B7BB9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05D3313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CE4CB6F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6490F7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9A1E284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45756A9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27D19E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2EA2C1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9C6B3E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61D200F" w:rsidR="009C6B3E" w:rsidRPr="00637115" w:rsidRDefault="009C6B3E" w:rsidP="009C6B3E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C6B3E" w:rsidRPr="00637115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DA4BD24" w:rsidR="009C6B3E" w:rsidRPr="00637115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C6B3E" w:rsidRPr="00637115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75A45D85" w:rsidR="009C6B3E" w:rsidRPr="00637115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96EA1C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C6B3E" w:rsidRPr="003504FA" w:rsidRDefault="009C6B3E" w:rsidP="009C6B3E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A12DD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25109ED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B879AD8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3F8D170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057A9A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6B3E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9C6B3E" w:rsidRPr="00EA12DD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3A3CA75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C821E1A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C4C0C5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C88A794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7858BBC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097760A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06C9A3A4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96EF1E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04FB6E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FDA9991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4D981E98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3AA92E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4F7A1D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604227A4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78CFE4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D3F561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0B094240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E49DAB0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AD4CBB2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1D7473E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3CD1B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83258F2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0975206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561C28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9C6B3E" w:rsidRPr="003E4D97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1FAAD6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E8AE832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77A7310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9C6B3E" w:rsidRPr="00450C2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CB7F516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8DBA0E2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FB4B8AA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3815AC4C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F67EDA3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84237EA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0F5CE68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9FFD6AE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99B3DE1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1147A0E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8407B9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12FFC84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298C23D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3A1D5ED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69034028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5AA107D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DE3DA81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960492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F53A3DA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0F23D2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9425636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97076C2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6A5E2B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8217582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FAD9790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53F14BE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4F7E5FD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757D0CE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9ACD6AE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400BA45A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B7B2F3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9F30D2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A133A6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6B49DB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241E862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9FDF6C3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3EB4D28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AEE8C12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8F756B1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5EF06FA1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9E439B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224FC28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3C5B105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E35C316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360656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FEA8796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678100E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093A8C1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41EE713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42DF065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E617B0E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BBDE0AF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22D20D6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0B47DE6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CBAAE11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519B3F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B3BB7F8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74E8B1C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0ADE6C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87DF77F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D0D763D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2B325E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615FA26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70416C0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38CAE36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7DB4B26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0617A85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132DAB1F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42E98204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10CB7002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9C6B3E" w:rsidRPr="003504FA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9C6B3E" w:rsidRPr="00B439FD" w:rsidRDefault="009C6B3E" w:rsidP="009C6B3E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619CFCEE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A0A8BAB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822DD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9C6B3E" w:rsidRDefault="009C6B3E" w:rsidP="009C6B3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Fredrik </w:t>
            </w:r>
            <w:proofErr w:type="spellStart"/>
            <w:r>
              <w:rPr>
                <w:snapToGrid w:val="0"/>
                <w:sz w:val="21"/>
                <w:szCs w:val="21"/>
              </w:rPr>
              <w:t>Saweståhl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9C6B3E" w:rsidRPr="00B439FD" w:rsidRDefault="009C6B3E" w:rsidP="009C6B3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3FFF903A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9C6B3E" w:rsidRPr="00B439FD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EA0202F" w:rsidR="009C6B3E" w:rsidRPr="00B439FD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9C6B3E" w:rsidRPr="003504FA" w:rsidRDefault="009C6B3E" w:rsidP="009C6B3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9C6B3E" w:rsidRPr="003504FA" w:rsidRDefault="009C6B3E" w:rsidP="009C6B3E">
            <w:pPr>
              <w:rPr>
                <w:sz w:val="20"/>
              </w:rPr>
            </w:pPr>
          </w:p>
        </w:tc>
      </w:tr>
      <w:tr w:rsidR="009C6B3E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C6B3E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9C6B3E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</w:tr>
      <w:tr w:rsidR="009C6B3E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C6B3E" w:rsidRPr="003504FA" w:rsidRDefault="009C6B3E" w:rsidP="009C6B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C6B3E" w:rsidRPr="003504FA" w:rsidRDefault="009C6B3E" w:rsidP="009C6B3E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BB01" w14:textId="77777777" w:rsidR="00555797" w:rsidRDefault="00555797" w:rsidP="00286A5C">
      <w:r>
        <w:separator/>
      </w:r>
    </w:p>
  </w:endnote>
  <w:endnote w:type="continuationSeparator" w:id="0">
    <w:p w14:paraId="22D0E3AB" w14:textId="77777777" w:rsidR="00555797" w:rsidRDefault="00555797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41C2" w14:textId="77777777" w:rsidR="00555797" w:rsidRDefault="00555797" w:rsidP="00286A5C">
      <w:r>
        <w:separator/>
      </w:r>
    </w:p>
  </w:footnote>
  <w:footnote w:type="continuationSeparator" w:id="0">
    <w:p w14:paraId="4E752937" w14:textId="77777777" w:rsidR="00555797" w:rsidRDefault="00555797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6D5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B4C"/>
    <w:rsid w:val="002E5F50"/>
    <w:rsid w:val="002E7A65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0552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5AD0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C6B3E"/>
    <w:rsid w:val="009D170A"/>
    <w:rsid w:val="009D1A9C"/>
    <w:rsid w:val="009D2AAB"/>
    <w:rsid w:val="009D3F51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3D5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0D6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5FF7"/>
    <w:rsid w:val="00FD6D69"/>
    <w:rsid w:val="00FD6F83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3</Pages>
  <Words>507</Words>
  <Characters>2684</Characters>
  <Application>Microsoft Office Word</Application>
  <DocSecurity>0</DocSecurity>
  <Lines>2684</Lines>
  <Paragraphs>227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6</cp:revision>
  <cp:lastPrinted>2023-03-14T15:21:00Z</cp:lastPrinted>
  <dcterms:created xsi:type="dcterms:W3CDTF">2023-03-15T09:54:00Z</dcterms:created>
  <dcterms:modified xsi:type="dcterms:W3CDTF">2023-03-20T12:12:00Z</dcterms:modified>
</cp:coreProperties>
</file>