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4C88958C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A140DA">
              <w:rPr>
                <w:b/>
              </w:rPr>
              <w:t>43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2E4AE60A" w:rsidR="0096348C" w:rsidRDefault="00EF70DA" w:rsidP="0096348C">
            <w:r w:rsidRPr="00042674">
              <w:t>20</w:t>
            </w:r>
            <w:r w:rsidR="00C3591B" w:rsidRPr="00042674">
              <w:t>2</w:t>
            </w:r>
            <w:r w:rsidR="001B7F4F" w:rsidRPr="00042674">
              <w:t>6</w:t>
            </w:r>
            <w:r w:rsidR="009D6560" w:rsidRPr="00042674">
              <w:t>-</w:t>
            </w:r>
            <w:r w:rsidR="00A140DA" w:rsidRPr="00042674">
              <w:t>08</w:t>
            </w:r>
            <w:r w:rsidR="00A140DA">
              <w:t>-10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042674">
              <w:t>TID</w:t>
            </w:r>
          </w:p>
        </w:tc>
        <w:tc>
          <w:tcPr>
            <w:tcW w:w="6463" w:type="dxa"/>
          </w:tcPr>
          <w:p w14:paraId="0B1FB026" w14:textId="1D9745E6" w:rsidR="00D12EAD" w:rsidRDefault="00A140DA" w:rsidP="0096348C">
            <w:r w:rsidRPr="00C83010">
              <w:t>12.00-</w:t>
            </w:r>
            <w:r w:rsidR="00C83010" w:rsidRPr="00C83010">
              <w:t>12.05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7196DA1C" w14:textId="4EEA43C4" w:rsidR="00E57DF8" w:rsidRDefault="00A140DA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 w:rsidRPr="00B924EB">
              <w:rPr>
                <w:b/>
              </w:rPr>
              <w:t xml:space="preserve">Skärpta villkor för anhöriginvandring </w:t>
            </w:r>
            <w:r>
              <w:rPr>
                <w:b/>
              </w:rPr>
              <w:t>(SfU37)</w:t>
            </w:r>
          </w:p>
          <w:p w14:paraId="6E8F646C" w14:textId="77777777" w:rsidR="00E57DF8" w:rsidRDefault="00E57DF8" w:rsidP="00A140DA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4"/>
              </w:rPr>
            </w:pPr>
          </w:p>
          <w:p w14:paraId="3C7C1EFF" w14:textId="4E92E613" w:rsidR="00A140DA" w:rsidRDefault="00A140DA" w:rsidP="00A140D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beredningen av proposition 2025/26:</w:t>
            </w:r>
            <w:r w:rsidR="002C4079">
              <w:rPr>
                <w:rFonts w:eastAsiaTheme="minorHAnsi"/>
                <w:color w:val="000000"/>
                <w:szCs w:val="24"/>
                <w:lang w:eastAsia="en-US"/>
              </w:rPr>
              <w:t>301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Pr="00867FE4">
              <w:rPr>
                <w:rFonts w:eastAsiaTheme="minorHAnsi"/>
                <w:color w:val="000000"/>
                <w:szCs w:val="24"/>
                <w:lang w:eastAsia="en-US"/>
              </w:rPr>
              <w:t>och motioner.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</w:p>
          <w:p w14:paraId="00BDE5D9" w14:textId="77777777" w:rsidR="00A140DA" w:rsidRDefault="00A140DA" w:rsidP="00A140D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13533B1" w14:textId="4FE950F0" w:rsidR="00A140DA" w:rsidRPr="00A140DA" w:rsidRDefault="00A140DA" w:rsidP="00A140D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37236A" w14:paraId="6A5E5478" w14:textId="77777777" w:rsidTr="00D12EAD">
        <w:tc>
          <w:tcPr>
            <w:tcW w:w="567" w:type="dxa"/>
          </w:tcPr>
          <w:p w14:paraId="0D9B9DC3" w14:textId="261D1EFB" w:rsidR="0037236A" w:rsidRDefault="0037236A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140DA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56DD60A3" w14:textId="68D78A83" w:rsidR="00A140DA" w:rsidRDefault="00A140DA" w:rsidP="00A140D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</w:t>
            </w:r>
            <w:r w:rsidR="0032124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met EU-dokument</w:t>
            </w:r>
          </w:p>
          <w:p w14:paraId="260008CD" w14:textId="24978EAA" w:rsidR="00A140DA" w:rsidRDefault="00A140DA" w:rsidP="00A140D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53368B70" w14:textId="77777777" w:rsidTr="00D12EAD">
        <w:tc>
          <w:tcPr>
            <w:tcW w:w="567" w:type="dxa"/>
          </w:tcPr>
          <w:p w14:paraId="63D7EA5B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B897411" w14:textId="46ACB828" w:rsidR="00134762" w:rsidRDefault="00321245" w:rsidP="00D0241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t>En rapport från informellt ministermöte RIF den 4 augusti 2026</w:t>
            </w:r>
            <w:r w:rsidR="00867FE4">
              <w:t xml:space="preserve"> </w:t>
            </w:r>
            <w:r w:rsidR="008C1DF2">
              <w:t>anmäldes.</w:t>
            </w:r>
          </w:p>
        </w:tc>
      </w:tr>
      <w:tr w:rsidR="00134762" w14:paraId="1C4895FA" w14:textId="77777777" w:rsidTr="00D12EAD">
        <w:tc>
          <w:tcPr>
            <w:tcW w:w="567" w:type="dxa"/>
          </w:tcPr>
          <w:p w14:paraId="607D3301" w14:textId="34CC8BD4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E1A9165" w14:textId="292670FF" w:rsidR="00134762" w:rsidRDefault="00134762" w:rsidP="00A140D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4F61476B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3010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1EA6BB51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 </w:t>
            </w:r>
            <w:r w:rsidR="00A140DA">
              <w:rPr>
                <w:snapToGrid w:val="0"/>
              </w:rPr>
              <w:t>tisdagen</w:t>
            </w:r>
            <w:r w:rsidR="00134762">
              <w:rPr>
                <w:snapToGrid w:val="0"/>
              </w:rPr>
              <w:t xml:space="preserve"> den </w:t>
            </w:r>
            <w:r w:rsidR="00A140DA">
              <w:rPr>
                <w:snapToGrid w:val="0"/>
              </w:rPr>
              <w:t>11 augusti</w:t>
            </w:r>
            <w:r w:rsidR="00134762">
              <w:rPr>
                <w:snapToGrid w:val="0"/>
              </w:rPr>
              <w:t xml:space="preserve"> 202</w:t>
            </w:r>
            <w:r w:rsidR="00684C51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A140DA">
              <w:rPr>
                <w:snapToGrid w:val="0"/>
              </w:rPr>
              <w:t>10.00</w:t>
            </w:r>
            <w:r w:rsidR="00134762">
              <w:rPr>
                <w:snapToGrid w:val="0"/>
              </w:rPr>
              <w:t>.</w:t>
            </w:r>
          </w:p>
          <w:p w14:paraId="579FEF7E" w14:textId="2DB38E04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134762" w:rsidRPr="00F93B25" w:rsidRDefault="00134762" w:rsidP="00A140D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D6850AD" w14:textId="77777777" w:rsidR="00CB5DAF" w:rsidRDefault="00CB5DAF" w:rsidP="00134762">
            <w:pPr>
              <w:tabs>
                <w:tab w:val="left" w:pos="1701"/>
              </w:tabs>
            </w:pPr>
          </w:p>
          <w:p w14:paraId="47FEBCEA" w14:textId="77777777" w:rsidR="00CB5DAF" w:rsidRDefault="00CB5DAF" w:rsidP="00134762">
            <w:pPr>
              <w:tabs>
                <w:tab w:val="left" w:pos="1701"/>
              </w:tabs>
            </w:pPr>
          </w:p>
          <w:p w14:paraId="0CB9A127" w14:textId="77777777" w:rsidR="00C242F9" w:rsidRDefault="00C242F9" w:rsidP="00134762">
            <w:pPr>
              <w:tabs>
                <w:tab w:val="left" w:pos="1701"/>
              </w:tabs>
            </w:pPr>
          </w:p>
          <w:p w14:paraId="556157B3" w14:textId="61FDBCEB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  <w:r w:rsidR="00C242F9">
              <w:br/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754A21E1" w:rsidR="00134762" w:rsidRPr="00CF4289" w:rsidRDefault="00134762" w:rsidP="00134762">
            <w:pPr>
              <w:tabs>
                <w:tab w:val="left" w:pos="1701"/>
              </w:tabs>
            </w:pPr>
            <w:r>
              <w:t>Justera</w:t>
            </w:r>
            <w:r w:rsidR="00AF6F9B">
              <w:t>t</w:t>
            </w:r>
            <w:r>
              <w:t xml:space="preserve"> den </w:t>
            </w:r>
            <w:r w:rsidR="00A140DA">
              <w:t>11 augusti</w:t>
            </w:r>
            <w:r>
              <w:t xml:space="preserve"> 202</w:t>
            </w:r>
            <w:r w:rsidR="00684C51">
              <w:t>6</w:t>
            </w:r>
            <w:r w:rsidR="00CB5DAF">
              <w:t xml:space="preserve"> 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2016567D" w:rsidR="00BE5542" w:rsidRDefault="00BE5542" w:rsidP="00487A46">
            <w:r w:rsidRPr="00D32CEC">
              <w:t>202</w:t>
            </w:r>
            <w:r w:rsidR="00801327" w:rsidRPr="00D32CEC">
              <w:t>5</w:t>
            </w:r>
            <w:r w:rsidRPr="00D32CEC">
              <w:t>/2</w:t>
            </w:r>
            <w:r w:rsidR="00801327" w:rsidRPr="00D32CEC">
              <w:t>6</w:t>
            </w:r>
            <w:r w:rsidRPr="00D32CEC">
              <w:t>:</w:t>
            </w:r>
            <w:r w:rsidR="008C1DF2" w:rsidRPr="00D32CEC">
              <w:t>43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327D9AB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proofErr w:type="gramStart"/>
            <w:r w:rsidR="005947F6">
              <w:rPr>
                <w:sz w:val="22"/>
              </w:rPr>
              <w:t>1-</w:t>
            </w:r>
            <w:r w:rsidR="00CE168F">
              <w:rPr>
                <w:sz w:val="22"/>
              </w:rPr>
              <w:t>3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3D4EFF6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6F1F821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374B3B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EA050BA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6745E2C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7F1B071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17A5D05A" w:rsidR="00BE5542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168F" w:rsidRPr="00321245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CE168F" w:rsidRPr="001E1FAC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3E74FA9F" w:rsidR="00CE168F" w:rsidRPr="001E1FAC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4E2D1E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CE168F" w:rsidRPr="001E1FAC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3C010EAA" w:rsidR="00CE168F" w:rsidRPr="001E1FAC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CE168F" w:rsidRPr="001E1FAC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CE168F" w:rsidRPr="001E1FAC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CE168F" w:rsidRPr="001E1FAC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CE168F" w:rsidRPr="001E1FAC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CE168F" w:rsidRPr="001E1FAC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CE168F" w:rsidRPr="001E1FAC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CE168F" w:rsidRPr="001E1FAC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CE168F" w:rsidRPr="001E1FAC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CE168F" w:rsidRPr="001E1FAC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CE168F" w:rsidRPr="001E1FAC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CE168F" w:rsidRPr="001E1FAC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CE168F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28BF7F3A" w:rsidR="00CE168F" w:rsidRPr="00E70A95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E2D1E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AE73533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168F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CE168F" w:rsidRPr="006F6936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5580A943" w:rsidR="00CE168F" w:rsidRPr="00E70A95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E2D1E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4D0CF456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168F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43EA5D56" w:rsidR="00CE168F" w:rsidRPr="00E70A95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E2D1E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592073F2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168F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110B7899" w:rsidR="00CE168F" w:rsidRPr="00E70A95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E2D1E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27622C4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168F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001E3C95" w:rsidR="00CE168F" w:rsidRPr="00E70A95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E2D1E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2E2662A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168F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34030AA1" w:rsidR="00CE168F" w:rsidRPr="002D6FF8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D6FF8">
              <w:rPr>
                <w:szCs w:val="22"/>
                <w:lang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2306E00B" w:rsidR="00CE168F" w:rsidRPr="00E70A95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E2D1E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E9A5CAE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168F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59CDDD83" w:rsidR="00CE168F" w:rsidRPr="00E70A95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E2D1E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168F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49B7D8CF" w:rsidR="00CE168F" w:rsidRPr="00E70A95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E2D1E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7B2789D8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168F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2D055E75" w:rsidR="00CE168F" w:rsidRPr="00E70A95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E2D1E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0B0FE096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168F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42057F80" w:rsidR="00CE168F" w:rsidRPr="00E70A95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E2D1E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168F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67F938E6" w:rsidR="00CE168F" w:rsidRPr="00E70A95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E2D1E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168F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574F267C" w:rsidR="00CE168F" w:rsidRPr="00E70A95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168F" w:rsidRPr="00321245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CE168F" w:rsidRPr="00E01F81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6E28AD64" w:rsidR="00CE168F" w:rsidRPr="00E01F81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 w:rsidRPr="004E2D1E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CE168F" w:rsidRPr="00E01F81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D7D4D6B" w:rsidR="00CE168F" w:rsidRPr="00E01F81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CE168F" w:rsidRPr="00E01F81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CE168F" w:rsidRPr="00E01F81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CE168F" w:rsidRPr="00E01F81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CE168F" w:rsidRPr="00E01F81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CE168F" w:rsidRPr="00E01F81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CE168F" w:rsidRPr="00E01F81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CE168F" w:rsidRPr="00E01F81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CE168F" w:rsidRPr="00E01F81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CE168F" w:rsidRPr="00E01F81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CE168F" w:rsidRPr="00E01F81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CE168F" w:rsidRPr="00E01F81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CE168F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CE168F" w:rsidRPr="009C3FDC" w:rsidRDefault="00CE168F" w:rsidP="00CE168F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3148F797" w:rsidR="00CE168F" w:rsidRPr="00E70A95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CE168F" w:rsidRPr="00E70A95" w:rsidRDefault="00CE168F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77777777" w:rsidR="00BE5542" w:rsidRPr="00E70A95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CE16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12843998" w:rsidR="00BE5542" w:rsidRPr="0078232D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116A3F17" w:rsidR="00BE5542" w:rsidRPr="0078232D" w:rsidRDefault="002D6FF8" w:rsidP="00487A46">
            <w:pPr>
              <w:rPr>
                <w:sz w:val="22"/>
                <w:szCs w:val="22"/>
                <w:lang w:val="en-US"/>
              </w:rPr>
            </w:pPr>
            <w:r w:rsidRPr="002D6FF8">
              <w:rPr>
                <w:szCs w:val="22"/>
                <w:lang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5A227D3" w:rsidR="00BE5542" w:rsidRPr="0078232D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06EFD5D1" w:rsidR="00BE5542" w:rsidRPr="00E04181" w:rsidRDefault="00E04181" w:rsidP="00487A46">
            <w:pPr>
              <w:rPr>
                <w:b/>
                <w:bCs/>
                <w:snapToGrid w:val="0"/>
                <w:szCs w:val="22"/>
                <w:lang w:eastAsia="en-US"/>
              </w:rPr>
            </w:pPr>
            <w:r w:rsidRPr="00E04181">
              <w:rPr>
                <w:snapToGrid w:val="0"/>
                <w:szCs w:val="22"/>
                <w:lang w:val="en-GB" w:eastAsia="en-US"/>
              </w:rPr>
              <w:t xml:space="preserve">Joar Forssell </w:t>
            </w:r>
            <w:r w:rsidR="00BE5542">
              <w:rPr>
                <w:snapToGrid w:val="0"/>
                <w:szCs w:val="22"/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68DEBEEA" w:rsidR="00BE5542" w:rsidRPr="0078232D" w:rsidRDefault="00CE168F" w:rsidP="00FD505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>Amanda Palmstierna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>Jakob Olofsgård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78CD9" w14:textId="77777777" w:rsidR="00B37E6E" w:rsidRDefault="00B37E6E" w:rsidP="00804633">
      <w:r>
        <w:separator/>
      </w:r>
    </w:p>
  </w:endnote>
  <w:endnote w:type="continuationSeparator" w:id="0">
    <w:p w14:paraId="4878EEBE" w14:textId="77777777" w:rsidR="00B37E6E" w:rsidRDefault="00B37E6E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1990F" w14:textId="77777777" w:rsidR="00B37E6E" w:rsidRDefault="00B37E6E" w:rsidP="00804633">
      <w:r>
        <w:separator/>
      </w:r>
    </w:p>
  </w:footnote>
  <w:footnote w:type="continuationSeparator" w:id="0">
    <w:p w14:paraId="20F75FBD" w14:textId="77777777" w:rsidR="00B37E6E" w:rsidRDefault="00B37E6E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7F243333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56C282E3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3802995E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256">
    <w:abstractNumId w:val="0"/>
  </w:num>
  <w:num w:numId="2" w16cid:durableId="99877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674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C526D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B7F4F"/>
    <w:rsid w:val="001C74B4"/>
    <w:rsid w:val="001E1FAC"/>
    <w:rsid w:val="001F67F5"/>
    <w:rsid w:val="001F74EE"/>
    <w:rsid w:val="002026B3"/>
    <w:rsid w:val="00215E71"/>
    <w:rsid w:val="002174A8"/>
    <w:rsid w:val="002348E1"/>
    <w:rsid w:val="002373C0"/>
    <w:rsid w:val="0024397D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8717B"/>
    <w:rsid w:val="00296D10"/>
    <w:rsid w:val="002B1854"/>
    <w:rsid w:val="002B51DB"/>
    <w:rsid w:val="002B6C96"/>
    <w:rsid w:val="002C4079"/>
    <w:rsid w:val="002D2AB5"/>
    <w:rsid w:val="002D6FF8"/>
    <w:rsid w:val="002E1614"/>
    <w:rsid w:val="002F284C"/>
    <w:rsid w:val="002F4D46"/>
    <w:rsid w:val="002F5FF9"/>
    <w:rsid w:val="003006C7"/>
    <w:rsid w:val="0030480E"/>
    <w:rsid w:val="003102EF"/>
    <w:rsid w:val="003124B6"/>
    <w:rsid w:val="00314F14"/>
    <w:rsid w:val="00321245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356"/>
    <w:rsid w:val="003815DF"/>
    <w:rsid w:val="00394192"/>
    <w:rsid w:val="003952A4"/>
    <w:rsid w:val="0039591D"/>
    <w:rsid w:val="003A3A4D"/>
    <w:rsid w:val="003A48EB"/>
    <w:rsid w:val="003A729A"/>
    <w:rsid w:val="003B0182"/>
    <w:rsid w:val="003B16E0"/>
    <w:rsid w:val="003D2B22"/>
    <w:rsid w:val="003D3213"/>
    <w:rsid w:val="003D65DF"/>
    <w:rsid w:val="003E3027"/>
    <w:rsid w:val="003E7A86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345AF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E7912"/>
    <w:rsid w:val="004F14A4"/>
    <w:rsid w:val="004F1B55"/>
    <w:rsid w:val="004F41C9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1DD2"/>
    <w:rsid w:val="00555EB7"/>
    <w:rsid w:val="00565087"/>
    <w:rsid w:val="00574036"/>
    <w:rsid w:val="00574897"/>
    <w:rsid w:val="00581568"/>
    <w:rsid w:val="00585B29"/>
    <w:rsid w:val="00586394"/>
    <w:rsid w:val="00592BE9"/>
    <w:rsid w:val="005947F6"/>
    <w:rsid w:val="005B0262"/>
    <w:rsid w:val="005B13B2"/>
    <w:rsid w:val="005B2625"/>
    <w:rsid w:val="005C1541"/>
    <w:rsid w:val="005C2F5F"/>
    <w:rsid w:val="005C3A33"/>
    <w:rsid w:val="005C4907"/>
    <w:rsid w:val="005C7598"/>
    <w:rsid w:val="005D41C1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733F6"/>
    <w:rsid w:val="00681B04"/>
    <w:rsid w:val="00684C51"/>
    <w:rsid w:val="00697EB5"/>
    <w:rsid w:val="006A511D"/>
    <w:rsid w:val="006B7B0C"/>
    <w:rsid w:val="006C21FA"/>
    <w:rsid w:val="006C34A5"/>
    <w:rsid w:val="006D3126"/>
    <w:rsid w:val="006D4D1D"/>
    <w:rsid w:val="006F03D9"/>
    <w:rsid w:val="006F5FFE"/>
    <w:rsid w:val="006F6936"/>
    <w:rsid w:val="00703CFD"/>
    <w:rsid w:val="00723D66"/>
    <w:rsid w:val="0072602E"/>
    <w:rsid w:val="00726EE5"/>
    <w:rsid w:val="00731EE4"/>
    <w:rsid w:val="00750FF0"/>
    <w:rsid w:val="007515BB"/>
    <w:rsid w:val="00751CCC"/>
    <w:rsid w:val="00751FF4"/>
    <w:rsid w:val="007557B6"/>
    <w:rsid w:val="00755B50"/>
    <w:rsid w:val="00767BDA"/>
    <w:rsid w:val="00771B76"/>
    <w:rsid w:val="00776DE5"/>
    <w:rsid w:val="00780720"/>
    <w:rsid w:val="00785299"/>
    <w:rsid w:val="0078561B"/>
    <w:rsid w:val="007927E0"/>
    <w:rsid w:val="00793026"/>
    <w:rsid w:val="007B4ADD"/>
    <w:rsid w:val="007C046B"/>
    <w:rsid w:val="007D2629"/>
    <w:rsid w:val="007E4B5A"/>
    <w:rsid w:val="007F2EDA"/>
    <w:rsid w:val="007F6B0D"/>
    <w:rsid w:val="00801327"/>
    <w:rsid w:val="00804633"/>
    <w:rsid w:val="00806EA6"/>
    <w:rsid w:val="0081375A"/>
    <w:rsid w:val="00815B5B"/>
    <w:rsid w:val="00820AC7"/>
    <w:rsid w:val="00825BEB"/>
    <w:rsid w:val="00834B38"/>
    <w:rsid w:val="00835DF4"/>
    <w:rsid w:val="008378F7"/>
    <w:rsid w:val="008557FA"/>
    <w:rsid w:val="0086262B"/>
    <w:rsid w:val="00867FE4"/>
    <w:rsid w:val="0087359E"/>
    <w:rsid w:val="008808A5"/>
    <w:rsid w:val="00892EA8"/>
    <w:rsid w:val="008A29B8"/>
    <w:rsid w:val="008C1DF2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494F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77B5B"/>
    <w:rsid w:val="009801E5"/>
    <w:rsid w:val="009815DB"/>
    <w:rsid w:val="00982B5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140DA"/>
    <w:rsid w:val="00A258F2"/>
    <w:rsid w:val="00A304E0"/>
    <w:rsid w:val="00A31820"/>
    <w:rsid w:val="00A401A5"/>
    <w:rsid w:val="00A46C20"/>
    <w:rsid w:val="00A508D0"/>
    <w:rsid w:val="00A5183C"/>
    <w:rsid w:val="00A55748"/>
    <w:rsid w:val="00A63298"/>
    <w:rsid w:val="00A63738"/>
    <w:rsid w:val="00A70B78"/>
    <w:rsid w:val="00A744C3"/>
    <w:rsid w:val="00A81721"/>
    <w:rsid w:val="00A84DE6"/>
    <w:rsid w:val="00A90C14"/>
    <w:rsid w:val="00A9262A"/>
    <w:rsid w:val="00A97F8E"/>
    <w:rsid w:val="00AA469F"/>
    <w:rsid w:val="00AA5F5B"/>
    <w:rsid w:val="00AB15F1"/>
    <w:rsid w:val="00AB3136"/>
    <w:rsid w:val="00AC1A15"/>
    <w:rsid w:val="00AD4893"/>
    <w:rsid w:val="00AE7262"/>
    <w:rsid w:val="00AF4E88"/>
    <w:rsid w:val="00AF6F9B"/>
    <w:rsid w:val="00AF7C8D"/>
    <w:rsid w:val="00B15788"/>
    <w:rsid w:val="00B17955"/>
    <w:rsid w:val="00B30F51"/>
    <w:rsid w:val="00B3204F"/>
    <w:rsid w:val="00B37E6E"/>
    <w:rsid w:val="00B54D41"/>
    <w:rsid w:val="00B60B32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03F78"/>
    <w:rsid w:val="00C06B98"/>
    <w:rsid w:val="00C137FA"/>
    <w:rsid w:val="00C16B87"/>
    <w:rsid w:val="00C242F9"/>
    <w:rsid w:val="00C25306"/>
    <w:rsid w:val="00C3591B"/>
    <w:rsid w:val="00C3694B"/>
    <w:rsid w:val="00C463FE"/>
    <w:rsid w:val="00C46A0F"/>
    <w:rsid w:val="00C4713F"/>
    <w:rsid w:val="00C50B17"/>
    <w:rsid w:val="00C57994"/>
    <w:rsid w:val="00C60083"/>
    <w:rsid w:val="00C60220"/>
    <w:rsid w:val="00C702CD"/>
    <w:rsid w:val="00C761EE"/>
    <w:rsid w:val="00C81684"/>
    <w:rsid w:val="00C83010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5DAF"/>
    <w:rsid w:val="00CB6177"/>
    <w:rsid w:val="00CD0F73"/>
    <w:rsid w:val="00CE168F"/>
    <w:rsid w:val="00CF4289"/>
    <w:rsid w:val="00D02411"/>
    <w:rsid w:val="00D065E2"/>
    <w:rsid w:val="00D12EAD"/>
    <w:rsid w:val="00D13744"/>
    <w:rsid w:val="00D226B6"/>
    <w:rsid w:val="00D32CEC"/>
    <w:rsid w:val="00D360F7"/>
    <w:rsid w:val="00D44270"/>
    <w:rsid w:val="00D47AB1"/>
    <w:rsid w:val="00D5054B"/>
    <w:rsid w:val="00D52626"/>
    <w:rsid w:val="00D5385D"/>
    <w:rsid w:val="00D55F95"/>
    <w:rsid w:val="00D562E2"/>
    <w:rsid w:val="00D57C19"/>
    <w:rsid w:val="00D67826"/>
    <w:rsid w:val="00D728C1"/>
    <w:rsid w:val="00D77353"/>
    <w:rsid w:val="00D86979"/>
    <w:rsid w:val="00D87775"/>
    <w:rsid w:val="00D90620"/>
    <w:rsid w:val="00D90CDA"/>
    <w:rsid w:val="00D93637"/>
    <w:rsid w:val="00D96F98"/>
    <w:rsid w:val="00D979EA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4181"/>
    <w:rsid w:val="00E066D8"/>
    <w:rsid w:val="00E31AA3"/>
    <w:rsid w:val="00E33857"/>
    <w:rsid w:val="00E446C4"/>
    <w:rsid w:val="00E45D77"/>
    <w:rsid w:val="00E57DF8"/>
    <w:rsid w:val="00E67EBA"/>
    <w:rsid w:val="00E70720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4B1F"/>
    <w:rsid w:val="00F236AC"/>
    <w:rsid w:val="00F37A94"/>
    <w:rsid w:val="00F46F5A"/>
    <w:rsid w:val="00F6069C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5052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</TotalTime>
  <Pages>3</Pages>
  <Words>402</Words>
  <Characters>2092</Characters>
  <Application>Microsoft Office Word</Application>
  <DocSecurity>0</DocSecurity>
  <Lines>2092</Lines>
  <Paragraphs>191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Broomé</cp:lastModifiedBy>
  <cp:revision>2</cp:revision>
  <cp:lastPrinted>2026-06-15T12:33:00Z</cp:lastPrinted>
  <dcterms:created xsi:type="dcterms:W3CDTF">2026-08-11T08:28:00Z</dcterms:created>
  <dcterms:modified xsi:type="dcterms:W3CDTF">2026-08-11T08:28:00Z</dcterms:modified>
</cp:coreProperties>
</file>