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6422" w:rsidRPr="00497940" w:rsidTr="008C6422">
        <w:trPr>
          <w:trHeight w:val="1361"/>
        </w:trPr>
        <w:tc>
          <w:tcPr>
            <w:tcW w:w="5471" w:type="dxa"/>
          </w:tcPr>
          <w:p w:rsidR="008C6422" w:rsidRPr="00497940" w:rsidRDefault="00760EFB" w:rsidP="008C6422">
            <w:pPr>
              <w:pStyle w:val="RSKRbeteckning"/>
              <w:spacing w:before="240"/>
            </w:pPr>
            <w:r w:rsidRPr="00497940">
              <w:t>Riksdagsskrivelse</w:t>
            </w:r>
          </w:p>
          <w:p w:rsidR="008C6422" w:rsidRPr="00497940" w:rsidRDefault="00760EFB" w:rsidP="008C6422">
            <w:pPr>
              <w:pStyle w:val="RSKRbeteckning"/>
            </w:pPr>
            <w:r w:rsidRPr="00497940">
              <w:t>2016/17</w:t>
            </w:r>
            <w:r w:rsidR="008C6422" w:rsidRPr="00497940">
              <w:t>:</w:t>
            </w:r>
            <w:r w:rsidRPr="00497940">
              <w:t>111</w:t>
            </w:r>
          </w:p>
        </w:tc>
        <w:tc>
          <w:tcPr>
            <w:tcW w:w="2551" w:type="dxa"/>
          </w:tcPr>
          <w:p w:rsidR="008C6422" w:rsidRPr="00497940" w:rsidRDefault="008C6422" w:rsidP="008C6422">
            <w:pPr>
              <w:spacing w:before="300"/>
            </w:pPr>
            <w:r w:rsidRPr="0049794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6422" w:rsidRPr="00497940" w:rsidRDefault="008C6422" w:rsidP="009E6885"/>
          <w:p w:rsidR="008C6422" w:rsidRPr="00497940" w:rsidRDefault="008C6422" w:rsidP="008C6422">
            <w:pPr>
              <w:jc w:val="right"/>
            </w:pPr>
          </w:p>
        </w:tc>
      </w:tr>
      <w:tr w:rsidR="008C6422" w:rsidRPr="00497940" w:rsidTr="008C642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C6422" w:rsidRPr="00497940" w:rsidRDefault="008C6422" w:rsidP="008C6422">
            <w:pPr>
              <w:rPr>
                <w:sz w:val="10"/>
              </w:rPr>
            </w:pPr>
          </w:p>
        </w:tc>
      </w:tr>
    </w:tbl>
    <w:p w:rsidR="00CE5B19" w:rsidRPr="00497940" w:rsidRDefault="00CE5B19" w:rsidP="008C6422"/>
    <w:p w:rsidR="008C6422" w:rsidRPr="00497940" w:rsidRDefault="008C6422" w:rsidP="008C6422">
      <w:pPr>
        <w:pStyle w:val="Mottagare1"/>
      </w:pPr>
      <w:r w:rsidRPr="00497940">
        <w:t>Europaparlamentets ordförande</w:t>
      </w:r>
    </w:p>
    <w:p w:rsidR="008C6422" w:rsidRPr="00497940" w:rsidRDefault="008C6422" w:rsidP="008C6422">
      <w:pPr>
        <w:pStyle w:val="Mottagare1"/>
        <w:spacing w:before="240"/>
      </w:pPr>
      <w:r w:rsidRPr="00497940">
        <w:t>Ordförande för Europeiska unionens råd</w:t>
      </w:r>
    </w:p>
    <w:p w:rsidR="008C6422" w:rsidRPr="00497940" w:rsidRDefault="008C6422" w:rsidP="008C6422">
      <w:pPr>
        <w:pStyle w:val="Mottagare1"/>
        <w:spacing w:before="240"/>
      </w:pPr>
      <w:r w:rsidRPr="00497940">
        <w:t>Europeiska kommissionens ordförande</w:t>
      </w:r>
    </w:p>
    <w:p w:rsidR="008C6422" w:rsidRPr="00497940" w:rsidRDefault="008C6422" w:rsidP="008C6422">
      <w:pPr>
        <w:pStyle w:val="Mottagare2"/>
      </w:pPr>
    </w:p>
    <w:p w:rsidR="008C6422" w:rsidRPr="00497940" w:rsidRDefault="008C6422" w:rsidP="008C6422">
      <w:r w:rsidRPr="00497940">
        <w:t xml:space="preserve">Med överlämnande av riksdagens motiverade yttrande enligt bilaga 2 i det bifogade utlåtandet får jag anmäla att riksdagen denna dag bifallit </w:t>
      </w:r>
      <w:r w:rsidR="00760EFB" w:rsidRPr="00497940">
        <w:t>skatteutskottet</w:t>
      </w:r>
      <w:r w:rsidRPr="00497940">
        <w:t xml:space="preserve">s förslag till riksdagsbeslut i utlåtande </w:t>
      </w:r>
      <w:r w:rsidR="00760EFB" w:rsidRPr="00497940">
        <w:t>2016/17</w:t>
      </w:r>
      <w:r w:rsidRPr="00497940">
        <w:t>:</w:t>
      </w:r>
      <w:r w:rsidR="00760EFB" w:rsidRPr="00497940">
        <w:t>SkU18</w:t>
      </w:r>
      <w:r w:rsidRPr="00497940">
        <w:t xml:space="preserve"> </w:t>
      </w:r>
      <w:r w:rsidR="00760EFB" w:rsidRPr="00497940">
        <w:t>Subsidiaritetsprövning av kommissionens förslag till rådets direktiv om tvistlösningsmekanismer vid dubbelbeskattning i Europeiska unionen</w:t>
      </w:r>
      <w:r w:rsidRPr="00497940">
        <w:t>.</w:t>
      </w:r>
    </w:p>
    <w:p w:rsidR="008C6422" w:rsidRPr="00497940" w:rsidRDefault="008C6422" w:rsidP="008C6422">
      <w:pPr>
        <w:pStyle w:val="Stockholm"/>
      </w:pPr>
      <w:r w:rsidRPr="00497940">
        <w:t xml:space="preserve">Stockholm </w:t>
      </w:r>
      <w:r w:rsidR="00760EFB" w:rsidRPr="00497940">
        <w:t>den 14 december 2016</w:t>
      </w:r>
    </w:p>
    <w:p w:rsidR="008C6422" w:rsidRPr="00497940" w:rsidRDefault="008C6422" w:rsidP="008C642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6422" w:rsidRPr="00497940" w:rsidTr="008C6422">
        <w:tc>
          <w:tcPr>
            <w:tcW w:w="3628" w:type="dxa"/>
          </w:tcPr>
          <w:p w:rsidR="008C6422" w:rsidRPr="00497940" w:rsidRDefault="00760EFB" w:rsidP="008C6422">
            <w:pPr>
              <w:pStyle w:val="AvsTalman"/>
            </w:pPr>
            <w:r w:rsidRPr="00497940">
              <w:t>Urban Ahlin</w:t>
            </w:r>
          </w:p>
        </w:tc>
        <w:tc>
          <w:tcPr>
            <w:tcW w:w="3628" w:type="dxa"/>
          </w:tcPr>
          <w:p w:rsidR="008C6422" w:rsidRPr="00497940" w:rsidRDefault="00760EFB" w:rsidP="008C6422">
            <w:pPr>
              <w:pStyle w:val="AvsTjnsteman"/>
            </w:pPr>
            <w:r w:rsidRPr="00497940">
              <w:t>Claes Mårtensson</w:t>
            </w:r>
          </w:p>
        </w:tc>
      </w:tr>
    </w:tbl>
    <w:p w:rsidR="008C6422" w:rsidRPr="00497940" w:rsidRDefault="008C6422" w:rsidP="008C6422"/>
    <w:sectPr w:rsidR="008C6422" w:rsidRPr="0049794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2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794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0EFB"/>
    <w:rsid w:val="007B3C99"/>
    <w:rsid w:val="007D1F51"/>
    <w:rsid w:val="00870A8B"/>
    <w:rsid w:val="008C642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3C48"/>
    <w:rsid w:val="00AE6BB8"/>
    <w:rsid w:val="00BF1C6D"/>
    <w:rsid w:val="00C4170A"/>
    <w:rsid w:val="00CE0BEB"/>
    <w:rsid w:val="00CE5B19"/>
    <w:rsid w:val="00D70A3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8A2B7D-6F4C-4570-B44B-8382915B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64</Words>
  <Characters>495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2016-12-14T16:10:00Z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18</vt:lpwstr>
  </property>
  <property fmtid="{D5CDD505-2E9C-101B-9397-08002B2CF9AE}" pid="18" name="RefRubrik">
    <vt:lpwstr>Subsidiaritetsprövning av kommissionens förslag till rådets direktiv om tvistlösningsmekanismer vid dubbelbeskattning i Europeiska unionen</vt:lpwstr>
  </property>
  <property fmtid="{D5CDD505-2E9C-101B-9397-08002B2CF9AE}" pid="19" name="Version">
    <vt:lpwstr>3.54</vt:lpwstr>
  </property>
</Properties>
</file>