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24 april 2024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Stärkt skydd för vissa polisanställda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Katja Nyberg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SoU23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Ytterligare anpassningar till EU:s förordningar om medicinteknik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Spelfrågor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 Nordblom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Azadeh Rojhan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Rickard Nordin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1.47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29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Kulturutskottets betänkande KrU10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Kultur för alla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Kristina Axén Olin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Amanda Lind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Roland Utbult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Lars Mejern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Alexander Christiansson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Vasiliki Tsouplaki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Catarina Deremar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Utbildningsutskottets betänkande UbU9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Övergripande skolfrågor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Linus Sköld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Noria Manouchi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Jörgen Grubb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Mathias Bengtsson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Smedman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3.39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Arbetsmiljö och arbetstid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Saila Quicklund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Ciczie Weidby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Helena Vilhelmsson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Leila Ali Elmi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4.53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Finansutskottets betänkande FiU35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Extra ändringsbudget för 2024 – Åtgärder i samband med rekonstruktion av SAS AB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Charlotte Quensel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Trafikutskottets utlåtande TU21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kommissionens förslag till ändring av direktivet om harmoniserade flodinformationstjänster på inre vattenvägar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24 april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2024-04-24</SAFIR_Sammantradesdatum_Doc>
    <SAFIR_SammantradeID xmlns="C07A1A6C-0B19-41D9-BDF8-F523BA3921EB">ae9a8979-d01f-4b7f-9661-8f6047787152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27F154BF-FF93-4BA6-889E-7E69C95F8717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24 april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