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36ED" w:rsidRPr="00B802D1" w:rsidRDefault="005736ED" w:rsidP="00F64DDF">
      <w:pPr>
        <w:pStyle w:val="Hemstlrubrik"/>
      </w:pPr>
      <w:r w:rsidRPr="00B802D1">
        <w:t>Förslag till riksdagsbeslut</w:t>
      </w:r>
    </w:p>
    <w:p w:rsidR="005736ED" w:rsidRPr="00B802D1" w:rsidRDefault="005736ED" w:rsidP="005736ED">
      <w:pPr>
        <w:pStyle w:val="Hemstlatt"/>
      </w:pPr>
      <w:r w:rsidRPr="00B802D1">
        <w:t>Riksdagen tillkännager för regeringen som sin mening vad i motionen anförs om intäkter från metaller i kroppen.</w:t>
      </w:r>
    </w:p>
    <w:p w:rsidR="005736ED" w:rsidRPr="00B802D1" w:rsidRDefault="005736ED" w:rsidP="005736ED">
      <w:pPr>
        <w:pStyle w:val="Rubrik1"/>
      </w:pPr>
      <w:r w:rsidRPr="00B802D1">
        <w:t>Motivering</w:t>
      </w:r>
    </w:p>
    <w:p w:rsidR="005736ED" w:rsidRPr="00B802D1" w:rsidRDefault="005736ED" w:rsidP="005736ED">
      <w:r w:rsidRPr="00B802D1">
        <w:t>Det finns i</w:t>
      </w:r>
      <w:r w:rsidR="00866FF6" w:rsidRPr="00B802D1">
        <w:t xml:space="preserve"> </w:t>
      </w:r>
      <w:r w:rsidRPr="00B802D1">
        <w:t>dag en stor mängd människor som på ett eller annat sätt får frä</w:t>
      </w:r>
      <w:r w:rsidRPr="00B802D1">
        <w:t>m</w:t>
      </w:r>
      <w:r w:rsidRPr="00B802D1">
        <w:t xml:space="preserve">mande metaller inopererat i kroppen. Titan används flitigt inom </w:t>
      </w:r>
      <w:hyperlink r:id="rId7" w:history="1">
        <w:r w:rsidRPr="00B802D1">
          <w:t>kirurgi</w:t>
        </w:r>
      </w:hyperlink>
      <w:r w:rsidRPr="00B802D1">
        <w:t xml:space="preserve"> och är den metall som kroppen accepterar bäst. </w:t>
      </w:r>
      <w:r w:rsidR="00F64DDF" w:rsidRPr="00B802D1">
        <w:t>För h</w:t>
      </w:r>
      <w:r w:rsidRPr="00B802D1">
        <w:t>öftledsoperationer, benbrott och tandrotsersättningar används ofta titan</w:t>
      </w:r>
      <w:r w:rsidR="00F64DDF" w:rsidRPr="00B802D1">
        <w:t xml:space="preserve">. Den är </w:t>
      </w:r>
      <w:r w:rsidRPr="00B802D1">
        <w:t>en dyr metall men mycket lätt och stark. Ä</w:t>
      </w:r>
      <w:r w:rsidR="00F64DDF" w:rsidRPr="00B802D1">
        <w:t>ven andra metaller förekommer.</w:t>
      </w:r>
    </w:p>
    <w:p w:rsidR="005736ED" w:rsidRPr="00B802D1" w:rsidRDefault="005736ED" w:rsidP="005736ED">
      <w:pPr>
        <w:pStyle w:val="Normaltindrag"/>
      </w:pPr>
      <w:r w:rsidRPr="00B802D1">
        <w:t xml:space="preserve">När en person avlider och kremering väljs tas föremål såsom </w:t>
      </w:r>
      <w:hyperlink r:id="rId8" w:tooltip="Pacemaker" w:history="1">
        <w:r w:rsidRPr="00B802D1">
          <w:t>pacemaker</w:t>
        </w:r>
      </w:hyperlink>
      <w:r w:rsidRPr="00B802D1">
        <w:t xml:space="preserve"> och </w:t>
      </w:r>
      <w:hyperlink r:id="rId9" w:tooltip="Insulin" w:history="1">
        <w:r w:rsidRPr="00B802D1">
          <w:t>insulin</w:t>
        </w:r>
      </w:hyperlink>
      <w:r w:rsidRPr="00B802D1">
        <w:t>dosor ur kroppen redan vid bårhuset om man vet att kroppen ska</w:t>
      </w:r>
      <w:r w:rsidR="00866FF6" w:rsidRPr="00B802D1">
        <w:t>ll</w:t>
      </w:r>
      <w:r w:rsidRPr="00B802D1">
        <w:t xml:space="preserve"> kremeras. Anledning till att dessa föremål tas bort är för att föremålen kan explodera då de utsätts för den värme som uppstår i kremationsugnen under kremeringen. En sådan explosion kan skada både ugn och personal.</w:t>
      </w:r>
    </w:p>
    <w:p w:rsidR="005736ED" w:rsidRPr="00B802D1" w:rsidRDefault="005736ED" w:rsidP="005736ED">
      <w:pPr>
        <w:pStyle w:val="Normaltindrag"/>
      </w:pPr>
      <w:r w:rsidRPr="00B802D1">
        <w:t>Efter kremeringen rakas de brända benen ned i ett metallkärl, som sedan får svalna. Obrända ting so</w:t>
      </w:r>
      <w:r w:rsidR="00F64DDF" w:rsidRPr="00B802D1">
        <w:t>m spikar, höftproteser med mera</w:t>
      </w:r>
      <w:r w:rsidRPr="00B802D1">
        <w:t xml:space="preserve"> plockas därefter bort, och skelettdelarna pulveriseras sedan i en speciell apparat, </w:t>
      </w:r>
      <w:hyperlink r:id="rId10" w:tooltip="Benkvarn" w:history="1">
        <w:r w:rsidRPr="00B802D1">
          <w:t>benkvarn</w:t>
        </w:r>
      </w:hyperlink>
      <w:r w:rsidRPr="00B802D1">
        <w:t xml:space="preserve">. Askan kan därefter hällas i </w:t>
      </w:r>
      <w:hyperlink r:id="rId11" w:tooltip="Urna" w:history="1">
        <w:r w:rsidRPr="00B802D1">
          <w:t>urna</w:t>
        </w:r>
      </w:hyperlink>
      <w:r w:rsidRPr="00B802D1">
        <w:t xml:space="preserve"> eller annat förvaringskärl i väntan på </w:t>
      </w:r>
      <w:hyperlink r:id="rId12" w:tooltip="Begravningsplats" w:history="1">
        <w:r w:rsidRPr="00B802D1">
          <w:t>begravningsplats</w:t>
        </w:r>
      </w:hyperlink>
      <w:r w:rsidRPr="00B802D1">
        <w:t xml:space="preserve"> i jord, i en </w:t>
      </w:r>
      <w:hyperlink r:id="rId13" w:tooltip="Nisch" w:history="1">
        <w:r w:rsidRPr="00B802D1">
          <w:t>nisch</w:t>
        </w:r>
      </w:hyperlink>
      <w:r w:rsidRPr="00B802D1">
        <w:t xml:space="preserve">, i ett </w:t>
      </w:r>
      <w:hyperlink r:id="rId14" w:tooltip="Kolumbarium" w:history="1">
        <w:r w:rsidRPr="00B802D1">
          <w:t>kolumbarium</w:t>
        </w:r>
      </w:hyperlink>
      <w:r w:rsidRPr="00B802D1">
        <w:t xml:space="preserve"> eller att </w:t>
      </w:r>
      <w:r w:rsidR="00F64DDF" w:rsidRPr="00B802D1">
        <w:t>”</w:t>
      </w:r>
      <w:r w:rsidRPr="00B802D1">
        <w:t>spridas</w:t>
      </w:r>
      <w:r w:rsidR="00F64DDF" w:rsidRPr="00B802D1">
        <w:t>”</w:t>
      </w:r>
      <w:r w:rsidRPr="00B802D1">
        <w:t xml:space="preserve"> (gr</w:t>
      </w:r>
      <w:r w:rsidRPr="00B802D1">
        <w:t>ä</w:t>
      </w:r>
      <w:r w:rsidRPr="00B802D1">
        <w:t xml:space="preserve">vas ned) i </w:t>
      </w:r>
      <w:hyperlink r:id="rId15" w:tooltip="Minneslund" w:history="1">
        <w:r w:rsidRPr="00B802D1">
          <w:t>minneslund</w:t>
        </w:r>
      </w:hyperlink>
      <w:r w:rsidRPr="00B802D1">
        <w:t xml:space="preserve"> (anonymt </w:t>
      </w:r>
      <w:hyperlink r:id="rId16" w:tooltip="Gravskick" w:history="1">
        <w:r w:rsidRPr="00B802D1">
          <w:t>gravskick</w:t>
        </w:r>
      </w:hyperlink>
      <w:r w:rsidRPr="00B802D1">
        <w:t xml:space="preserve">), eller efter särskilt tillstånd från </w:t>
      </w:r>
      <w:hyperlink r:id="rId17" w:tooltip="Länsstyrelse" w:history="1">
        <w:r w:rsidRPr="00B802D1">
          <w:t>länsstyrelsen</w:t>
        </w:r>
      </w:hyperlink>
      <w:r w:rsidRPr="00B802D1">
        <w:t xml:space="preserve"> om </w:t>
      </w:r>
      <w:r w:rsidR="00F64DDF" w:rsidRPr="00B802D1">
        <w:t>”</w:t>
      </w:r>
      <w:r w:rsidRPr="00B802D1">
        <w:t>egen spridning</w:t>
      </w:r>
      <w:r w:rsidR="00F64DDF" w:rsidRPr="00B802D1">
        <w:t>”</w:t>
      </w:r>
      <w:r w:rsidRPr="00B802D1">
        <w:t xml:space="preserve"> spridas på en annan plats än kyrkogård. </w:t>
      </w:r>
    </w:p>
    <w:p w:rsidR="005736ED" w:rsidRPr="00B802D1" w:rsidRDefault="005736ED" w:rsidP="005736ED">
      <w:pPr>
        <w:pStyle w:val="Normaltindrag"/>
      </w:pPr>
      <w:r w:rsidRPr="00B802D1">
        <w:t>De främmande metaller vi haft i vår kropp följer oss genom livet</w:t>
      </w:r>
      <w:r w:rsidR="00F64DDF" w:rsidRPr="00B802D1">
        <w:t>,</w:t>
      </w:r>
      <w:r w:rsidRPr="00B802D1">
        <w:t xml:space="preserve"> men m</w:t>
      </w:r>
      <w:r w:rsidRPr="00B802D1">
        <w:t>e</w:t>
      </w:r>
      <w:r w:rsidRPr="00B802D1">
        <w:t>tallerna friläggs vid krematoriet</w:t>
      </w:r>
      <w:r w:rsidR="00102EB3" w:rsidRPr="00B802D1">
        <w:t>. M</w:t>
      </w:r>
      <w:r w:rsidRPr="00B802D1">
        <w:t>etallerna grävs vanligtvis ner på kyrkogå</w:t>
      </w:r>
      <w:r w:rsidRPr="00B802D1">
        <w:t>r</w:t>
      </w:r>
      <w:r w:rsidRPr="00B802D1">
        <w:t>den på annan plats än där stoftet grävs ner. I</w:t>
      </w:r>
      <w:r w:rsidR="00866FF6" w:rsidRPr="00B802D1">
        <w:t xml:space="preserve"> </w:t>
      </w:r>
      <w:r w:rsidRPr="00B802D1">
        <w:t>dag sker alltså en de</w:t>
      </w:r>
      <w:r w:rsidRPr="00B802D1">
        <w:t>l</w:t>
      </w:r>
      <w:r w:rsidRPr="00B802D1">
        <w:t>ning av stoft och metaller i en kropp</w:t>
      </w:r>
      <w:r w:rsidR="00F64DDF" w:rsidRPr="00B802D1">
        <w:t>,</w:t>
      </w:r>
      <w:r w:rsidRPr="00B802D1">
        <w:t xml:space="preserve"> och detta är vanligtvis i</w:t>
      </w:r>
      <w:r w:rsidR="00F64DDF" w:rsidRPr="00B802D1">
        <w:t>nte känt för det svenska fo</w:t>
      </w:r>
      <w:r w:rsidR="00F64DDF" w:rsidRPr="00B802D1">
        <w:t>l</w:t>
      </w:r>
      <w:r w:rsidR="00F64DDF" w:rsidRPr="00B802D1">
        <w:t>ket.</w:t>
      </w:r>
    </w:p>
    <w:p w:rsidR="005736ED" w:rsidRPr="00B802D1" w:rsidRDefault="005736ED" w:rsidP="005736ED">
      <w:pPr>
        <w:pStyle w:val="Normaltindrag"/>
      </w:pPr>
      <w:r w:rsidRPr="00B802D1">
        <w:t xml:space="preserve">Enligt den rådande begravningslagen kan inte anhöriga påverka hur de främmande metallföremålen i kroppen hanteras. Inte heller kan den avlidne </w:t>
      </w:r>
      <w:r w:rsidRPr="00B802D1">
        <w:lastRenderedPageBreak/>
        <w:t>redan i livet klarlägga i ett donationskort vad som skall göras med de ädla metaller som finns i kroppen.</w:t>
      </w:r>
    </w:p>
    <w:p w:rsidR="005736ED" w:rsidRPr="00B802D1" w:rsidRDefault="005736ED" w:rsidP="005736ED">
      <w:pPr>
        <w:pStyle w:val="Normaltindrag"/>
      </w:pPr>
      <w:r w:rsidRPr="00B802D1">
        <w:t>Det är en mycket viktig etisk aspekt hur ”restprodukter” av vår kropp ha</w:t>
      </w:r>
      <w:r w:rsidRPr="00B802D1">
        <w:t>n</w:t>
      </w:r>
      <w:r w:rsidRPr="00B802D1">
        <w:t>teras</w:t>
      </w:r>
      <w:r w:rsidR="00F64DDF" w:rsidRPr="00B802D1">
        <w:t>. D</w:t>
      </w:r>
      <w:r w:rsidRPr="00B802D1">
        <w:t>et borde finnas ett säkerställande för den avlidne, att om önskan finns om att metallerna skall återanvändas, att det görs det på ett värdigt och effe</w:t>
      </w:r>
      <w:r w:rsidRPr="00B802D1">
        <w:t>k</w:t>
      </w:r>
      <w:r w:rsidRPr="00B802D1">
        <w:t>tivt sätt. Den etiska debatt som detta kan innebära kräver en tydlig inform</w:t>
      </w:r>
      <w:r w:rsidRPr="00B802D1">
        <w:t>a</w:t>
      </w:r>
      <w:r w:rsidRPr="00B802D1">
        <w:t>tionsinsats eftersom många idag felaktigt tror att alla delar idag följer den avlidne i graven.</w:t>
      </w:r>
    </w:p>
    <w:p w:rsidR="005736ED" w:rsidRPr="00B802D1" w:rsidRDefault="005736ED" w:rsidP="005736ED">
      <w:pPr>
        <w:pStyle w:val="Normaltindrag"/>
      </w:pPr>
      <w:r w:rsidRPr="00B802D1">
        <w:t>Begravningslagen ger i dag inte utrymme för att enskilda personer kan skriva att man efter sin död kräver att de metaller man har inopererad i kro</w:t>
      </w:r>
      <w:r w:rsidRPr="00B802D1">
        <w:t>p</w:t>
      </w:r>
      <w:r w:rsidRPr="00B802D1">
        <w:t>pen går till återvinning, i stället för som nu grävas ner på någon annan plats på en kyrkogård än där stoftet grävs ner. Det finns därför skäl att intäkter från ”kroppsmetaller” skall kunna på den enskildes begäran doneras till någon hjälporganisation.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4DDF" w:rsidRPr="00B802D1">
        <w:tblPrEx>
          <w:tblCellMar>
            <w:top w:w="0" w:type="dxa"/>
            <w:bottom w:w="0" w:type="dxa"/>
          </w:tblCellMar>
        </w:tblPrEx>
        <w:trPr>
          <w:cantSplit/>
        </w:trPr>
        <w:tc>
          <w:tcPr>
            <w:tcW w:w="3046" w:type="dxa"/>
          </w:tcPr>
          <w:p w:rsidR="00F64DDF" w:rsidRPr="00B802D1" w:rsidRDefault="00F64DDF" w:rsidP="00F64DDF">
            <w:pPr>
              <w:pStyle w:val="UnderskriftDatum"/>
              <w:spacing w:before="240"/>
            </w:pPr>
            <w:r w:rsidRPr="00B802D1">
              <w:t>Stockholm den 28 september 2005</w:t>
            </w:r>
          </w:p>
        </w:tc>
        <w:tc>
          <w:tcPr>
            <w:tcW w:w="3047" w:type="dxa"/>
          </w:tcPr>
          <w:p w:rsidR="00F64DDF" w:rsidRPr="00B802D1" w:rsidRDefault="00F64DDF" w:rsidP="00F64DDF">
            <w:pPr>
              <w:pStyle w:val="Underskrifter"/>
              <w:spacing w:before="240"/>
            </w:pPr>
          </w:p>
        </w:tc>
      </w:tr>
      <w:tr w:rsidR="00F64DDF" w:rsidRPr="00B802D1">
        <w:tblPrEx>
          <w:tblCellMar>
            <w:top w:w="0" w:type="dxa"/>
            <w:bottom w:w="0" w:type="dxa"/>
          </w:tblCellMar>
        </w:tblPrEx>
        <w:trPr>
          <w:cantSplit/>
        </w:trPr>
        <w:tc>
          <w:tcPr>
            <w:tcW w:w="3046" w:type="dxa"/>
          </w:tcPr>
          <w:p w:rsidR="00F64DDF" w:rsidRPr="00B802D1" w:rsidRDefault="00F64DDF" w:rsidP="00F64DDF">
            <w:pPr>
              <w:pStyle w:val="Underskrifter"/>
            </w:pPr>
            <w:r w:rsidRPr="00B802D1">
              <w:t>Jan-Evert Rådhström (m)</w:t>
            </w:r>
          </w:p>
        </w:tc>
        <w:tc>
          <w:tcPr>
            <w:tcW w:w="3047" w:type="dxa"/>
          </w:tcPr>
          <w:p w:rsidR="00F64DDF" w:rsidRPr="00B802D1" w:rsidRDefault="00F64DDF" w:rsidP="00F64DDF">
            <w:pPr>
              <w:pStyle w:val="Underskrifter"/>
            </w:pPr>
            <w:r w:rsidRPr="00B802D1">
              <w:t>Elizabeth Nyström (m)</w:t>
            </w:r>
          </w:p>
        </w:tc>
      </w:tr>
    </w:tbl>
    <w:p w:rsidR="005736ED" w:rsidRPr="00B802D1" w:rsidRDefault="005736ED" w:rsidP="00F64DDF">
      <w:pPr>
        <w:pStyle w:val="Normaltindrag"/>
      </w:pPr>
    </w:p>
    <w:sectPr w:rsidR="005736ED" w:rsidRPr="00B802D1" w:rsidSect="00F64DDF">
      <w:headerReference w:type="even" r:id="rId18"/>
      <w:headerReference w:type="default" r:id="rId19"/>
      <w:footerReference w:type="even" r:id="rId20"/>
      <w:footerReference w:type="default" r:id="rId21"/>
      <w:headerReference w:type="first" r:id="rId22"/>
      <w:footerReference w:type="first" r:id="rId2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582" w:rsidRPr="00B802D1" w:rsidRDefault="00200582">
      <w:r w:rsidRPr="00B802D1">
        <w:separator/>
      </w:r>
    </w:p>
  </w:endnote>
  <w:endnote w:type="continuationSeparator" w:id="0">
    <w:p w:rsidR="00200582" w:rsidRPr="00B802D1" w:rsidRDefault="00200582">
      <w:r w:rsidRPr="00B80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EB3" w:rsidRPr="00B802D1" w:rsidRDefault="00B802D1" w:rsidP="00F64DDF">
    <w:pPr>
      <w:pStyle w:val="Sidfot"/>
    </w:pPr>
    <w:r w:rsidRPr="00B80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566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EB3" w:rsidRDefault="00102EB3">
                          <w:pPr>
                            <w:pStyle w:val="NormalS5sidnrV"/>
                          </w:pPr>
                          <w:r>
                            <w:fldChar w:fldCharType="begin"/>
                          </w:r>
                          <w:r>
                            <w:instrText xml:space="preserve"> PAGE *\charformat</w:instrText>
                          </w:r>
                          <w:r>
                            <w:fldChar w:fldCharType="separate"/>
                          </w:r>
                          <w:r w:rsidR="009A6A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2EB3" w:rsidRDefault="00102EB3">
                    <w:pPr>
                      <w:pStyle w:val="NormalS5sidnrV"/>
                    </w:pPr>
                    <w:r>
                      <w:fldChar w:fldCharType="begin"/>
                    </w:r>
                    <w:r>
                      <w:instrText xml:space="preserve"> PAGE *\charformat</w:instrText>
                    </w:r>
                    <w:r>
                      <w:fldChar w:fldCharType="separate"/>
                    </w:r>
                    <w:r w:rsidR="009A6AB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EB3" w:rsidRPr="00B802D1" w:rsidRDefault="00B802D1" w:rsidP="00F64DDF">
    <w:pPr>
      <w:pStyle w:val="Sidfot"/>
    </w:pPr>
    <w:r w:rsidRPr="00B80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978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EB3" w:rsidRDefault="00102E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2EB3" w:rsidRDefault="00102E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EB3" w:rsidRPr="00B802D1" w:rsidRDefault="00B802D1" w:rsidP="00F64DDF">
    <w:pPr>
      <w:pStyle w:val="Sidfot"/>
    </w:pPr>
    <w:r w:rsidRPr="00B80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071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EB3" w:rsidRDefault="00102EB3">
                          <w:pPr>
                            <w:pStyle w:val="NormalS5sidnrH"/>
                            <w:ind w:right="0"/>
                          </w:pPr>
                          <w:r>
                            <w:fldChar w:fldCharType="begin"/>
                          </w:r>
                          <w:r>
                            <w:instrText xml:space="preserve"> PAGE *\charformat</w:instrText>
                          </w:r>
                          <w:r>
                            <w:fldChar w:fldCharType="separate"/>
                          </w:r>
                          <w:r w:rsidR="009A6AB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2EB3" w:rsidRDefault="00102EB3">
                    <w:pPr>
                      <w:pStyle w:val="NormalS5sidnrH"/>
                      <w:ind w:right="0"/>
                    </w:pPr>
                    <w:r>
                      <w:fldChar w:fldCharType="begin"/>
                    </w:r>
                    <w:r>
                      <w:instrText xml:space="preserve"> PAGE *\charformat</w:instrText>
                    </w:r>
                    <w:r>
                      <w:fldChar w:fldCharType="separate"/>
                    </w:r>
                    <w:r w:rsidR="009A6AB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582" w:rsidRPr="00B802D1" w:rsidRDefault="00200582">
      <w:r w:rsidRPr="00B802D1">
        <w:separator/>
      </w:r>
    </w:p>
  </w:footnote>
  <w:footnote w:type="continuationSeparator" w:id="0">
    <w:p w:rsidR="00200582" w:rsidRPr="00B802D1" w:rsidRDefault="00200582">
      <w:r w:rsidRPr="00B80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EB3" w:rsidRPr="00B802D1" w:rsidRDefault="00B802D1" w:rsidP="00F64DDF">
    <w:pPr>
      <w:pStyle w:val="Sidhuvud"/>
    </w:pPr>
    <w:r w:rsidRPr="00B80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8876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EB3" w:rsidRDefault="00102E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2EB3" w:rsidRDefault="00102E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EB3" w:rsidRPr="00B802D1" w:rsidRDefault="00B802D1" w:rsidP="00F64DDF">
    <w:pPr>
      <w:pStyle w:val="Sidhuvud"/>
    </w:pPr>
    <w:r w:rsidRPr="00B80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688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2EB3" w:rsidRDefault="00102E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2EB3" w:rsidRDefault="00102E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2EB3" w:rsidRPr="00B802D1" w:rsidRDefault="00102EB3">
    <w:pPr>
      <w:pStyle w:val="FSHNormal"/>
      <w:tabs>
        <w:tab w:val="right" w:pos="5840"/>
      </w:tabs>
    </w:pPr>
    <w:r w:rsidRPr="00B802D1">
      <w:br/>
    </w:r>
    <w:r w:rsidRPr="00B802D1">
      <w:fldChar w:fldCharType="begin" w:fldLock="1"/>
    </w:r>
    <w:r w:rsidRPr="00B802D1">
      <w:instrText xml:space="preserve"> DOCPROPERTY</w:instrText>
    </w:r>
    <w:r w:rsidRPr="00B802D1">
      <w:rPr>
        <w:sz w:val="18"/>
      </w:rPr>
      <w:instrText xml:space="preserve"> "YearUser" *\charformat </w:instrText>
    </w:r>
    <w:r w:rsidRPr="00B802D1">
      <w:fldChar w:fldCharType="separate"/>
    </w:r>
    <w:r w:rsidRPr="00B802D1">
      <w:t>2005/06</w:t>
    </w:r>
    <w:r w:rsidRPr="00B802D1">
      <w:fldChar w:fldCharType="end"/>
    </w:r>
    <w:r w:rsidRPr="00B802D1">
      <w:t xml:space="preserve"> </w:t>
    </w:r>
    <w:r w:rsidRPr="00B802D1">
      <w:tab/>
      <w:t xml:space="preserve">mnr: </w:t>
    </w:r>
    <w:r w:rsidRPr="00B802D1">
      <w:fldChar w:fldCharType="begin" w:fldLock="1"/>
    </w:r>
    <w:r w:rsidRPr="00B802D1">
      <w:instrText xml:space="preserve"> DOCPROPERTY</w:instrText>
    </w:r>
    <w:r w:rsidRPr="00B802D1">
      <w:rPr>
        <w:sz w:val="18"/>
      </w:rPr>
      <w:instrText xml:space="preserve"> "Motionsnummer" *\charformat </w:instrText>
    </w:r>
    <w:r w:rsidRPr="00B802D1">
      <w:fldChar w:fldCharType="separate"/>
    </w:r>
    <w:r w:rsidRPr="00B802D1">
      <w:t>K283</w:t>
    </w:r>
    <w:r w:rsidRPr="00B802D1">
      <w:fldChar w:fldCharType="end"/>
    </w:r>
    <w:r w:rsidRPr="00B802D1">
      <w:br/>
    </w:r>
    <w:r w:rsidRPr="00B802D1">
      <w:fldChar w:fldCharType="begin" w:fldLock="1"/>
    </w:r>
    <w:r w:rsidRPr="00B802D1">
      <w:instrText xml:space="preserve"> DOCPROPERTY</w:instrText>
    </w:r>
    <w:r w:rsidRPr="00B802D1">
      <w:rPr>
        <w:sz w:val="18"/>
      </w:rPr>
      <w:instrText xml:space="preserve"> "Samling" *\charformat </w:instrText>
    </w:r>
    <w:r w:rsidRPr="00B802D1">
      <w:fldChar w:fldCharType="end"/>
    </w:r>
    <w:r w:rsidRPr="00B802D1">
      <w:tab/>
      <w:t xml:space="preserve">pnr: </w:t>
    </w:r>
    <w:r w:rsidRPr="00B802D1">
      <w:fldChar w:fldCharType="begin" w:fldLock="1"/>
    </w:r>
    <w:r w:rsidRPr="00B802D1">
      <w:instrText xml:space="preserve"> DOCPROPERTY</w:instrText>
    </w:r>
    <w:r w:rsidRPr="00B802D1">
      <w:rPr>
        <w:sz w:val="18"/>
      </w:rPr>
      <w:instrText xml:space="preserve"> "Partinummer" *\charformat </w:instrText>
    </w:r>
    <w:r w:rsidRPr="00B802D1">
      <w:fldChar w:fldCharType="separate"/>
    </w:r>
    <w:r w:rsidRPr="00B802D1">
      <w:t>m1459</w:t>
    </w:r>
    <w:r w:rsidRPr="00B802D1">
      <w:fldChar w:fldCharType="end"/>
    </w:r>
  </w:p>
  <w:p w:rsidR="00102EB3" w:rsidRPr="00B802D1" w:rsidRDefault="00102EB3">
    <w:pPr>
      <w:pStyle w:val="FSHRub1"/>
    </w:pPr>
    <w:r w:rsidRPr="00B802D1">
      <w:t>Motion till riksdagen</w:t>
    </w:r>
    <w:r w:rsidRPr="00B802D1">
      <w:br/>
    </w:r>
    <w:r w:rsidRPr="00B802D1">
      <w:fldChar w:fldCharType="begin" w:fldLock="1"/>
    </w:r>
    <w:r w:rsidRPr="00B802D1">
      <w:instrText xml:space="preserve"> DOCPROPERTY "YearUser" *\charformat </w:instrText>
    </w:r>
    <w:r w:rsidRPr="00B802D1">
      <w:fldChar w:fldCharType="separate"/>
    </w:r>
    <w:r w:rsidRPr="00B802D1">
      <w:t>2005/06</w:t>
    </w:r>
    <w:r w:rsidRPr="00B802D1">
      <w:fldChar w:fldCharType="end"/>
    </w:r>
    <w:r w:rsidRPr="00B802D1">
      <w:t>:</w:t>
    </w:r>
    <w:r w:rsidRPr="00B802D1">
      <w:fldChar w:fldCharType="begin" w:fldLock="1"/>
    </w:r>
    <w:r w:rsidRPr="00B802D1">
      <w:instrText xml:space="preserve"> DOCPROPERTY "Motionsnummer" *\charformat </w:instrText>
    </w:r>
    <w:r w:rsidRPr="00B802D1">
      <w:fldChar w:fldCharType="separate"/>
    </w:r>
    <w:r w:rsidRPr="00B802D1">
      <w:t>K283</w:t>
    </w:r>
    <w:r w:rsidRPr="00B802D1">
      <w:fldChar w:fldCharType="end"/>
    </w:r>
  </w:p>
  <w:p w:rsidR="00102EB3" w:rsidRPr="00B802D1" w:rsidRDefault="00102EB3">
    <w:pPr>
      <w:pStyle w:val="FSHNormalS5"/>
    </w:pPr>
    <w:r w:rsidRPr="00B802D1">
      <w:fldChar w:fldCharType="begin" w:fldLock="1"/>
    </w:r>
    <w:r w:rsidRPr="00B802D1">
      <w:instrText xml:space="preserve"> DOCPROPERTY "MotionarText" *\charformat </w:instrText>
    </w:r>
    <w:r w:rsidRPr="00B802D1">
      <w:fldChar w:fldCharType="separate"/>
    </w:r>
    <w:r w:rsidRPr="00B802D1">
      <w:t>av Jan-Evert Rådhström och Elizabeth Nyström (m)</w:t>
    </w:r>
    <w:r w:rsidRPr="00B802D1">
      <w:fldChar w:fldCharType="end"/>
    </w:r>
    <w:r w:rsidRPr="00B802D1">
      <w:br/>
    </w:r>
    <w:r w:rsidRPr="00B802D1">
      <w:fldChar w:fldCharType="begin" w:fldLock="1"/>
    </w:r>
    <w:r w:rsidRPr="00B802D1">
      <w:instrText xml:space="preserve"> DOCPROPERTY "SvarFrasKort" *\charformat </w:instrText>
    </w:r>
    <w:r w:rsidRPr="00B802D1">
      <w:fldChar w:fldCharType="end"/>
    </w:r>
  </w:p>
  <w:p w:rsidR="00102EB3" w:rsidRPr="00B802D1" w:rsidRDefault="00102EB3">
    <w:pPr>
      <w:pStyle w:val="FSHTitel"/>
    </w:pPr>
    <w:r w:rsidRPr="00B802D1">
      <w:fldChar w:fldCharType="begin" w:fldLock="1"/>
    </w:r>
    <w:r w:rsidRPr="00B802D1">
      <w:instrText xml:space="preserve"> DOCPROPERTY</w:instrText>
    </w:r>
    <w:r w:rsidRPr="00B802D1">
      <w:rPr>
        <w:sz w:val="18"/>
      </w:rPr>
      <w:instrText xml:space="preserve"> "RubrikSvar" *\charformat </w:instrText>
    </w:r>
    <w:r w:rsidRPr="00B802D1">
      <w:fldChar w:fldCharType="separate"/>
    </w:r>
    <w:r w:rsidRPr="00B802D1">
      <w:t>Främmande metall i kroppen</w:t>
    </w:r>
    <w:r w:rsidRPr="00B802D1">
      <w:fldChar w:fldCharType="end"/>
    </w:r>
  </w:p>
  <w:p w:rsidR="00102EB3" w:rsidRPr="00B802D1" w:rsidRDefault="00102EB3" w:rsidP="00F64D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4364971">
    <w:abstractNumId w:val="13"/>
  </w:num>
  <w:num w:numId="2" w16cid:durableId="1344669215">
    <w:abstractNumId w:val="10"/>
  </w:num>
  <w:num w:numId="3" w16cid:durableId="2108495751">
    <w:abstractNumId w:val="11"/>
  </w:num>
  <w:num w:numId="4" w16cid:durableId="1248541167">
    <w:abstractNumId w:val="12"/>
  </w:num>
  <w:num w:numId="5" w16cid:durableId="1449350030">
    <w:abstractNumId w:val="8"/>
  </w:num>
  <w:num w:numId="6" w16cid:durableId="843206007">
    <w:abstractNumId w:val="3"/>
  </w:num>
  <w:num w:numId="7" w16cid:durableId="647321072">
    <w:abstractNumId w:val="2"/>
  </w:num>
  <w:num w:numId="8" w16cid:durableId="721900740">
    <w:abstractNumId w:val="1"/>
  </w:num>
  <w:num w:numId="9" w16cid:durableId="652880360">
    <w:abstractNumId w:val="0"/>
  </w:num>
  <w:num w:numId="10" w16cid:durableId="1838108349">
    <w:abstractNumId w:val="9"/>
  </w:num>
  <w:num w:numId="11" w16cid:durableId="1583491273">
    <w:abstractNumId w:val="7"/>
  </w:num>
  <w:num w:numId="12" w16cid:durableId="1746411813">
    <w:abstractNumId w:val="6"/>
  </w:num>
  <w:num w:numId="13" w16cid:durableId="1137842370">
    <w:abstractNumId w:val="5"/>
  </w:num>
  <w:num w:numId="14" w16cid:durableId="2145539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7A0189"/>
    <w:rsid w:val="00064BC3"/>
    <w:rsid w:val="00066775"/>
    <w:rsid w:val="00072FB9"/>
    <w:rsid w:val="00100531"/>
    <w:rsid w:val="00102EB3"/>
    <w:rsid w:val="00200582"/>
    <w:rsid w:val="00201DFB"/>
    <w:rsid w:val="00204A63"/>
    <w:rsid w:val="00212FF1"/>
    <w:rsid w:val="00230193"/>
    <w:rsid w:val="0025068A"/>
    <w:rsid w:val="002818D3"/>
    <w:rsid w:val="002D11A8"/>
    <w:rsid w:val="00445271"/>
    <w:rsid w:val="004A0504"/>
    <w:rsid w:val="004E38D9"/>
    <w:rsid w:val="00530EEF"/>
    <w:rsid w:val="005736ED"/>
    <w:rsid w:val="005B624C"/>
    <w:rsid w:val="00740D6D"/>
    <w:rsid w:val="00794149"/>
    <w:rsid w:val="007A0189"/>
    <w:rsid w:val="007B67A7"/>
    <w:rsid w:val="007C6092"/>
    <w:rsid w:val="00866FF6"/>
    <w:rsid w:val="009A6AB5"/>
    <w:rsid w:val="00A053C6"/>
    <w:rsid w:val="00B13BF0"/>
    <w:rsid w:val="00B802D1"/>
    <w:rsid w:val="00C1285C"/>
    <w:rsid w:val="00C27B7D"/>
    <w:rsid w:val="00C523A0"/>
    <w:rsid w:val="00D1174F"/>
    <w:rsid w:val="00DC6C70"/>
    <w:rsid w:val="00E22893"/>
    <w:rsid w:val="00E360DE"/>
    <w:rsid w:val="00E75D28"/>
    <w:rsid w:val="00E84F25"/>
    <w:rsid w:val="00F64D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73E948-83E5-4DC0-A7D4-C679A45E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4DDF"/>
    <w:pPr>
      <w:spacing w:after="250"/>
    </w:pPr>
  </w:style>
  <w:style w:type="paragraph" w:customStyle="1" w:styleId="Hemstlatt">
    <w:name w:val="Hemstl_att"/>
    <w:aliases w:val="HemstPunkt,HemstPunktFlera,HemställansPunkt,Förslagstext"/>
    <w:basedOn w:val="Normal"/>
    <w:next w:val="Normal"/>
    <w:rsid w:val="00F64DDF"/>
    <w:pPr>
      <w:keepLines/>
      <w:spacing w:before="0"/>
      <w:ind w:left="340"/>
    </w:pPr>
  </w:style>
  <w:style w:type="paragraph" w:styleId="Ballongtext">
    <w:name w:val="Balloon Text"/>
    <w:basedOn w:val="Normal"/>
    <w:semiHidden/>
    <w:rsid w:val="00F64DD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Pacemaker" TargetMode="External"/><Relationship Id="rId13" Type="http://schemas.openxmlformats.org/officeDocument/2006/relationships/hyperlink" Target="http://sv.wikipedia.org/wiki/Nisch"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usning.nu/Kirurgi" TargetMode="External"/><Relationship Id="rId12" Type="http://schemas.openxmlformats.org/officeDocument/2006/relationships/hyperlink" Target="http://sv.wikipedia.org/wiki/Begravningsplats" TargetMode="External"/><Relationship Id="rId17" Type="http://schemas.openxmlformats.org/officeDocument/2006/relationships/hyperlink" Target="http://sv.wikipedia.org/wiki/L%C3%A4nsstyrels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wikipedia.org/wiki/Gravskic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Urn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v.wikipedia.org/wiki/Minneslund" TargetMode="External"/><Relationship Id="rId23" Type="http://schemas.openxmlformats.org/officeDocument/2006/relationships/footer" Target="footer3.xml"/><Relationship Id="rId10" Type="http://schemas.openxmlformats.org/officeDocument/2006/relationships/hyperlink" Target="http://sv.wikipedia.org/w/index.php?title=Benkvarn&amp;action=edi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v.wikipedia.org/wiki/Insulin" TargetMode="External"/><Relationship Id="rId14" Type="http://schemas.openxmlformats.org/officeDocument/2006/relationships/hyperlink" Target="http://sv.wikipedia.org/wiki/Kolumbarium"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573</Words>
  <Characters>3060</Characters>
  <Application>Microsoft Office Word</Application>
  <DocSecurity>4</DocSecurity>
  <Lines>58</Lines>
  <Paragraphs>19</Paragraphs>
  <ScaleCrop>false</ScaleCrop>
  <HeadingPairs>
    <vt:vector size="2" baseType="variant">
      <vt:variant>
        <vt:lpstr>Rubrik</vt:lpstr>
      </vt:variant>
      <vt:variant>
        <vt:i4>1</vt:i4>
      </vt:variant>
    </vt:vector>
  </HeadingPairs>
  <TitlesOfParts>
    <vt:vector size="1" baseType="lpstr">
      <vt:lpstr>K283</vt:lpstr>
    </vt:vector>
  </TitlesOfParts>
  <Company>Riksdagen</Company>
  <LinksUpToDate>false</LinksUpToDate>
  <CharactersWithSpaces>3614</CharactersWithSpaces>
  <SharedDoc>false</SharedDoc>
  <HLinks>
    <vt:vector size="66" baseType="variant">
      <vt:variant>
        <vt:i4>7012392</vt:i4>
      </vt:variant>
      <vt:variant>
        <vt:i4>30</vt:i4>
      </vt:variant>
      <vt:variant>
        <vt:i4>0</vt:i4>
      </vt:variant>
      <vt:variant>
        <vt:i4>5</vt:i4>
      </vt:variant>
      <vt:variant>
        <vt:lpwstr>http://sv.wikipedia.org/wiki/L%C3%A4nsstyrelse</vt:lpwstr>
      </vt:variant>
      <vt:variant>
        <vt:lpwstr/>
      </vt:variant>
      <vt:variant>
        <vt:i4>8257569</vt:i4>
      </vt:variant>
      <vt:variant>
        <vt:i4>27</vt:i4>
      </vt:variant>
      <vt:variant>
        <vt:i4>0</vt:i4>
      </vt:variant>
      <vt:variant>
        <vt:i4>5</vt:i4>
      </vt:variant>
      <vt:variant>
        <vt:lpwstr>http://sv.wikipedia.org/wiki/Gravskick</vt:lpwstr>
      </vt:variant>
      <vt:variant>
        <vt:lpwstr/>
      </vt:variant>
      <vt:variant>
        <vt:i4>7143468</vt:i4>
      </vt:variant>
      <vt:variant>
        <vt:i4>24</vt:i4>
      </vt:variant>
      <vt:variant>
        <vt:i4>0</vt:i4>
      </vt:variant>
      <vt:variant>
        <vt:i4>5</vt:i4>
      </vt:variant>
      <vt:variant>
        <vt:lpwstr>http://sv.wikipedia.org/wiki/Minneslund</vt:lpwstr>
      </vt:variant>
      <vt:variant>
        <vt:lpwstr/>
      </vt:variant>
      <vt:variant>
        <vt:i4>393298</vt:i4>
      </vt:variant>
      <vt:variant>
        <vt:i4>21</vt:i4>
      </vt:variant>
      <vt:variant>
        <vt:i4>0</vt:i4>
      </vt:variant>
      <vt:variant>
        <vt:i4>5</vt:i4>
      </vt:variant>
      <vt:variant>
        <vt:lpwstr>http://sv.wikipedia.org/wiki/Kolumbarium</vt:lpwstr>
      </vt:variant>
      <vt:variant>
        <vt:lpwstr/>
      </vt:variant>
      <vt:variant>
        <vt:i4>8126503</vt:i4>
      </vt:variant>
      <vt:variant>
        <vt:i4>18</vt:i4>
      </vt:variant>
      <vt:variant>
        <vt:i4>0</vt:i4>
      </vt:variant>
      <vt:variant>
        <vt:i4>5</vt:i4>
      </vt:variant>
      <vt:variant>
        <vt:lpwstr>http://sv.wikipedia.org/wiki/Nisch</vt:lpwstr>
      </vt:variant>
      <vt:variant>
        <vt:lpwstr/>
      </vt:variant>
      <vt:variant>
        <vt:i4>393299</vt:i4>
      </vt:variant>
      <vt:variant>
        <vt:i4>15</vt:i4>
      </vt:variant>
      <vt:variant>
        <vt:i4>0</vt:i4>
      </vt:variant>
      <vt:variant>
        <vt:i4>5</vt:i4>
      </vt:variant>
      <vt:variant>
        <vt:lpwstr>http://sv.wikipedia.org/wiki/Begravningsplats</vt:lpwstr>
      </vt:variant>
      <vt:variant>
        <vt:lpwstr/>
      </vt:variant>
      <vt:variant>
        <vt:i4>1179743</vt:i4>
      </vt:variant>
      <vt:variant>
        <vt:i4>12</vt:i4>
      </vt:variant>
      <vt:variant>
        <vt:i4>0</vt:i4>
      </vt:variant>
      <vt:variant>
        <vt:i4>5</vt:i4>
      </vt:variant>
      <vt:variant>
        <vt:lpwstr>http://sv.wikipedia.org/wiki/Urna</vt:lpwstr>
      </vt:variant>
      <vt:variant>
        <vt:lpwstr/>
      </vt:variant>
      <vt:variant>
        <vt:i4>3801151</vt:i4>
      </vt:variant>
      <vt:variant>
        <vt:i4>9</vt:i4>
      </vt:variant>
      <vt:variant>
        <vt:i4>0</vt:i4>
      </vt:variant>
      <vt:variant>
        <vt:i4>5</vt:i4>
      </vt:variant>
      <vt:variant>
        <vt:lpwstr>http://sv.wikipedia.org/w/index.php?title=Benkvarn&amp;action=edit</vt:lpwstr>
      </vt:variant>
      <vt:variant>
        <vt:lpwstr/>
      </vt:variant>
      <vt:variant>
        <vt:i4>1114207</vt:i4>
      </vt:variant>
      <vt:variant>
        <vt:i4>6</vt:i4>
      </vt:variant>
      <vt:variant>
        <vt:i4>0</vt:i4>
      </vt:variant>
      <vt:variant>
        <vt:i4>5</vt:i4>
      </vt:variant>
      <vt:variant>
        <vt:lpwstr>http://sv.wikipedia.org/wiki/Insulin</vt:lpwstr>
      </vt:variant>
      <vt:variant>
        <vt:lpwstr/>
      </vt:variant>
      <vt:variant>
        <vt:i4>7209005</vt:i4>
      </vt:variant>
      <vt:variant>
        <vt:i4>3</vt:i4>
      </vt:variant>
      <vt:variant>
        <vt:i4>0</vt:i4>
      </vt:variant>
      <vt:variant>
        <vt:i4>5</vt:i4>
      </vt:variant>
      <vt:variant>
        <vt:lpwstr>http://sv.wikipedia.org/wiki/Pacemaker</vt:lpwstr>
      </vt:variant>
      <vt:variant>
        <vt:lpwstr/>
      </vt:variant>
      <vt:variant>
        <vt:i4>2031692</vt:i4>
      </vt:variant>
      <vt:variant>
        <vt:i4>0</vt:i4>
      </vt:variant>
      <vt:variant>
        <vt:i4>0</vt:i4>
      </vt:variant>
      <vt:variant>
        <vt:i4>5</vt:i4>
      </vt:variant>
      <vt:variant>
        <vt:lpwstr>http://susning.nu/Kirurgi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K283</dc:title>
  <dc:subject>K283</dc:subject>
  <dc:creator>Riksdagen</dc:creator>
  <cp:keywords>Riksdagen</cp:keywords>
  <dc:description/>
  <cp:lastModifiedBy>Lars Brink</cp:lastModifiedBy>
  <cp:revision>2</cp:revision>
  <cp:lastPrinted>2005-10-17T07:35:00Z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Främmande metall i kroppen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Främmande metall i kroppen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Elizabeth Nyström (m)</vt:lpwstr>
  </property>
  <property fmtid="{D5CDD505-2E9C-101B-9397-08002B2CF9AE}" pid="26" name="MotionarLista">
    <vt:lpwstr>Rådhström, Jan-Evert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20052006000000000109000014590069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20052006000000000109000014590069</vt:lpwstr>
  </property>
  <property fmtid="{D5CDD505-2E9C-101B-9397-08002B2CF9AE}" pid="50" name="nummer">
    <vt:lpwstr>283</vt:lpwstr>
  </property>
  <property fmtid="{D5CDD505-2E9C-101B-9397-08002B2CF9AE}" pid="51" name="utskottsbeteckning">
    <vt:lpwstr>K</vt:lpwstr>
  </property>
</Properties>
</file>