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Torsdagen den 27 maj 2021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13.00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Återrapportering från Europeiska rådets möte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MJU18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Material och produkter avsedda att komma i kontakt med livsmedel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John Widegren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Staffan Eklöf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Heie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Nina Lundström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Larsson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Amanda Palmstierna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MJU19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Cirkulär ekonomi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Betty Malmberg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Yasmine Eriksson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Ek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 Thorbjörnson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Nina Lundström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Marlene Burwick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Amanda Palmstierna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2 tim. 0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27 maj 2021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2021-05-27</SAFIR_Sammantradesdatum_Doc>
    <SAFIR_SammantradeID xmlns="C07A1A6C-0B19-41D9-BDF8-F523BA3921EB">8cf86e66-2946-4d06-8844-aa5ca0bc1934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Props1.xml><?xml version="1.0" encoding="utf-8"?>
<ds:datastoreItem xmlns:ds="http://schemas.openxmlformats.org/officeDocument/2006/customXml" ds:itemID="{F9EEBEE5-EFE0-480C-8AB4-EF15F84F257D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27 maj 2021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