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30A5" w:rsidRPr="00EA611C" w:rsidTr="007130A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30A5" w:rsidRPr="00EA611C" w:rsidRDefault="00DF5138" w:rsidP="007130A5">
            <w:pPr>
              <w:pStyle w:val="RSKRbeteckning"/>
              <w:spacing w:before="240"/>
            </w:pPr>
            <w:r w:rsidRPr="00EA611C">
              <w:t>Riksdagsskrivelse</w:t>
            </w:r>
          </w:p>
          <w:p w:rsidR="007130A5" w:rsidRPr="00EA611C" w:rsidRDefault="00DF5138" w:rsidP="007130A5">
            <w:pPr>
              <w:pStyle w:val="RSKRbeteckning"/>
            </w:pPr>
            <w:r w:rsidRPr="00EA611C">
              <w:t>2013/14</w:t>
            </w:r>
            <w:r w:rsidR="007130A5" w:rsidRPr="00EA611C">
              <w:t>:</w:t>
            </w:r>
            <w:r w:rsidRPr="00EA611C">
              <w:t>157</w:t>
            </w:r>
          </w:p>
        </w:tc>
        <w:tc>
          <w:tcPr>
            <w:tcW w:w="1134" w:type="dxa"/>
          </w:tcPr>
          <w:p w:rsidR="007130A5" w:rsidRPr="00EA611C" w:rsidRDefault="00EA611C" w:rsidP="007130A5">
            <w:pPr>
              <w:jc w:val="right"/>
            </w:pPr>
            <w:r w:rsidRPr="00EA611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0A5" w:rsidRPr="00EA611C" w:rsidTr="007130A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30A5" w:rsidRPr="00EA611C" w:rsidRDefault="007130A5" w:rsidP="007130A5">
            <w:pPr>
              <w:rPr>
                <w:sz w:val="10"/>
              </w:rPr>
            </w:pPr>
          </w:p>
        </w:tc>
      </w:tr>
    </w:tbl>
    <w:p w:rsidR="007130A5" w:rsidRPr="00EA611C" w:rsidRDefault="007130A5" w:rsidP="007130A5"/>
    <w:p w:rsidR="007130A5" w:rsidRPr="00EA611C" w:rsidRDefault="00DF5138" w:rsidP="007130A5">
      <w:pPr>
        <w:pStyle w:val="Mottagare1"/>
      </w:pPr>
      <w:r w:rsidRPr="00EA611C">
        <w:t>Regeringen</w:t>
      </w:r>
    </w:p>
    <w:p w:rsidR="007130A5" w:rsidRPr="00EA611C" w:rsidRDefault="00DF5138" w:rsidP="007130A5">
      <w:pPr>
        <w:pStyle w:val="Mottagare2"/>
      </w:pPr>
      <w:r w:rsidRPr="00EA611C">
        <w:t>Arbetsmarknadsdepartementet</w:t>
      </w:r>
    </w:p>
    <w:p w:rsidR="007130A5" w:rsidRPr="00EA611C" w:rsidRDefault="007130A5" w:rsidP="007130A5">
      <w:r w:rsidRPr="00EA611C">
        <w:t xml:space="preserve">Med överlämnande av </w:t>
      </w:r>
      <w:r w:rsidR="00DF5138" w:rsidRPr="00EA611C">
        <w:t>arbetsmarknadsutskottet</w:t>
      </w:r>
      <w:r w:rsidRPr="00EA611C">
        <w:t xml:space="preserve">s betänkande </w:t>
      </w:r>
      <w:r w:rsidR="00DF5138" w:rsidRPr="00EA611C">
        <w:t>2013/14</w:t>
      </w:r>
      <w:r w:rsidRPr="00EA611C">
        <w:t>:</w:t>
      </w:r>
      <w:r w:rsidR="00DF5138" w:rsidRPr="00EA611C">
        <w:t>AU3</w:t>
      </w:r>
      <w:r w:rsidRPr="00EA611C">
        <w:t xml:space="preserve"> </w:t>
      </w:r>
      <w:r w:rsidR="00DF5138" w:rsidRPr="00EA611C">
        <w:t>Ungdomars väg till arbete</w:t>
      </w:r>
      <w:r w:rsidRPr="00EA611C">
        <w:t xml:space="preserve"> får jag anmäla att riksdagen denna dag bifallit utskottets förslag till riksdagsbeslut.</w:t>
      </w:r>
    </w:p>
    <w:p w:rsidR="007130A5" w:rsidRPr="00EA611C" w:rsidRDefault="007130A5" w:rsidP="007130A5">
      <w:pPr>
        <w:pStyle w:val="Stockholm"/>
      </w:pPr>
      <w:r w:rsidRPr="00EA611C">
        <w:t xml:space="preserve">Stockholm </w:t>
      </w:r>
      <w:r w:rsidR="00DF5138" w:rsidRPr="00EA611C">
        <w:t>den 27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30A5" w:rsidRPr="00EA611C" w:rsidTr="007130A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30A5" w:rsidRPr="00EA611C" w:rsidRDefault="00DF5138" w:rsidP="007130A5">
            <w:pPr>
              <w:pStyle w:val="AvsTalman"/>
            </w:pPr>
            <w:r w:rsidRPr="00EA611C">
              <w:t>Per Westerberg</w:t>
            </w:r>
          </w:p>
        </w:tc>
        <w:tc>
          <w:tcPr>
            <w:tcW w:w="3628" w:type="dxa"/>
          </w:tcPr>
          <w:p w:rsidR="007130A5" w:rsidRPr="00EA611C" w:rsidRDefault="00DF5138" w:rsidP="007130A5">
            <w:pPr>
              <w:pStyle w:val="AvsTjnsteman"/>
            </w:pPr>
            <w:r w:rsidRPr="00EA611C">
              <w:t>Annalena Hanell</w:t>
            </w:r>
          </w:p>
        </w:tc>
      </w:tr>
    </w:tbl>
    <w:p w:rsidR="00CE5B19" w:rsidRPr="00EA611C" w:rsidRDefault="00CE5B19" w:rsidP="007130A5"/>
    <w:sectPr w:rsidR="00CE5B19" w:rsidRPr="00EA611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A5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130A5"/>
    <w:rsid w:val="007A0A7D"/>
    <w:rsid w:val="007D1F51"/>
    <w:rsid w:val="00C46916"/>
    <w:rsid w:val="00C962FF"/>
    <w:rsid w:val="00CE0BEB"/>
    <w:rsid w:val="00CE5B19"/>
    <w:rsid w:val="00DF5138"/>
    <w:rsid w:val="00E31940"/>
    <w:rsid w:val="00EA611C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75EE0-4673-4FD6-9A8A-A571C2CF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F5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422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2014-02-27T09:40:00Z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2014-02-27</vt:lpwstr>
  </property>
  <property fmtid="{D5CDD505-2E9C-101B-9397-08002B2CF9AE}" pid="6" name="DatumIText">
    <vt:lpwstr>den 27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157</vt:lpwstr>
  </property>
  <property fmtid="{D5CDD505-2E9C-101B-9397-08002B2CF9AE}" pid="10" name="Talman">
    <vt:lpwstr>Per Westerberg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2013/14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3</vt:lpwstr>
  </property>
  <property fmtid="{D5CDD505-2E9C-101B-9397-08002B2CF9AE}" pid="18" name="RefRubrik">
    <vt:lpwstr>Ungdomars väg till arbete</vt:lpwstr>
  </property>
  <property fmtid="{D5CDD505-2E9C-101B-9397-08002B2CF9AE}" pid="19" name="SubTyp">
    <vt:lpwstr> </vt:lpwstr>
  </property>
</Properties>
</file>